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4BD4" w:rsidRPr="00463210" w:rsidRDefault="00194BD4" w:rsidP="00463210">
      <w:pPr>
        <w:pStyle w:val="Heading1"/>
        <w:rPr>
          <w:b/>
          <w:bCs/>
          <w:color w:val="4F81BD"/>
          <w:lang w:val="uk-UA"/>
        </w:rPr>
      </w:pPr>
      <w:r>
        <w:rPr>
          <w:b/>
          <w:bCs/>
          <w:color w:val="4F81BD"/>
          <w:lang w:val="uk-UA"/>
        </w:rPr>
        <w:t>1.</w:t>
      </w:r>
      <w:r w:rsidRPr="00463210">
        <w:rPr>
          <w:b/>
          <w:bCs/>
          <w:color w:val="4F81BD"/>
          <w:lang w:val="uk-UA"/>
        </w:rPr>
        <w:t>МІНІСТЕРСТВО ОСВІТИ І НАУКИ</w:t>
      </w:r>
      <w:r>
        <w:rPr>
          <w:b/>
          <w:bCs/>
          <w:color w:val="4F81BD"/>
          <w:lang w:val="uk-UA"/>
        </w:rPr>
        <w:t xml:space="preserve"> </w:t>
      </w:r>
      <w:r w:rsidRPr="00463210">
        <w:rPr>
          <w:b/>
          <w:bCs/>
          <w:color w:val="4F81BD"/>
          <w:lang w:val="uk-UA"/>
        </w:rPr>
        <w:t xml:space="preserve"> УКРАЇНИ</w:t>
      </w:r>
    </w:p>
    <w:p w:rsidR="00194BD4" w:rsidRPr="00463210" w:rsidRDefault="00194BD4" w:rsidP="00463210">
      <w:pPr>
        <w:pStyle w:val="Heading4"/>
        <w:rPr>
          <w:color w:val="4F81BD"/>
          <w:sz w:val="28"/>
          <w:szCs w:val="28"/>
        </w:rPr>
      </w:pPr>
      <w:r w:rsidRPr="00463210">
        <w:rPr>
          <w:color w:val="4F81BD"/>
          <w:sz w:val="28"/>
          <w:szCs w:val="28"/>
        </w:rPr>
        <w:t>РАЙОННИЙ ВІДДІЛ ОСВІТИ</w:t>
      </w:r>
    </w:p>
    <w:p w:rsidR="00194BD4" w:rsidRPr="00463210" w:rsidRDefault="00194BD4" w:rsidP="00463210">
      <w:pPr>
        <w:jc w:val="center"/>
        <w:rPr>
          <w:b/>
          <w:caps/>
          <w:color w:val="FF0000"/>
          <w:sz w:val="28"/>
          <w:szCs w:val="28"/>
          <w:lang w:val="uk-UA"/>
        </w:rPr>
      </w:pPr>
      <w:r w:rsidRPr="00463210">
        <w:rPr>
          <w:b/>
          <w:caps/>
          <w:color w:val="FF0000"/>
          <w:sz w:val="28"/>
          <w:szCs w:val="28"/>
          <w:lang w:val="uk-UA"/>
        </w:rPr>
        <w:t>Середняківська З</w:t>
      </w:r>
      <w:r>
        <w:rPr>
          <w:b/>
          <w:caps/>
          <w:color w:val="FF0000"/>
          <w:sz w:val="28"/>
          <w:szCs w:val="28"/>
          <w:lang w:val="uk-UA"/>
        </w:rPr>
        <w:t xml:space="preserve">агальноосвітня </w:t>
      </w:r>
      <w:r w:rsidRPr="00463210">
        <w:rPr>
          <w:b/>
          <w:caps/>
          <w:color w:val="FF0000"/>
          <w:sz w:val="28"/>
          <w:szCs w:val="28"/>
          <w:lang w:val="uk-UA"/>
        </w:rPr>
        <w:t>Ш</w:t>
      </w:r>
      <w:r>
        <w:rPr>
          <w:b/>
          <w:caps/>
          <w:color w:val="FF0000"/>
          <w:sz w:val="28"/>
          <w:szCs w:val="28"/>
          <w:lang w:val="uk-UA"/>
        </w:rPr>
        <w:t>кола</w:t>
      </w:r>
      <w:r w:rsidRPr="00463210">
        <w:rPr>
          <w:b/>
          <w:caps/>
          <w:color w:val="FF0000"/>
          <w:sz w:val="28"/>
          <w:szCs w:val="28"/>
          <w:lang w:val="uk-UA"/>
        </w:rPr>
        <w:t xml:space="preserve"> І-ІІ ступенів</w:t>
      </w:r>
    </w:p>
    <w:p w:rsidR="00194BD4" w:rsidRPr="00463210" w:rsidRDefault="00194BD4" w:rsidP="00463210">
      <w:pPr>
        <w:jc w:val="center"/>
        <w:rPr>
          <w:b/>
          <w:caps/>
          <w:color w:val="FF0000"/>
          <w:sz w:val="28"/>
          <w:szCs w:val="28"/>
          <w:lang w:val="uk-UA"/>
        </w:rPr>
      </w:pPr>
      <w:r w:rsidRPr="00463210">
        <w:rPr>
          <w:b/>
          <w:caps/>
          <w:color w:val="FF0000"/>
          <w:sz w:val="28"/>
          <w:szCs w:val="28"/>
          <w:lang w:val="uk-UA"/>
        </w:rPr>
        <w:t>Гадяцької Районної ради Полтавської області</w:t>
      </w:r>
    </w:p>
    <w:p w:rsidR="00194BD4" w:rsidRDefault="00194BD4" w:rsidP="00463210">
      <w:pPr>
        <w:spacing w:after="0"/>
        <w:jc w:val="center"/>
        <w:rPr>
          <w:sz w:val="36"/>
          <w:lang w:val="uk-UA"/>
        </w:rPr>
      </w:pPr>
    </w:p>
    <w:p w:rsidR="00194BD4" w:rsidRDefault="00194BD4" w:rsidP="00463210">
      <w:pPr>
        <w:spacing w:after="0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</w:t>
      </w:r>
      <w:r w:rsidRPr="00FF53F2">
        <w:rPr>
          <w:sz w:val="28"/>
          <w:szCs w:val="28"/>
          <w:lang w:val="uk-UA"/>
        </w:rPr>
        <w:t xml:space="preserve">Погоджено: </w:t>
      </w:r>
    </w:p>
    <w:p w:rsidR="00194BD4" w:rsidRPr="00FF53F2" w:rsidRDefault="00194BD4" w:rsidP="00463210">
      <w:pPr>
        <w:spacing w:after="0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                         Начальник відділу освіти</w:t>
      </w:r>
    </w:p>
    <w:p w:rsidR="00194BD4" w:rsidRPr="00FF53F2" w:rsidRDefault="00194BD4" w:rsidP="00463210">
      <w:pPr>
        <w:spacing w:after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                                             _________________ І.В.Гулей</w:t>
      </w:r>
    </w:p>
    <w:p w:rsidR="00194BD4" w:rsidRDefault="00194BD4" w:rsidP="00463210">
      <w:pPr>
        <w:spacing w:after="0"/>
        <w:jc w:val="center"/>
        <w:rPr>
          <w:sz w:val="36"/>
          <w:lang w:val="uk-UA"/>
        </w:rPr>
      </w:pPr>
    </w:p>
    <w:p w:rsidR="00194BD4" w:rsidRPr="000A3ED8" w:rsidRDefault="00194BD4" w:rsidP="00463210">
      <w:pPr>
        <w:spacing w:after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                     </w:t>
      </w:r>
      <w:r w:rsidRPr="000A3ED8">
        <w:rPr>
          <w:sz w:val="28"/>
          <w:szCs w:val="28"/>
          <w:lang w:val="uk-UA"/>
        </w:rPr>
        <w:t>Затверджено</w:t>
      </w:r>
      <w:r>
        <w:rPr>
          <w:sz w:val="28"/>
          <w:szCs w:val="28"/>
          <w:lang w:val="uk-UA"/>
        </w:rPr>
        <w:t>:</w:t>
      </w:r>
    </w:p>
    <w:p w:rsidR="00194BD4" w:rsidRDefault="00194BD4" w:rsidP="00463210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          Засідання Ради школи</w:t>
      </w:r>
    </w:p>
    <w:p w:rsidR="00194BD4" w:rsidRPr="000A3ED8" w:rsidRDefault="00194BD4" w:rsidP="00463210">
      <w:pPr>
        <w:spacing w:after="0"/>
        <w:jc w:val="both"/>
        <w:rPr>
          <w:sz w:val="32"/>
          <w:szCs w:val="32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          </w:t>
      </w:r>
      <w:r w:rsidRPr="000A3ED8">
        <w:rPr>
          <w:rFonts w:ascii="Times New Roman" w:hAnsi="Times New Roman"/>
          <w:sz w:val="28"/>
          <w:szCs w:val="28"/>
          <w:lang w:val="uk-UA"/>
        </w:rPr>
        <w:t xml:space="preserve"> протокол №</w:t>
      </w:r>
      <w:r>
        <w:rPr>
          <w:rFonts w:ascii="Times New Roman" w:hAnsi="Times New Roman"/>
          <w:sz w:val="28"/>
          <w:szCs w:val="28"/>
          <w:lang w:val="uk-UA"/>
        </w:rPr>
        <w:t xml:space="preserve"> 4 від 22.08.2016</w:t>
      </w:r>
      <w:r w:rsidRPr="000A3ED8">
        <w:rPr>
          <w:rFonts w:ascii="Times New Roman" w:hAnsi="Times New Roman"/>
          <w:sz w:val="28"/>
          <w:szCs w:val="28"/>
          <w:lang w:val="uk-UA"/>
        </w:rPr>
        <w:t>р.</w:t>
      </w:r>
    </w:p>
    <w:p w:rsidR="00194BD4" w:rsidRDefault="00194BD4" w:rsidP="00463210">
      <w:pPr>
        <w:rPr>
          <w:sz w:val="36"/>
          <w:lang w:val="uk-UA"/>
        </w:rPr>
      </w:pPr>
    </w:p>
    <w:p w:rsidR="00194BD4" w:rsidRPr="00463210" w:rsidRDefault="00194BD4" w:rsidP="00967B3B">
      <w:pPr>
        <w:spacing w:line="240" w:lineRule="auto"/>
        <w:jc w:val="center"/>
        <w:rPr>
          <w:b/>
          <w:caps/>
          <w:sz w:val="52"/>
          <w:szCs w:val="52"/>
          <w:lang w:val="uk-UA"/>
        </w:rPr>
      </w:pPr>
      <w:r w:rsidRPr="00463210">
        <w:rPr>
          <w:b/>
          <w:caps/>
          <w:sz w:val="52"/>
          <w:szCs w:val="52"/>
          <w:lang w:val="uk-UA"/>
        </w:rPr>
        <w:t>ПЛАН  РОЗВИТКУ  ШКОЛИ</w:t>
      </w:r>
    </w:p>
    <w:p w:rsidR="00194BD4" w:rsidRDefault="00194BD4" w:rsidP="00675FBB">
      <w:pPr>
        <w:spacing w:line="240" w:lineRule="auto"/>
        <w:ind w:firstLine="810"/>
        <w:jc w:val="center"/>
        <w:rPr>
          <w:b/>
          <w:caps/>
          <w:sz w:val="52"/>
          <w:szCs w:val="52"/>
          <w:lang w:val="uk-UA"/>
        </w:rPr>
      </w:pPr>
      <w:r>
        <w:rPr>
          <w:b/>
          <w:caps/>
          <w:sz w:val="52"/>
          <w:szCs w:val="52"/>
          <w:lang w:val="uk-UA"/>
        </w:rPr>
        <w:t xml:space="preserve">на </w:t>
      </w:r>
    </w:p>
    <w:p w:rsidR="00194BD4" w:rsidRDefault="00194BD4" w:rsidP="00675FBB">
      <w:pPr>
        <w:spacing w:line="240" w:lineRule="auto"/>
        <w:ind w:firstLine="810"/>
        <w:jc w:val="center"/>
        <w:rPr>
          <w:b/>
          <w:caps/>
          <w:sz w:val="52"/>
          <w:szCs w:val="52"/>
          <w:lang w:val="uk-UA"/>
        </w:rPr>
      </w:pPr>
      <w:r>
        <w:rPr>
          <w:b/>
          <w:caps/>
          <w:sz w:val="52"/>
          <w:szCs w:val="52"/>
          <w:lang w:val="uk-UA"/>
        </w:rPr>
        <w:t>2016-2021 роки</w:t>
      </w:r>
    </w:p>
    <w:p w:rsidR="00194BD4" w:rsidRPr="00675FBB" w:rsidRDefault="00194BD4" w:rsidP="00675FBB">
      <w:pPr>
        <w:ind w:firstLine="810"/>
        <w:rPr>
          <w:b/>
          <w:caps/>
          <w:sz w:val="16"/>
          <w:szCs w:val="16"/>
          <w:lang w:val="uk-UA"/>
        </w:rPr>
      </w:pPr>
    </w:p>
    <w:p w:rsidR="00194BD4" w:rsidRPr="0068268C" w:rsidRDefault="00194BD4" w:rsidP="0068268C">
      <w:pPr>
        <w:ind w:firstLine="810"/>
        <w:rPr>
          <w:b/>
          <w:caps/>
          <w:sz w:val="32"/>
          <w:szCs w:val="32"/>
          <w:lang w:val="uk-UA"/>
        </w:rPr>
      </w:pPr>
      <w:r w:rsidRPr="00F65F61">
        <w:rPr>
          <w:b/>
          <w:caps/>
          <w:noProof/>
          <w:sz w:val="32"/>
          <w:szCs w:val="32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403.5pt;height:281.25pt;visibility:visible">
            <v:imagedata r:id="rId7" o:title="" cropleft="4743f"/>
          </v:shape>
        </w:pict>
      </w:r>
    </w:p>
    <w:p w:rsidR="00194BD4" w:rsidRDefault="00194BD4" w:rsidP="00326F49">
      <w:pPr>
        <w:spacing w:after="0"/>
        <w:jc w:val="center"/>
        <w:rPr>
          <w:rStyle w:val="FontStyle11"/>
          <w:rFonts w:ascii="Times New Roman" w:hAnsi="Times New Roman" w:cs="Times New Roman"/>
          <w:b/>
          <w:sz w:val="28"/>
          <w:szCs w:val="28"/>
          <w:lang w:val="uk-UA" w:eastAsia="uk-UA"/>
        </w:rPr>
      </w:pPr>
      <w:r w:rsidRPr="00E43F6E">
        <w:rPr>
          <w:rStyle w:val="FontStyle11"/>
          <w:rFonts w:ascii="Times New Roman" w:hAnsi="Times New Roman" w:cs="Times New Roman"/>
          <w:b/>
          <w:sz w:val="28"/>
          <w:szCs w:val="28"/>
          <w:lang w:val="uk-UA" w:eastAsia="uk-UA"/>
        </w:rPr>
        <w:t>Паспорт плану</w:t>
      </w:r>
    </w:p>
    <w:p w:rsidR="00194BD4" w:rsidRPr="00E43F6E" w:rsidRDefault="00194BD4" w:rsidP="00E43F6E">
      <w:pPr>
        <w:spacing w:after="0"/>
        <w:jc w:val="both"/>
        <w:rPr>
          <w:rStyle w:val="FontStyle11"/>
          <w:rFonts w:ascii="Times New Roman" w:hAnsi="Times New Roman" w:cs="Times New Roman"/>
          <w:sz w:val="28"/>
          <w:szCs w:val="28"/>
          <w:lang w:val="uk-UA"/>
        </w:rPr>
      </w:pPr>
    </w:p>
    <w:p w:rsidR="00194BD4" w:rsidRPr="00E43F6E" w:rsidRDefault="00194BD4" w:rsidP="00E43F6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43F6E">
        <w:rPr>
          <w:rStyle w:val="FontStyle11"/>
          <w:rFonts w:ascii="Times New Roman" w:hAnsi="Times New Roman" w:cs="Times New Roman"/>
          <w:b/>
          <w:sz w:val="28"/>
          <w:szCs w:val="28"/>
          <w:lang w:val="uk-UA" w:eastAsia="uk-UA"/>
        </w:rPr>
        <w:t>Назва «</w:t>
      </w:r>
      <w:r w:rsidRPr="00E43F6E">
        <w:rPr>
          <w:rFonts w:ascii="Times New Roman" w:hAnsi="Times New Roman"/>
          <w:sz w:val="28"/>
          <w:szCs w:val="28"/>
          <w:lang w:val="uk-UA"/>
        </w:rPr>
        <w:t>План   розвитку Середняківської загальноосвітньої школи  І-ІІ ступенів</w:t>
      </w:r>
    </w:p>
    <w:p w:rsidR="00194BD4" w:rsidRPr="00E43F6E" w:rsidRDefault="00194BD4" w:rsidP="00E43F6E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E43F6E">
        <w:rPr>
          <w:rFonts w:ascii="Times New Roman" w:hAnsi="Times New Roman"/>
          <w:sz w:val="28"/>
          <w:szCs w:val="28"/>
          <w:lang w:val="uk-UA"/>
        </w:rPr>
        <w:t>Гадяцької Районної ради Полтавської області»</w:t>
      </w:r>
    </w:p>
    <w:p w:rsidR="00194BD4" w:rsidRPr="00E43F6E" w:rsidRDefault="00194BD4" w:rsidP="00E43F6E">
      <w:pPr>
        <w:pStyle w:val="Style4"/>
        <w:widowControl/>
        <w:spacing w:line="276" w:lineRule="auto"/>
        <w:ind w:right="-1" w:firstLine="0"/>
        <w:jc w:val="both"/>
        <w:rPr>
          <w:rStyle w:val="FontStyle11"/>
          <w:rFonts w:ascii="Times New Roman" w:hAnsi="Times New Roman" w:cs="Times New Roman"/>
          <w:b/>
          <w:sz w:val="28"/>
          <w:szCs w:val="28"/>
          <w:lang w:val="uk-UA" w:eastAsia="uk-UA"/>
        </w:rPr>
      </w:pPr>
      <w:r w:rsidRPr="00E43F6E">
        <w:rPr>
          <w:rStyle w:val="FontStyle11"/>
          <w:rFonts w:ascii="Times New Roman" w:hAnsi="Times New Roman" w:cs="Times New Roman"/>
          <w:b/>
          <w:sz w:val="28"/>
          <w:szCs w:val="28"/>
          <w:lang w:val="uk-UA" w:eastAsia="uk-UA"/>
        </w:rPr>
        <w:t xml:space="preserve">Замовник плану:  </w:t>
      </w:r>
      <w:r w:rsidRPr="00E43F6E">
        <w:rPr>
          <w:rStyle w:val="FontStyle11"/>
          <w:rFonts w:ascii="Times New Roman" w:hAnsi="Times New Roman" w:cs="Times New Roman"/>
          <w:sz w:val="28"/>
          <w:szCs w:val="28"/>
          <w:lang w:val="uk-UA" w:eastAsia="uk-UA"/>
        </w:rPr>
        <w:t xml:space="preserve">відділ освіти Гадяцької районної адміністрації </w:t>
      </w:r>
      <w:r w:rsidRPr="00E43F6E">
        <w:rPr>
          <w:rFonts w:ascii="Times New Roman" w:hAnsi="Times New Roman"/>
          <w:sz w:val="28"/>
          <w:szCs w:val="28"/>
          <w:lang w:val="uk-UA"/>
        </w:rPr>
        <w:t>Полтавської області</w:t>
      </w:r>
    </w:p>
    <w:p w:rsidR="00194BD4" w:rsidRPr="00967B3B" w:rsidRDefault="00194BD4" w:rsidP="00E43F6E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E43F6E">
        <w:rPr>
          <w:rStyle w:val="FontStyle11"/>
          <w:rFonts w:ascii="Times New Roman" w:hAnsi="Times New Roman" w:cs="Times New Roman"/>
          <w:b/>
          <w:sz w:val="28"/>
          <w:szCs w:val="28"/>
          <w:lang w:val="uk-UA" w:eastAsia="uk-UA"/>
        </w:rPr>
        <w:t xml:space="preserve">Виконавець: </w:t>
      </w:r>
      <w:r w:rsidRPr="00E43F6E">
        <w:rPr>
          <w:rStyle w:val="FontStyle11"/>
          <w:rFonts w:ascii="Times New Roman" w:hAnsi="Times New Roman" w:cs="Times New Roman"/>
          <w:sz w:val="28"/>
          <w:szCs w:val="28"/>
          <w:lang w:val="uk-UA" w:eastAsia="uk-UA"/>
        </w:rPr>
        <w:t>колектив</w:t>
      </w:r>
      <w:r>
        <w:rPr>
          <w:rStyle w:val="FontStyle11"/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E43F6E">
        <w:rPr>
          <w:rFonts w:ascii="Times New Roman" w:hAnsi="Times New Roman"/>
          <w:sz w:val="28"/>
          <w:szCs w:val="28"/>
          <w:lang w:val="uk-UA"/>
        </w:rPr>
        <w:t>Середняківської загальноосвітньої школи  І-ІІ ступенів</w:t>
      </w:r>
    </w:p>
    <w:p w:rsidR="00194BD4" w:rsidRPr="00967B3B" w:rsidRDefault="00194BD4" w:rsidP="00E43F6E">
      <w:pPr>
        <w:pStyle w:val="Style4"/>
        <w:widowControl/>
        <w:spacing w:line="276" w:lineRule="auto"/>
        <w:ind w:right="-1" w:firstLine="0"/>
        <w:jc w:val="both"/>
        <w:rPr>
          <w:rStyle w:val="FontStyle11"/>
          <w:rFonts w:ascii="Times New Roman" w:hAnsi="Times New Roman" w:cs="Times New Roman"/>
          <w:sz w:val="28"/>
          <w:szCs w:val="28"/>
          <w:lang w:val="uk-UA" w:eastAsia="uk-UA"/>
        </w:rPr>
      </w:pPr>
      <w:r w:rsidRPr="00E43F6E">
        <w:rPr>
          <w:rFonts w:ascii="Times New Roman" w:hAnsi="Times New Roman"/>
          <w:sz w:val="28"/>
          <w:szCs w:val="28"/>
          <w:lang w:val="uk-UA"/>
        </w:rPr>
        <w:t>Гадяцької Районної ради Полтавської області</w:t>
      </w:r>
    </w:p>
    <w:p w:rsidR="00194BD4" w:rsidRPr="00E43F6E" w:rsidRDefault="00194BD4" w:rsidP="00E43F6E">
      <w:pPr>
        <w:pStyle w:val="Style4"/>
        <w:widowControl/>
        <w:spacing w:line="276" w:lineRule="auto"/>
        <w:ind w:right="-1" w:firstLine="0"/>
        <w:jc w:val="both"/>
        <w:rPr>
          <w:rStyle w:val="FontStyle11"/>
          <w:rFonts w:ascii="Times New Roman" w:hAnsi="Times New Roman" w:cs="Times New Roman"/>
          <w:b/>
          <w:sz w:val="28"/>
          <w:szCs w:val="28"/>
          <w:lang w:val="uk-UA" w:eastAsia="uk-UA"/>
        </w:rPr>
      </w:pPr>
      <w:r w:rsidRPr="00E43F6E">
        <w:rPr>
          <w:rStyle w:val="FontStyle11"/>
          <w:rFonts w:ascii="Times New Roman" w:hAnsi="Times New Roman" w:cs="Times New Roman"/>
          <w:b/>
          <w:sz w:val="28"/>
          <w:szCs w:val="28"/>
          <w:lang w:val="uk-UA" w:eastAsia="uk-UA"/>
        </w:rPr>
        <w:t xml:space="preserve">Контроль реалізації плану:  </w:t>
      </w:r>
      <w:r w:rsidRPr="00E43F6E">
        <w:rPr>
          <w:rStyle w:val="FontStyle11"/>
          <w:rFonts w:ascii="Times New Roman" w:hAnsi="Times New Roman" w:cs="Times New Roman"/>
          <w:sz w:val="28"/>
          <w:szCs w:val="28"/>
          <w:lang w:val="uk-UA" w:eastAsia="uk-UA"/>
        </w:rPr>
        <w:t>відділ освіти Гадяцької районної адміністрації</w:t>
      </w:r>
    </w:p>
    <w:p w:rsidR="00194BD4" w:rsidRPr="00E43F6E" w:rsidRDefault="00194BD4" w:rsidP="00E43F6E">
      <w:pPr>
        <w:spacing w:after="0"/>
        <w:jc w:val="both"/>
        <w:rPr>
          <w:rStyle w:val="FontStyle11"/>
          <w:rFonts w:ascii="Times New Roman" w:hAnsi="Times New Roman" w:cs="Times New Roman"/>
          <w:sz w:val="28"/>
          <w:szCs w:val="28"/>
          <w:lang w:val="uk-UA" w:eastAsia="uk-UA"/>
        </w:rPr>
      </w:pPr>
      <w:r w:rsidRPr="00E43F6E">
        <w:rPr>
          <w:rStyle w:val="FontStyle11"/>
          <w:rFonts w:ascii="Times New Roman" w:hAnsi="Times New Roman" w:cs="Times New Roman"/>
          <w:b/>
          <w:sz w:val="28"/>
          <w:szCs w:val="28"/>
          <w:lang w:val="uk-UA" w:eastAsia="uk-UA"/>
        </w:rPr>
        <w:t xml:space="preserve">Звітність про виконання плану: </w:t>
      </w:r>
      <w:r w:rsidRPr="00E43F6E">
        <w:rPr>
          <w:rStyle w:val="FontStyle11"/>
          <w:rFonts w:ascii="Times New Roman" w:hAnsi="Times New Roman" w:cs="Times New Roman"/>
          <w:sz w:val="28"/>
          <w:szCs w:val="28"/>
          <w:lang w:val="uk-UA" w:eastAsia="uk-UA"/>
        </w:rPr>
        <w:t>адміністрація</w:t>
      </w:r>
      <w:r w:rsidRPr="00E43F6E">
        <w:rPr>
          <w:rFonts w:ascii="Times New Roman" w:hAnsi="Times New Roman"/>
          <w:sz w:val="28"/>
          <w:szCs w:val="28"/>
          <w:lang w:val="uk-UA"/>
        </w:rPr>
        <w:t xml:space="preserve"> Середняківської загальноосвітньої школи  І-ІІ ступенів, щорічно перед </w:t>
      </w:r>
      <w:r w:rsidRPr="00E43F6E">
        <w:rPr>
          <w:rStyle w:val="FontStyle11"/>
          <w:rFonts w:ascii="Times New Roman" w:hAnsi="Times New Roman" w:cs="Times New Roman"/>
          <w:sz w:val="28"/>
          <w:szCs w:val="28"/>
          <w:lang w:val="uk-UA" w:eastAsia="uk-UA"/>
        </w:rPr>
        <w:t>відділом освіти Гадяцької районної адміністрації, трудовим колективом, батьками</w:t>
      </w:r>
    </w:p>
    <w:p w:rsidR="00194BD4" w:rsidRPr="00E43F6E" w:rsidRDefault="00194BD4" w:rsidP="00E43F6E">
      <w:pPr>
        <w:spacing w:after="0"/>
        <w:jc w:val="both"/>
        <w:rPr>
          <w:rStyle w:val="FontStyle11"/>
          <w:rFonts w:ascii="Times New Roman" w:hAnsi="Times New Roman" w:cs="Times New Roman"/>
          <w:lang w:val="uk-UA" w:eastAsia="uk-UA"/>
        </w:rPr>
      </w:pPr>
    </w:p>
    <w:p w:rsidR="00194BD4" w:rsidRPr="00E43F6E" w:rsidRDefault="00194BD4" w:rsidP="00E43F6E">
      <w:pPr>
        <w:spacing w:after="0"/>
        <w:jc w:val="both"/>
        <w:rPr>
          <w:rStyle w:val="FontStyle11"/>
          <w:rFonts w:ascii="Times New Roman" w:hAnsi="Times New Roman" w:cs="Times New Roman"/>
          <w:b/>
          <w:sz w:val="28"/>
          <w:szCs w:val="28"/>
          <w:lang w:val="uk-UA"/>
        </w:rPr>
      </w:pPr>
      <w:r w:rsidRPr="00E43F6E">
        <w:rPr>
          <w:rStyle w:val="FontStyle11"/>
          <w:rFonts w:ascii="Times New Roman" w:hAnsi="Times New Roman" w:cs="Times New Roman"/>
          <w:b/>
          <w:lang w:val="uk-UA" w:eastAsia="uk-UA"/>
        </w:rPr>
        <w:t xml:space="preserve">Строки реалізації плану          </w:t>
      </w:r>
      <w:r>
        <w:rPr>
          <w:rFonts w:ascii="Times New Roman" w:hAnsi="Times New Roman"/>
          <w:sz w:val="28"/>
          <w:szCs w:val="28"/>
          <w:lang w:val="uk-UA"/>
        </w:rPr>
        <w:t>2016-2021</w:t>
      </w:r>
      <w:r w:rsidRPr="00E43F6E">
        <w:rPr>
          <w:rFonts w:ascii="Times New Roman" w:hAnsi="Times New Roman"/>
          <w:sz w:val="28"/>
          <w:szCs w:val="28"/>
          <w:lang w:val="uk-UA"/>
        </w:rPr>
        <w:t>роки</w:t>
      </w:r>
    </w:p>
    <w:p w:rsidR="00194BD4" w:rsidRPr="00E43F6E" w:rsidRDefault="00194BD4" w:rsidP="00E43F6E">
      <w:pPr>
        <w:spacing w:after="0"/>
        <w:jc w:val="both"/>
        <w:rPr>
          <w:rFonts w:ascii="Times New Roman" w:hAnsi="Times New Roman"/>
          <w:sz w:val="32"/>
          <w:szCs w:val="32"/>
          <w:lang w:val="uk-UA"/>
        </w:rPr>
      </w:pPr>
    </w:p>
    <w:p w:rsidR="00194BD4" w:rsidRPr="00E43F6E" w:rsidRDefault="00194BD4" w:rsidP="00E43F6E">
      <w:pPr>
        <w:ind w:firstLine="12"/>
        <w:jc w:val="both"/>
        <w:rPr>
          <w:rFonts w:ascii="Times New Roman" w:hAnsi="Times New Roman"/>
          <w:sz w:val="28"/>
          <w:szCs w:val="28"/>
          <w:lang w:val="uk-UA"/>
        </w:rPr>
      </w:pPr>
      <w:r w:rsidRPr="00E43F6E">
        <w:rPr>
          <w:rFonts w:ascii="Times New Roman" w:hAnsi="Times New Roman"/>
          <w:b/>
          <w:sz w:val="28"/>
          <w:szCs w:val="28"/>
          <w:lang w:val="uk-UA"/>
        </w:rPr>
        <w:t>Координатор плану розвитку школи</w:t>
      </w:r>
      <w:r w:rsidRPr="00E43F6E">
        <w:rPr>
          <w:rFonts w:ascii="Times New Roman" w:hAnsi="Times New Roman"/>
          <w:sz w:val="28"/>
          <w:szCs w:val="28"/>
          <w:lang w:val="uk-UA"/>
        </w:rPr>
        <w:t xml:space="preserve"> – </w:t>
      </w:r>
    </w:p>
    <w:p w:rsidR="00194BD4" w:rsidRPr="00E43F6E" w:rsidRDefault="00194BD4" w:rsidP="00E43F6E">
      <w:pPr>
        <w:ind w:firstLine="12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Стеценко Михайло Петрович</w:t>
      </w:r>
      <w:r w:rsidRPr="00E43F6E">
        <w:rPr>
          <w:rFonts w:ascii="Times New Roman" w:hAnsi="Times New Roman"/>
          <w:sz w:val="28"/>
          <w:szCs w:val="28"/>
          <w:lang w:val="uk-UA"/>
        </w:rPr>
        <w:t>, директор Середняківської  ЗОШ І-ІІ ступенів, «Спеціаліст в</w:t>
      </w:r>
      <w:r>
        <w:rPr>
          <w:rFonts w:ascii="Times New Roman" w:hAnsi="Times New Roman"/>
          <w:sz w:val="28"/>
          <w:szCs w:val="28"/>
          <w:lang w:val="uk-UA"/>
        </w:rPr>
        <w:t>ищої категорії», учитель трудового навчання</w:t>
      </w:r>
      <w:r w:rsidRPr="00E43F6E">
        <w:rPr>
          <w:rFonts w:ascii="Times New Roman" w:hAnsi="Times New Roman"/>
          <w:sz w:val="28"/>
          <w:szCs w:val="28"/>
          <w:lang w:val="uk-UA"/>
        </w:rPr>
        <w:t>.</w:t>
      </w:r>
    </w:p>
    <w:p w:rsidR="00194BD4" w:rsidRPr="00E43F6E" w:rsidRDefault="00194BD4" w:rsidP="00E43F6E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E43F6E">
        <w:rPr>
          <w:rFonts w:ascii="Times New Roman" w:hAnsi="Times New Roman"/>
          <w:b/>
          <w:sz w:val="28"/>
          <w:szCs w:val="28"/>
          <w:lang w:val="uk-UA"/>
        </w:rPr>
        <w:t>Склад творчої групи</w:t>
      </w:r>
      <w:r w:rsidRPr="00E43F6E">
        <w:rPr>
          <w:rFonts w:ascii="Times New Roman" w:hAnsi="Times New Roman"/>
          <w:sz w:val="28"/>
          <w:szCs w:val="28"/>
          <w:lang w:val="uk-UA"/>
        </w:rPr>
        <w:t xml:space="preserve">: </w:t>
      </w:r>
    </w:p>
    <w:p w:rsidR="00194BD4" w:rsidRPr="00E43F6E" w:rsidRDefault="00194BD4" w:rsidP="00E43F6E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E43F6E">
        <w:rPr>
          <w:rFonts w:ascii="Times New Roman" w:hAnsi="Times New Roman"/>
          <w:sz w:val="28"/>
          <w:szCs w:val="28"/>
          <w:lang w:val="uk-UA"/>
        </w:rPr>
        <w:t xml:space="preserve">Поливана Н.В. - «Спеціаліст вищої категорії», вчитель української мови і літератури; </w:t>
      </w:r>
    </w:p>
    <w:p w:rsidR="00194BD4" w:rsidRDefault="00194BD4" w:rsidP="00E43F6E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Довженко В.І.</w:t>
      </w:r>
      <w:r w:rsidRPr="00E43F6E">
        <w:rPr>
          <w:rFonts w:ascii="Times New Roman" w:hAnsi="Times New Roman"/>
          <w:sz w:val="28"/>
          <w:szCs w:val="28"/>
          <w:lang w:val="uk-UA"/>
        </w:rPr>
        <w:t xml:space="preserve"> - «Спеціаліст вищої категорії», вчитель </w:t>
      </w:r>
      <w:r>
        <w:rPr>
          <w:rFonts w:ascii="Times New Roman" w:hAnsi="Times New Roman"/>
          <w:sz w:val="28"/>
          <w:szCs w:val="28"/>
          <w:lang w:val="uk-UA"/>
        </w:rPr>
        <w:t>хімії та біології;</w:t>
      </w:r>
    </w:p>
    <w:p w:rsidR="00194BD4" w:rsidRDefault="00194BD4" w:rsidP="00E43F6E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E43F6E">
        <w:rPr>
          <w:rFonts w:ascii="Times New Roman" w:hAnsi="Times New Roman"/>
          <w:sz w:val="28"/>
          <w:szCs w:val="28"/>
          <w:lang w:val="uk-UA"/>
        </w:rPr>
        <w:t>Михайленко С.О. - «Спеціаліст І катего</w:t>
      </w:r>
      <w:r>
        <w:rPr>
          <w:rFonts w:ascii="Times New Roman" w:hAnsi="Times New Roman"/>
          <w:sz w:val="28"/>
          <w:szCs w:val="28"/>
          <w:lang w:val="uk-UA"/>
        </w:rPr>
        <w:t>рії», вчитель початкових класів;</w:t>
      </w:r>
    </w:p>
    <w:p w:rsidR="00194BD4" w:rsidRDefault="00194BD4" w:rsidP="00E43F6E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Федорченко Н.І.-</w:t>
      </w:r>
      <w:r w:rsidRPr="007F688E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E43F6E">
        <w:rPr>
          <w:rFonts w:ascii="Times New Roman" w:hAnsi="Times New Roman"/>
          <w:sz w:val="28"/>
          <w:szCs w:val="28"/>
          <w:lang w:val="uk-UA"/>
        </w:rPr>
        <w:t>«Спеціаліст вищої категорії», вчитель</w:t>
      </w:r>
      <w:r>
        <w:rPr>
          <w:rFonts w:ascii="Times New Roman" w:hAnsi="Times New Roman"/>
          <w:sz w:val="28"/>
          <w:szCs w:val="28"/>
          <w:lang w:val="uk-UA"/>
        </w:rPr>
        <w:t xml:space="preserve"> математики та фізики;</w:t>
      </w:r>
    </w:p>
    <w:p w:rsidR="00194BD4" w:rsidRPr="00E43F6E" w:rsidRDefault="00194BD4" w:rsidP="00E43F6E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Лиходій Н.Г. -</w:t>
      </w:r>
      <w:r w:rsidRPr="00E43F6E">
        <w:rPr>
          <w:rFonts w:ascii="Times New Roman" w:hAnsi="Times New Roman"/>
          <w:sz w:val="28"/>
          <w:szCs w:val="28"/>
          <w:lang w:val="uk-UA"/>
        </w:rPr>
        <w:t>«Спеціаліст вищої категорії»,</w:t>
      </w:r>
      <w:r>
        <w:rPr>
          <w:rFonts w:ascii="Times New Roman" w:hAnsi="Times New Roman"/>
          <w:sz w:val="28"/>
          <w:szCs w:val="28"/>
          <w:lang w:val="uk-UA"/>
        </w:rPr>
        <w:t xml:space="preserve"> вчитель методист, </w:t>
      </w:r>
      <w:r w:rsidRPr="00E43F6E">
        <w:rPr>
          <w:rFonts w:ascii="Times New Roman" w:hAnsi="Times New Roman"/>
          <w:sz w:val="28"/>
          <w:szCs w:val="28"/>
          <w:lang w:val="uk-UA"/>
        </w:rPr>
        <w:t xml:space="preserve"> вчитель</w:t>
      </w:r>
      <w:r>
        <w:rPr>
          <w:rFonts w:ascii="Times New Roman" w:hAnsi="Times New Roman"/>
          <w:sz w:val="28"/>
          <w:szCs w:val="28"/>
          <w:lang w:val="uk-UA"/>
        </w:rPr>
        <w:t xml:space="preserve"> іноземної мови.</w:t>
      </w:r>
      <w:r w:rsidRPr="00E43F6E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194BD4" w:rsidRDefault="00194BD4" w:rsidP="00ED2196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194BD4" w:rsidRDefault="00194BD4" w:rsidP="00ED2196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194BD4" w:rsidRDefault="00194BD4" w:rsidP="00ED2196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194BD4" w:rsidRPr="00ED2196" w:rsidRDefault="00194BD4" w:rsidP="00ED2196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94BD4" w:rsidRDefault="00194BD4" w:rsidP="00BD0A7E">
      <w:pPr>
        <w:jc w:val="both"/>
        <w:rPr>
          <w:sz w:val="32"/>
          <w:szCs w:val="32"/>
          <w:lang w:val="uk-UA"/>
        </w:rPr>
      </w:pPr>
    </w:p>
    <w:p w:rsidR="00194BD4" w:rsidRPr="00BD0A7E" w:rsidRDefault="00194BD4" w:rsidP="00BD0A7E">
      <w:pPr>
        <w:pStyle w:val="Style4"/>
        <w:widowControl/>
        <w:spacing w:line="276" w:lineRule="auto"/>
        <w:ind w:right="-1" w:firstLine="0"/>
        <w:jc w:val="center"/>
        <w:rPr>
          <w:rStyle w:val="FontStyle11"/>
          <w:b/>
          <w:sz w:val="28"/>
          <w:szCs w:val="28"/>
          <w:lang w:val="uk-UA" w:eastAsia="uk-UA"/>
        </w:rPr>
      </w:pPr>
    </w:p>
    <w:p w:rsidR="00194BD4" w:rsidRDefault="00194BD4" w:rsidP="00BD0A7E">
      <w:pPr>
        <w:pStyle w:val="Style4"/>
        <w:widowControl/>
        <w:spacing w:line="276" w:lineRule="auto"/>
        <w:ind w:right="-1" w:firstLine="0"/>
        <w:jc w:val="center"/>
        <w:rPr>
          <w:rStyle w:val="FontStyle11"/>
          <w:b/>
          <w:sz w:val="28"/>
          <w:szCs w:val="28"/>
          <w:lang w:val="uk-UA" w:eastAsia="uk-UA"/>
        </w:rPr>
      </w:pPr>
    </w:p>
    <w:p w:rsidR="00194BD4" w:rsidRDefault="00194BD4" w:rsidP="00BD0A7E">
      <w:pPr>
        <w:pStyle w:val="Style4"/>
        <w:widowControl/>
        <w:spacing w:line="276" w:lineRule="auto"/>
        <w:ind w:right="-1" w:firstLine="0"/>
        <w:jc w:val="center"/>
        <w:rPr>
          <w:rStyle w:val="FontStyle11"/>
          <w:b/>
          <w:sz w:val="28"/>
          <w:szCs w:val="28"/>
          <w:lang w:val="uk-UA" w:eastAsia="uk-UA"/>
        </w:rPr>
      </w:pPr>
    </w:p>
    <w:p w:rsidR="00194BD4" w:rsidRDefault="00194BD4" w:rsidP="00BD0A7E">
      <w:pPr>
        <w:pStyle w:val="Style4"/>
        <w:widowControl/>
        <w:spacing w:line="276" w:lineRule="auto"/>
        <w:ind w:right="-1" w:firstLine="0"/>
        <w:rPr>
          <w:rStyle w:val="FontStyle11"/>
          <w:b/>
          <w:sz w:val="28"/>
          <w:szCs w:val="28"/>
          <w:lang w:val="uk-UA" w:eastAsia="uk-UA"/>
        </w:rPr>
      </w:pPr>
    </w:p>
    <w:p w:rsidR="00194BD4" w:rsidRDefault="00194BD4" w:rsidP="00BD0A7E">
      <w:pPr>
        <w:pStyle w:val="Style4"/>
        <w:widowControl/>
        <w:spacing w:line="276" w:lineRule="auto"/>
        <w:ind w:right="-1" w:firstLine="0"/>
        <w:rPr>
          <w:rStyle w:val="FontStyle11"/>
          <w:b/>
          <w:sz w:val="28"/>
          <w:szCs w:val="28"/>
          <w:lang w:val="uk-UA" w:eastAsia="uk-UA"/>
        </w:rPr>
      </w:pPr>
    </w:p>
    <w:p w:rsidR="00194BD4" w:rsidRPr="00B24E26" w:rsidRDefault="00194BD4" w:rsidP="00B24E26">
      <w:pPr>
        <w:pStyle w:val="Style4"/>
        <w:widowControl/>
        <w:spacing w:line="276" w:lineRule="auto"/>
        <w:ind w:right="-1" w:firstLine="0"/>
        <w:jc w:val="center"/>
        <w:rPr>
          <w:rStyle w:val="FontStyle11"/>
          <w:rFonts w:ascii="Times New Roman" w:hAnsi="Times New Roman" w:cs="Times New Roman"/>
          <w:b/>
          <w:sz w:val="28"/>
          <w:szCs w:val="28"/>
          <w:lang w:val="uk-UA" w:eastAsia="uk-UA"/>
        </w:rPr>
      </w:pPr>
    </w:p>
    <w:p w:rsidR="00194BD4" w:rsidRPr="00B24E26" w:rsidRDefault="00194BD4" w:rsidP="00B24E26">
      <w:pPr>
        <w:pStyle w:val="Style4"/>
        <w:widowControl/>
        <w:spacing w:line="276" w:lineRule="auto"/>
        <w:ind w:right="-1" w:firstLine="0"/>
        <w:jc w:val="center"/>
        <w:rPr>
          <w:rStyle w:val="FontStyle11"/>
          <w:rFonts w:ascii="Times New Roman" w:hAnsi="Times New Roman" w:cs="Times New Roman"/>
          <w:b/>
          <w:sz w:val="28"/>
          <w:szCs w:val="28"/>
          <w:lang w:val="uk-UA" w:eastAsia="uk-UA"/>
        </w:rPr>
      </w:pPr>
      <w:r w:rsidRPr="00B24E26">
        <w:rPr>
          <w:rStyle w:val="FontStyle11"/>
          <w:rFonts w:ascii="Times New Roman" w:hAnsi="Times New Roman" w:cs="Times New Roman"/>
          <w:b/>
          <w:sz w:val="28"/>
          <w:szCs w:val="28"/>
          <w:lang w:val="uk-UA" w:eastAsia="uk-UA"/>
        </w:rPr>
        <w:t>Вступ</w:t>
      </w:r>
    </w:p>
    <w:p w:rsidR="00194BD4" w:rsidRPr="00B24E26" w:rsidRDefault="00194BD4" w:rsidP="0008051A">
      <w:pPr>
        <w:jc w:val="both"/>
        <w:rPr>
          <w:rStyle w:val="FontStyle12"/>
          <w:rFonts w:ascii="Times New Roman" w:hAnsi="Times New Roman" w:cs="Times New Roman"/>
          <w:sz w:val="28"/>
          <w:szCs w:val="28"/>
          <w:lang w:val="uk-UA"/>
        </w:rPr>
      </w:pPr>
      <w:r w:rsidRPr="00B24E26">
        <w:rPr>
          <w:rStyle w:val="FontStyle12"/>
          <w:rFonts w:ascii="Times New Roman" w:hAnsi="Times New Roman" w:cs="Times New Roman"/>
          <w:sz w:val="28"/>
          <w:szCs w:val="28"/>
          <w:lang w:val="uk-UA" w:eastAsia="uk-UA"/>
        </w:rPr>
        <w:t>Відтворення і постійне оновлення інтелектуального потенціалу України вимагає розробки принципово нової  концепції  розвитку учнівської молоді, конструювання спеціальних програм  і технологій.</w:t>
      </w:r>
    </w:p>
    <w:p w:rsidR="00194BD4" w:rsidRPr="00B24E26" w:rsidRDefault="00194BD4" w:rsidP="0008051A">
      <w:pPr>
        <w:jc w:val="both"/>
        <w:rPr>
          <w:rStyle w:val="FontStyle12"/>
          <w:rFonts w:ascii="Times New Roman" w:hAnsi="Times New Roman" w:cs="Times New Roman"/>
          <w:sz w:val="28"/>
          <w:szCs w:val="28"/>
          <w:lang w:val="uk-UA" w:eastAsia="uk-UA"/>
        </w:rPr>
      </w:pPr>
      <w:r w:rsidRPr="00B24E26">
        <w:rPr>
          <w:rStyle w:val="FontStyle12"/>
          <w:rFonts w:ascii="Times New Roman" w:hAnsi="Times New Roman" w:cs="Times New Roman"/>
          <w:sz w:val="28"/>
          <w:szCs w:val="28"/>
          <w:lang w:val="uk-UA" w:eastAsia="uk-UA"/>
        </w:rPr>
        <w:t>У державній національній програмі «Освіта. Україна XXI століття» пріоритетними напрямками реформування освіти визначено забезпечення моральної, інтелектуальної та психологічної  готовності громадян до здобуття освіти. Соціальне замовлення - стати у 3-му тисячолітті державою інтелектуальних ідей і технологій - вимагає нової теорії освіти інноваційного характеру. Нова філософія навчання і виховання утверджує погляд на особистість як найвищу цінність суспільства.</w:t>
      </w:r>
    </w:p>
    <w:p w:rsidR="00194BD4" w:rsidRPr="00B24E26" w:rsidRDefault="00194BD4" w:rsidP="0008051A">
      <w:pPr>
        <w:jc w:val="both"/>
        <w:rPr>
          <w:rStyle w:val="FontStyle12"/>
          <w:rFonts w:ascii="Times New Roman" w:hAnsi="Times New Roman" w:cs="Times New Roman"/>
          <w:sz w:val="28"/>
          <w:szCs w:val="28"/>
          <w:lang w:val="uk-UA" w:eastAsia="uk-UA"/>
        </w:rPr>
      </w:pPr>
      <w:r w:rsidRPr="00B24E26">
        <w:rPr>
          <w:rStyle w:val="FontStyle12"/>
          <w:rFonts w:ascii="Times New Roman" w:hAnsi="Times New Roman" w:cs="Times New Roman"/>
          <w:sz w:val="28"/>
          <w:szCs w:val="28"/>
          <w:lang w:val="uk-UA" w:eastAsia="uk-UA"/>
        </w:rPr>
        <w:t>Як зазначено в Концепції розвитку загальної середньої освіти: "Освіта XXI ст</w:t>
      </w:r>
      <w:r>
        <w:rPr>
          <w:rStyle w:val="FontStyle12"/>
          <w:rFonts w:ascii="Times New Roman" w:hAnsi="Times New Roman" w:cs="Times New Roman"/>
          <w:sz w:val="28"/>
          <w:szCs w:val="28"/>
          <w:lang w:val="uk-UA" w:eastAsia="uk-UA"/>
        </w:rPr>
        <w:t>оліття - це освіта для людини.. Ї</w:t>
      </w:r>
      <w:r w:rsidRPr="00B24E26">
        <w:rPr>
          <w:rStyle w:val="FontStyle12"/>
          <w:rFonts w:ascii="Times New Roman" w:hAnsi="Times New Roman" w:cs="Times New Roman"/>
          <w:sz w:val="28"/>
          <w:szCs w:val="28"/>
          <w:lang w:val="uk-UA" w:eastAsia="uk-UA"/>
        </w:rPr>
        <w:t>ї стрижень - розвивальна, культурологічна домінанта, виховання відповідальної особистості, яка здатна до самоосвіти і саморозвитку, вміє використовувати набуті знання для творчого розв'язання проблем, критично мислячи, опрацьовувати різноманітну інформацію, прагне змінити на краще своє життя і життя своєї країни." Перехід на 12- бальну систему оцінювання навчальних досягнень учнів на основі Критеріїв оцінювання навчальних досягнень базується на переконанні, що «навчальна діяльність у кінцевому підсумку повинна не просто дати людині суму знань, а сформувати комплекс компетенцій». А компетенцію було визначено, як «загальну здатність, що базується на знаннях, досвіді, цінностях, здібностях, набутих завдяки навчанню».</w:t>
      </w:r>
    </w:p>
    <w:p w:rsidR="00194BD4" w:rsidRPr="006674CD" w:rsidRDefault="00194BD4" w:rsidP="00BD0A7E">
      <w:pPr>
        <w:pStyle w:val="Style35"/>
        <w:widowControl/>
        <w:spacing w:after="0" w:line="276" w:lineRule="auto"/>
        <w:rPr>
          <w:rStyle w:val="FontStyle53"/>
          <w:rFonts w:ascii="Times New Roman" w:hAnsi="Times New Roman" w:cs="Times New Roman"/>
          <w:sz w:val="28"/>
          <w:szCs w:val="28"/>
          <w:lang w:val="uk-UA"/>
        </w:rPr>
      </w:pPr>
      <w:r w:rsidRPr="006674CD">
        <w:rPr>
          <w:rStyle w:val="FontStyle53"/>
          <w:rFonts w:ascii="Times New Roman" w:hAnsi="Times New Roman" w:cs="Times New Roman"/>
          <w:sz w:val="28"/>
          <w:szCs w:val="28"/>
          <w:lang w:val="uk-UA" w:eastAsia="uk-UA"/>
        </w:rPr>
        <w:t>Концепція забезпечує подальший розвиток школи, який реалізується через втілення компетентнісного підходу, гуманізацію, гуманітаризацію, профільність і спрямовує зусилля педколективу на те, щоб навчити учнів проектувати і формувати активні моделі життя, моделі успішної людини, на плекання вільної активної особистості, яка зможе взяти на себе відповідальність, стати господарем власної долі, долі народу, держави.</w:t>
      </w:r>
    </w:p>
    <w:p w:rsidR="00194BD4" w:rsidRPr="006674CD" w:rsidRDefault="00194BD4" w:rsidP="00BD0A7E">
      <w:pPr>
        <w:pStyle w:val="Style4"/>
        <w:widowControl/>
        <w:spacing w:after="0" w:line="276" w:lineRule="auto"/>
        <w:ind w:right="-1" w:firstLine="0"/>
        <w:jc w:val="both"/>
        <w:rPr>
          <w:rFonts w:ascii="Times New Roman" w:hAnsi="Times New Roman"/>
          <w:lang w:val="uk-UA"/>
        </w:rPr>
      </w:pPr>
      <w:r w:rsidRPr="006674CD">
        <w:rPr>
          <w:rStyle w:val="FontStyle53"/>
          <w:rFonts w:ascii="Times New Roman" w:hAnsi="Times New Roman" w:cs="Times New Roman"/>
          <w:sz w:val="28"/>
          <w:szCs w:val="28"/>
          <w:lang w:val="uk-UA" w:eastAsia="uk-UA"/>
        </w:rPr>
        <w:t>Реалізація концепції дасть змогу створити такий простір життя дитини, де б вона не готувалася до життя, а повноцінно жила, побудувати діяльність школи так, щоб сприяти становленню особистос</w:t>
      </w:r>
      <w:r w:rsidRPr="006674CD">
        <w:rPr>
          <w:rStyle w:val="FontStyle53"/>
          <w:rFonts w:ascii="Times New Roman" w:hAnsi="Times New Roman" w:cs="Times New Roman"/>
          <w:sz w:val="28"/>
          <w:szCs w:val="28"/>
          <w:lang w:val="uk-UA" w:eastAsia="uk-UA"/>
        </w:rPr>
        <w:softHyphen/>
        <w:t>ті як творця і проектувальника власного життя; гармонізації і гуманізації відносин між дітьми,  педагогами і родиною, ґрунтуючись на ідеї самоцінності дитинства, діалогу, усвідомленого вибору життєвого шляху.</w:t>
      </w:r>
    </w:p>
    <w:p w:rsidR="00194BD4" w:rsidRPr="006674CD" w:rsidRDefault="00194BD4" w:rsidP="00BD0A7E">
      <w:pPr>
        <w:pStyle w:val="Style4"/>
        <w:widowControl/>
        <w:spacing w:after="0" w:line="276" w:lineRule="auto"/>
        <w:ind w:right="-1" w:firstLine="0"/>
        <w:jc w:val="both"/>
        <w:rPr>
          <w:rFonts w:ascii="Times New Roman" w:hAnsi="Times New Roman"/>
          <w:b/>
          <w:i/>
          <w:iCs/>
          <w:sz w:val="28"/>
          <w:szCs w:val="28"/>
          <w:lang w:val="uk-UA" w:eastAsia="uk-UA"/>
        </w:rPr>
      </w:pPr>
      <w:r w:rsidRPr="006674CD">
        <w:rPr>
          <w:rFonts w:ascii="Times New Roman" w:hAnsi="Times New Roman"/>
          <w:sz w:val="28"/>
          <w:szCs w:val="28"/>
          <w:lang w:val="uk-UA"/>
        </w:rPr>
        <w:t xml:space="preserve">    Таким </w:t>
      </w:r>
      <w:r>
        <w:rPr>
          <w:rFonts w:ascii="Times New Roman" w:hAnsi="Times New Roman"/>
          <w:sz w:val="28"/>
          <w:szCs w:val="28"/>
          <w:lang w:val="uk-UA"/>
        </w:rPr>
        <w:t>чином, Середняківська  ЗОШ І-ІІ</w:t>
      </w:r>
      <w:r w:rsidRPr="006674CD">
        <w:rPr>
          <w:rFonts w:ascii="Times New Roman" w:hAnsi="Times New Roman"/>
          <w:sz w:val="28"/>
          <w:szCs w:val="28"/>
          <w:lang w:val="uk-UA"/>
        </w:rPr>
        <w:t xml:space="preserve"> ступенів потребує оновлення змісту і форм діяльності.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6674CD">
        <w:rPr>
          <w:rFonts w:ascii="Times New Roman" w:hAnsi="Times New Roman"/>
          <w:sz w:val="28"/>
          <w:szCs w:val="28"/>
          <w:lang w:val="uk-UA"/>
        </w:rPr>
        <w:t xml:space="preserve">План розвитку школи є документом, яким у найближчі 5 років буде керуватись колектив школи при організації діяльності. Він був затверджений на засіданні Ради школи, обговорений на засіданні педагогічної ради і погоджений з районним відділом освіти. </w:t>
      </w:r>
    </w:p>
    <w:p w:rsidR="00194BD4" w:rsidRPr="006674CD" w:rsidRDefault="00194BD4" w:rsidP="00BD0A7E">
      <w:pPr>
        <w:jc w:val="both"/>
        <w:rPr>
          <w:rFonts w:ascii="Times New Roman" w:hAnsi="Times New Roman"/>
          <w:sz w:val="28"/>
          <w:szCs w:val="28"/>
          <w:lang w:val="uk-UA" w:eastAsia="ru-RU"/>
        </w:rPr>
      </w:pPr>
    </w:p>
    <w:p w:rsidR="00194BD4" w:rsidRPr="006674CD" w:rsidRDefault="00194BD4" w:rsidP="006674CD">
      <w:pPr>
        <w:ind w:firstLine="12"/>
        <w:jc w:val="both"/>
        <w:rPr>
          <w:rFonts w:ascii="Times New Roman" w:hAnsi="Times New Roman"/>
          <w:sz w:val="28"/>
          <w:szCs w:val="28"/>
          <w:lang w:val="uk-UA"/>
        </w:rPr>
      </w:pPr>
      <w:r w:rsidRPr="006674CD">
        <w:rPr>
          <w:rFonts w:cs="Calibri"/>
          <w:b/>
          <w:color w:val="4F81BD"/>
          <w:sz w:val="36"/>
          <w:szCs w:val="36"/>
          <w:lang w:val="uk-UA"/>
        </w:rPr>
        <w:t xml:space="preserve">Аналіз  стану навчально-виховного процесу і матеріально-технічної бази Середняківської ЗОШ І-ІІ ступенів  </w:t>
      </w:r>
    </w:p>
    <w:p w:rsidR="00194BD4" w:rsidRDefault="00194BD4" w:rsidP="00BD0A7E">
      <w:pPr>
        <w:jc w:val="both"/>
        <w:rPr>
          <w:rFonts w:cs="Calibri"/>
          <w:b/>
          <w:sz w:val="28"/>
          <w:szCs w:val="28"/>
          <w:lang w:val="uk-UA"/>
        </w:rPr>
      </w:pPr>
    </w:p>
    <w:p w:rsidR="00194BD4" w:rsidRDefault="00194BD4" w:rsidP="000A3ED8">
      <w:pPr>
        <w:spacing w:after="0" w:line="240" w:lineRule="auto"/>
        <w:jc w:val="both"/>
        <w:rPr>
          <w:rFonts w:cs="Calibri"/>
          <w:sz w:val="28"/>
          <w:szCs w:val="28"/>
          <w:lang w:val="uk-UA"/>
        </w:rPr>
      </w:pPr>
      <w:r>
        <w:rPr>
          <w:rFonts w:cs="Calibri"/>
          <w:sz w:val="28"/>
          <w:szCs w:val="28"/>
          <w:lang w:val="uk-UA"/>
        </w:rPr>
        <w:t>Середняківська ЗОШ І-ІІ ступенів  (станом на 01.09.2016р) нараховує 32 учнів</w:t>
      </w:r>
    </w:p>
    <w:p w:rsidR="00194BD4" w:rsidRDefault="00194BD4" w:rsidP="00F2303C">
      <w:pPr>
        <w:spacing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 Рівень знань учнів школи</w:t>
      </w: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688"/>
        <w:gridCol w:w="1269"/>
        <w:gridCol w:w="1265"/>
        <w:gridCol w:w="1321"/>
        <w:gridCol w:w="1321"/>
        <w:gridCol w:w="1322"/>
        <w:gridCol w:w="1559"/>
      </w:tblGrid>
      <w:tr w:rsidR="00194BD4" w:rsidRPr="00DD62E3" w:rsidTr="00DD62E3">
        <w:tc>
          <w:tcPr>
            <w:tcW w:w="1984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985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2011-2012</w:t>
            </w:r>
          </w:p>
        </w:tc>
        <w:tc>
          <w:tcPr>
            <w:tcW w:w="1975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2012-2013</w:t>
            </w:r>
          </w:p>
        </w:tc>
        <w:tc>
          <w:tcPr>
            <w:tcW w:w="2112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2013-2014</w:t>
            </w:r>
          </w:p>
        </w:tc>
        <w:tc>
          <w:tcPr>
            <w:tcW w:w="2112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2014-2015</w:t>
            </w:r>
          </w:p>
        </w:tc>
        <w:tc>
          <w:tcPr>
            <w:tcW w:w="2113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2015-2016</w:t>
            </w:r>
          </w:p>
        </w:tc>
        <w:tc>
          <w:tcPr>
            <w:tcW w:w="2113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Середній бал по предмету 2011-2016</w:t>
            </w:r>
          </w:p>
        </w:tc>
      </w:tr>
      <w:tr w:rsidR="00194BD4" w:rsidRPr="00DD62E3" w:rsidTr="00DD62E3">
        <w:tc>
          <w:tcPr>
            <w:tcW w:w="1984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>Кількість випускників</w:t>
            </w:r>
          </w:p>
        </w:tc>
        <w:tc>
          <w:tcPr>
            <w:tcW w:w="1985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1975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2112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2112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2113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2113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194BD4" w:rsidRPr="00DD62E3" w:rsidTr="00DD62E3">
        <w:tc>
          <w:tcPr>
            <w:tcW w:w="1984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>Математика</w:t>
            </w:r>
          </w:p>
        </w:tc>
        <w:tc>
          <w:tcPr>
            <w:tcW w:w="1985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1975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9,8</w:t>
            </w:r>
          </w:p>
        </w:tc>
        <w:tc>
          <w:tcPr>
            <w:tcW w:w="2112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7,8</w:t>
            </w:r>
          </w:p>
        </w:tc>
        <w:tc>
          <w:tcPr>
            <w:tcW w:w="2112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8,8</w:t>
            </w:r>
          </w:p>
        </w:tc>
        <w:tc>
          <w:tcPr>
            <w:tcW w:w="2113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2113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8,3</w:t>
            </w:r>
          </w:p>
        </w:tc>
      </w:tr>
      <w:tr w:rsidR="00194BD4" w:rsidRPr="00DD62E3" w:rsidTr="00DD62E3">
        <w:tc>
          <w:tcPr>
            <w:tcW w:w="1984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>Українська мова</w:t>
            </w:r>
          </w:p>
        </w:tc>
        <w:tc>
          <w:tcPr>
            <w:tcW w:w="1985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>7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,4</w:t>
            </w:r>
          </w:p>
        </w:tc>
        <w:tc>
          <w:tcPr>
            <w:tcW w:w="1975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9</w:t>
            </w:r>
          </w:p>
        </w:tc>
        <w:tc>
          <w:tcPr>
            <w:tcW w:w="2112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2112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8,8</w:t>
            </w:r>
          </w:p>
        </w:tc>
        <w:tc>
          <w:tcPr>
            <w:tcW w:w="2113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7,5</w:t>
            </w:r>
          </w:p>
        </w:tc>
        <w:tc>
          <w:tcPr>
            <w:tcW w:w="2113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7,9</w:t>
            </w:r>
          </w:p>
        </w:tc>
      </w:tr>
      <w:tr w:rsidR="00194BD4" w:rsidRPr="00DD62E3" w:rsidTr="00DD62E3">
        <w:tc>
          <w:tcPr>
            <w:tcW w:w="1984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>Біологія</w:t>
            </w:r>
          </w:p>
        </w:tc>
        <w:tc>
          <w:tcPr>
            <w:tcW w:w="1985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8,6</w:t>
            </w:r>
          </w:p>
        </w:tc>
        <w:tc>
          <w:tcPr>
            <w:tcW w:w="1975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10,2</w:t>
            </w:r>
          </w:p>
        </w:tc>
        <w:tc>
          <w:tcPr>
            <w:tcW w:w="2112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7,6</w:t>
            </w:r>
          </w:p>
        </w:tc>
        <w:tc>
          <w:tcPr>
            <w:tcW w:w="2112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9,4</w:t>
            </w:r>
          </w:p>
        </w:tc>
        <w:tc>
          <w:tcPr>
            <w:tcW w:w="2113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2113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8,8</w:t>
            </w:r>
          </w:p>
        </w:tc>
      </w:tr>
      <w:tr w:rsidR="00194BD4" w:rsidRPr="00DD62E3" w:rsidTr="00DD62E3">
        <w:tc>
          <w:tcPr>
            <w:tcW w:w="1984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>Географія</w:t>
            </w:r>
          </w:p>
        </w:tc>
        <w:tc>
          <w:tcPr>
            <w:tcW w:w="1985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7,6</w:t>
            </w:r>
          </w:p>
        </w:tc>
        <w:tc>
          <w:tcPr>
            <w:tcW w:w="1975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2112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2112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>9</w:t>
            </w:r>
          </w:p>
        </w:tc>
        <w:tc>
          <w:tcPr>
            <w:tcW w:w="2113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9</w:t>
            </w:r>
          </w:p>
        </w:tc>
        <w:tc>
          <w:tcPr>
            <w:tcW w:w="2113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8,7</w:t>
            </w:r>
          </w:p>
        </w:tc>
      </w:tr>
      <w:tr w:rsidR="00194BD4" w:rsidRPr="00DD62E3" w:rsidTr="00DD62E3">
        <w:tc>
          <w:tcPr>
            <w:tcW w:w="1984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>Німецька мова</w:t>
            </w:r>
          </w:p>
        </w:tc>
        <w:tc>
          <w:tcPr>
            <w:tcW w:w="1985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1975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10,2</w:t>
            </w:r>
          </w:p>
        </w:tc>
        <w:tc>
          <w:tcPr>
            <w:tcW w:w="2112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7,3</w:t>
            </w:r>
          </w:p>
        </w:tc>
        <w:tc>
          <w:tcPr>
            <w:tcW w:w="2112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9,3</w:t>
            </w:r>
          </w:p>
        </w:tc>
        <w:tc>
          <w:tcPr>
            <w:tcW w:w="2113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2113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8,4</w:t>
            </w:r>
          </w:p>
        </w:tc>
      </w:tr>
    </w:tbl>
    <w:p w:rsidR="00194BD4" w:rsidRPr="00834C26" w:rsidRDefault="00194BD4" w:rsidP="000A3ED8">
      <w:pPr>
        <w:spacing w:after="0" w:line="240" w:lineRule="auto"/>
        <w:jc w:val="both"/>
        <w:rPr>
          <w:rFonts w:cs="Calibri"/>
          <w:sz w:val="24"/>
          <w:szCs w:val="24"/>
          <w:lang w:val="uk-UA"/>
        </w:rPr>
      </w:pPr>
    </w:p>
    <w:p w:rsidR="00194BD4" w:rsidRPr="00834C26" w:rsidRDefault="00194BD4" w:rsidP="00C94C1E">
      <w:pPr>
        <w:jc w:val="center"/>
        <w:rPr>
          <w:rFonts w:ascii="Times New Roman" w:hAnsi="Times New Roman"/>
          <w:sz w:val="24"/>
          <w:szCs w:val="24"/>
          <w:lang w:val="uk-UA"/>
        </w:rPr>
      </w:pPr>
      <w:r w:rsidRPr="00834C26">
        <w:rPr>
          <w:rFonts w:ascii="Times New Roman" w:hAnsi="Times New Roman"/>
          <w:sz w:val="24"/>
          <w:szCs w:val="24"/>
          <w:lang w:val="uk-UA"/>
        </w:rPr>
        <w:t>Рівень нав</w:t>
      </w:r>
      <w:r>
        <w:rPr>
          <w:rFonts w:ascii="Times New Roman" w:hAnsi="Times New Roman"/>
          <w:sz w:val="24"/>
          <w:szCs w:val="24"/>
          <w:lang w:val="uk-UA"/>
        </w:rPr>
        <w:t>чальних досягнень учнів за 2012</w:t>
      </w:r>
      <w:r w:rsidRPr="00834C26">
        <w:rPr>
          <w:rFonts w:ascii="Times New Roman" w:hAnsi="Times New Roman"/>
          <w:sz w:val="24"/>
          <w:szCs w:val="24"/>
          <w:lang w:val="uk-UA"/>
        </w:rPr>
        <w:t>рік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259"/>
        <w:gridCol w:w="1677"/>
        <w:gridCol w:w="992"/>
        <w:gridCol w:w="1031"/>
        <w:gridCol w:w="733"/>
        <w:gridCol w:w="633"/>
        <w:gridCol w:w="2249"/>
      </w:tblGrid>
      <w:tr w:rsidR="00194BD4" w:rsidRPr="00DD62E3" w:rsidTr="00DD62E3">
        <w:trPr>
          <w:trHeight w:val="289"/>
        </w:trPr>
        <w:tc>
          <w:tcPr>
            <w:tcW w:w="2259" w:type="dxa"/>
            <w:vMerge w:val="restart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>Клас</w:t>
            </w:r>
          </w:p>
        </w:tc>
        <w:tc>
          <w:tcPr>
            <w:tcW w:w="1677" w:type="dxa"/>
            <w:vMerge w:val="restart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>К-ть учнів</w:t>
            </w:r>
          </w:p>
        </w:tc>
        <w:tc>
          <w:tcPr>
            <w:tcW w:w="3386" w:type="dxa"/>
            <w:gridSpan w:val="4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>Бали</w:t>
            </w:r>
          </w:p>
        </w:tc>
        <w:tc>
          <w:tcPr>
            <w:tcW w:w="2249" w:type="dxa"/>
            <w:vMerge w:val="restart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>% якості</w:t>
            </w:r>
          </w:p>
        </w:tc>
      </w:tr>
      <w:tr w:rsidR="00194BD4" w:rsidRPr="00DD62E3" w:rsidTr="00DD62E3">
        <w:trPr>
          <w:trHeight w:val="269"/>
        </w:trPr>
        <w:tc>
          <w:tcPr>
            <w:tcW w:w="0" w:type="auto"/>
            <w:vMerge/>
            <w:vAlign w:val="center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0" w:type="auto"/>
            <w:vMerge/>
            <w:vAlign w:val="center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10-12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7-9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4-6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1-3</w:t>
            </w:r>
          </w:p>
        </w:tc>
        <w:tc>
          <w:tcPr>
            <w:tcW w:w="0" w:type="auto"/>
            <w:vMerge/>
            <w:vAlign w:val="center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</w:tr>
      <w:tr w:rsidR="00194BD4" w:rsidRPr="00DD62E3" w:rsidTr="00DD62E3">
        <w:tc>
          <w:tcPr>
            <w:tcW w:w="2259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2</w:t>
            </w:r>
          </w:p>
        </w:tc>
        <w:tc>
          <w:tcPr>
            <w:tcW w:w="1677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2249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</w:tr>
      <w:tr w:rsidR="00194BD4" w:rsidRPr="00DD62E3" w:rsidTr="00DD62E3">
        <w:tc>
          <w:tcPr>
            <w:tcW w:w="2259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3</w:t>
            </w:r>
          </w:p>
        </w:tc>
        <w:tc>
          <w:tcPr>
            <w:tcW w:w="1677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5</w:t>
            </w:r>
          </w:p>
        </w:tc>
        <w:tc>
          <w:tcPr>
            <w:tcW w:w="992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1031" w:type="dxa"/>
            <w:tcBorders>
              <w:left w:val="single" w:sz="4" w:space="0" w:color="auto"/>
              <w:righ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2</w:t>
            </w:r>
          </w:p>
        </w:tc>
        <w:tc>
          <w:tcPr>
            <w:tcW w:w="730" w:type="dxa"/>
            <w:tcBorders>
              <w:left w:val="single" w:sz="4" w:space="0" w:color="auto"/>
              <w:righ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2</w:t>
            </w:r>
          </w:p>
        </w:tc>
        <w:tc>
          <w:tcPr>
            <w:tcW w:w="633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2249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60</w:t>
            </w: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%</w:t>
            </w:r>
          </w:p>
        </w:tc>
      </w:tr>
      <w:tr w:rsidR="00194BD4" w:rsidRPr="00DD62E3" w:rsidTr="00DD62E3">
        <w:tc>
          <w:tcPr>
            <w:tcW w:w="2259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4</w:t>
            </w:r>
          </w:p>
        </w:tc>
        <w:tc>
          <w:tcPr>
            <w:tcW w:w="1677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3</w:t>
            </w:r>
          </w:p>
        </w:tc>
        <w:tc>
          <w:tcPr>
            <w:tcW w:w="992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1031" w:type="dxa"/>
            <w:tcBorders>
              <w:left w:val="single" w:sz="4" w:space="0" w:color="auto"/>
              <w:righ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3</w:t>
            </w:r>
          </w:p>
        </w:tc>
        <w:tc>
          <w:tcPr>
            <w:tcW w:w="730" w:type="dxa"/>
            <w:tcBorders>
              <w:left w:val="single" w:sz="4" w:space="0" w:color="auto"/>
              <w:righ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633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2249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100</w:t>
            </w: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%</w:t>
            </w:r>
          </w:p>
        </w:tc>
      </w:tr>
      <w:tr w:rsidR="00194BD4" w:rsidRPr="00DD62E3" w:rsidTr="00DD62E3">
        <w:tc>
          <w:tcPr>
            <w:tcW w:w="2259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5</w:t>
            </w:r>
          </w:p>
        </w:tc>
        <w:tc>
          <w:tcPr>
            <w:tcW w:w="1677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2</w:t>
            </w:r>
          </w:p>
        </w:tc>
        <w:tc>
          <w:tcPr>
            <w:tcW w:w="992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1031" w:type="dxa"/>
            <w:tcBorders>
              <w:left w:val="single" w:sz="4" w:space="0" w:color="auto"/>
              <w:righ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730" w:type="dxa"/>
            <w:tcBorders>
              <w:left w:val="single" w:sz="4" w:space="0" w:color="auto"/>
              <w:righ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633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2249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5</w:t>
            </w: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0%</w:t>
            </w:r>
          </w:p>
        </w:tc>
      </w:tr>
      <w:tr w:rsidR="00194BD4" w:rsidRPr="00DD62E3" w:rsidTr="00DD62E3">
        <w:tc>
          <w:tcPr>
            <w:tcW w:w="2259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6</w:t>
            </w:r>
          </w:p>
        </w:tc>
        <w:tc>
          <w:tcPr>
            <w:tcW w:w="1677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5</w:t>
            </w:r>
          </w:p>
        </w:tc>
        <w:tc>
          <w:tcPr>
            <w:tcW w:w="992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2</w:t>
            </w:r>
          </w:p>
        </w:tc>
        <w:tc>
          <w:tcPr>
            <w:tcW w:w="1031" w:type="dxa"/>
            <w:tcBorders>
              <w:left w:val="single" w:sz="4" w:space="0" w:color="auto"/>
              <w:righ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3</w:t>
            </w:r>
          </w:p>
        </w:tc>
        <w:tc>
          <w:tcPr>
            <w:tcW w:w="730" w:type="dxa"/>
            <w:tcBorders>
              <w:left w:val="single" w:sz="4" w:space="0" w:color="auto"/>
              <w:righ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633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2249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100</w:t>
            </w: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%</w:t>
            </w:r>
          </w:p>
        </w:tc>
      </w:tr>
      <w:tr w:rsidR="00194BD4" w:rsidRPr="00DD62E3" w:rsidTr="00DD62E3">
        <w:tc>
          <w:tcPr>
            <w:tcW w:w="2259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7</w:t>
            </w:r>
          </w:p>
        </w:tc>
        <w:tc>
          <w:tcPr>
            <w:tcW w:w="1677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6</w:t>
            </w:r>
          </w:p>
        </w:tc>
        <w:tc>
          <w:tcPr>
            <w:tcW w:w="992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1031" w:type="dxa"/>
            <w:tcBorders>
              <w:left w:val="single" w:sz="4" w:space="0" w:color="auto"/>
              <w:righ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2</w:t>
            </w:r>
          </w:p>
        </w:tc>
        <w:tc>
          <w:tcPr>
            <w:tcW w:w="730" w:type="dxa"/>
            <w:tcBorders>
              <w:left w:val="single" w:sz="4" w:space="0" w:color="auto"/>
              <w:righ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4</w:t>
            </w:r>
          </w:p>
        </w:tc>
        <w:tc>
          <w:tcPr>
            <w:tcW w:w="633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2249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33</w:t>
            </w: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%</w:t>
            </w:r>
          </w:p>
        </w:tc>
      </w:tr>
      <w:tr w:rsidR="00194BD4" w:rsidRPr="00DD62E3" w:rsidTr="00DD62E3">
        <w:tc>
          <w:tcPr>
            <w:tcW w:w="2259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8</w:t>
            </w:r>
          </w:p>
        </w:tc>
        <w:tc>
          <w:tcPr>
            <w:tcW w:w="1677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10</w:t>
            </w:r>
          </w:p>
        </w:tc>
        <w:tc>
          <w:tcPr>
            <w:tcW w:w="992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4</w:t>
            </w:r>
          </w:p>
        </w:tc>
        <w:tc>
          <w:tcPr>
            <w:tcW w:w="1031" w:type="dxa"/>
            <w:tcBorders>
              <w:left w:val="single" w:sz="4" w:space="0" w:color="auto"/>
              <w:righ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4</w:t>
            </w:r>
          </w:p>
        </w:tc>
        <w:tc>
          <w:tcPr>
            <w:tcW w:w="730" w:type="dxa"/>
            <w:tcBorders>
              <w:left w:val="single" w:sz="4" w:space="0" w:color="auto"/>
              <w:righ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2</w:t>
            </w:r>
          </w:p>
        </w:tc>
        <w:tc>
          <w:tcPr>
            <w:tcW w:w="633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2249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8</w:t>
            </w: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0%</w:t>
            </w:r>
          </w:p>
        </w:tc>
      </w:tr>
      <w:tr w:rsidR="00194BD4" w:rsidRPr="00DD62E3" w:rsidTr="00DD62E3">
        <w:tc>
          <w:tcPr>
            <w:tcW w:w="2259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9</w:t>
            </w:r>
          </w:p>
        </w:tc>
        <w:tc>
          <w:tcPr>
            <w:tcW w:w="1677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5</w:t>
            </w:r>
          </w:p>
        </w:tc>
        <w:tc>
          <w:tcPr>
            <w:tcW w:w="992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1031" w:type="dxa"/>
            <w:tcBorders>
              <w:left w:val="single" w:sz="4" w:space="0" w:color="auto"/>
              <w:righ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2</w:t>
            </w:r>
          </w:p>
        </w:tc>
        <w:tc>
          <w:tcPr>
            <w:tcW w:w="730" w:type="dxa"/>
            <w:tcBorders>
              <w:left w:val="single" w:sz="4" w:space="0" w:color="auto"/>
              <w:righ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2</w:t>
            </w:r>
          </w:p>
        </w:tc>
        <w:tc>
          <w:tcPr>
            <w:tcW w:w="633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2249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6</w:t>
            </w: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0%</w:t>
            </w:r>
          </w:p>
        </w:tc>
      </w:tr>
      <w:tr w:rsidR="00194BD4" w:rsidRPr="00DD62E3" w:rsidTr="00DD62E3">
        <w:tc>
          <w:tcPr>
            <w:tcW w:w="2259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Всього</w:t>
            </w:r>
          </w:p>
        </w:tc>
        <w:tc>
          <w:tcPr>
            <w:tcW w:w="1677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36</w:t>
            </w:r>
          </w:p>
        </w:tc>
        <w:tc>
          <w:tcPr>
            <w:tcW w:w="992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8</w:t>
            </w:r>
          </w:p>
        </w:tc>
        <w:tc>
          <w:tcPr>
            <w:tcW w:w="1031" w:type="dxa"/>
            <w:tcBorders>
              <w:left w:val="single" w:sz="4" w:space="0" w:color="auto"/>
              <w:righ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17</w:t>
            </w:r>
          </w:p>
        </w:tc>
        <w:tc>
          <w:tcPr>
            <w:tcW w:w="730" w:type="dxa"/>
            <w:tcBorders>
              <w:left w:val="single" w:sz="4" w:space="0" w:color="auto"/>
              <w:righ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11</w:t>
            </w:r>
          </w:p>
        </w:tc>
        <w:tc>
          <w:tcPr>
            <w:tcW w:w="633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2249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69</w:t>
            </w: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%</w:t>
            </w:r>
          </w:p>
        </w:tc>
      </w:tr>
      <w:tr w:rsidR="00194BD4" w:rsidRPr="00DD62E3" w:rsidTr="00DD62E3">
        <w:tc>
          <w:tcPr>
            <w:tcW w:w="2259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% якості знань</w:t>
            </w:r>
          </w:p>
        </w:tc>
        <w:tc>
          <w:tcPr>
            <w:tcW w:w="1677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992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22,2</w:t>
            </w: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%</w:t>
            </w:r>
          </w:p>
        </w:tc>
        <w:tc>
          <w:tcPr>
            <w:tcW w:w="1031" w:type="dxa"/>
            <w:tcBorders>
              <w:left w:val="single" w:sz="4" w:space="0" w:color="auto"/>
              <w:righ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47,2</w:t>
            </w: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%</w:t>
            </w:r>
          </w:p>
        </w:tc>
        <w:tc>
          <w:tcPr>
            <w:tcW w:w="730" w:type="dxa"/>
            <w:tcBorders>
              <w:left w:val="single" w:sz="4" w:space="0" w:color="auto"/>
              <w:righ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30,5</w:t>
            </w: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%</w:t>
            </w:r>
          </w:p>
        </w:tc>
        <w:tc>
          <w:tcPr>
            <w:tcW w:w="633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2249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</w:tr>
    </w:tbl>
    <w:p w:rsidR="00194BD4" w:rsidRDefault="00194BD4" w:rsidP="00085924">
      <w:pPr>
        <w:rPr>
          <w:rFonts w:ascii="Times New Roman" w:hAnsi="Times New Roman"/>
          <w:sz w:val="24"/>
          <w:szCs w:val="24"/>
          <w:lang w:val="uk-UA"/>
        </w:rPr>
      </w:pPr>
    </w:p>
    <w:p w:rsidR="00194BD4" w:rsidRPr="00C94C1E" w:rsidRDefault="00194BD4" w:rsidP="00085924">
      <w:pPr>
        <w:rPr>
          <w:rFonts w:ascii="Times New Roman" w:hAnsi="Times New Roman"/>
          <w:sz w:val="24"/>
          <w:szCs w:val="24"/>
          <w:lang w:val="uk-UA"/>
        </w:rPr>
      </w:pPr>
      <w:r w:rsidRPr="00C94C1E">
        <w:rPr>
          <w:rFonts w:ascii="Times New Roman" w:hAnsi="Times New Roman"/>
          <w:sz w:val="24"/>
          <w:szCs w:val="24"/>
          <w:lang w:val="uk-UA"/>
        </w:rPr>
        <w:t>Рівень на</w:t>
      </w:r>
      <w:r>
        <w:rPr>
          <w:rFonts w:ascii="Times New Roman" w:hAnsi="Times New Roman"/>
          <w:sz w:val="24"/>
          <w:szCs w:val="24"/>
          <w:lang w:val="uk-UA"/>
        </w:rPr>
        <w:t>вчальних досягнень учнів за 2013</w:t>
      </w:r>
      <w:r w:rsidRPr="00C94C1E">
        <w:rPr>
          <w:rFonts w:ascii="Times New Roman" w:hAnsi="Times New Roman"/>
          <w:sz w:val="24"/>
          <w:szCs w:val="24"/>
          <w:lang w:val="uk-UA"/>
        </w:rPr>
        <w:t xml:space="preserve"> рік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259"/>
        <w:gridCol w:w="1677"/>
        <w:gridCol w:w="992"/>
        <w:gridCol w:w="1031"/>
        <w:gridCol w:w="733"/>
        <w:gridCol w:w="633"/>
        <w:gridCol w:w="2249"/>
      </w:tblGrid>
      <w:tr w:rsidR="00194BD4" w:rsidRPr="00DD62E3" w:rsidTr="00DD62E3">
        <w:trPr>
          <w:trHeight w:val="389"/>
        </w:trPr>
        <w:tc>
          <w:tcPr>
            <w:tcW w:w="2259" w:type="dxa"/>
            <w:vMerge w:val="restart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Клас</w:t>
            </w:r>
          </w:p>
        </w:tc>
        <w:tc>
          <w:tcPr>
            <w:tcW w:w="1677" w:type="dxa"/>
            <w:vMerge w:val="restart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К-ть учнів</w:t>
            </w:r>
          </w:p>
        </w:tc>
        <w:tc>
          <w:tcPr>
            <w:tcW w:w="3386" w:type="dxa"/>
            <w:gridSpan w:val="4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Бали</w:t>
            </w:r>
          </w:p>
        </w:tc>
        <w:tc>
          <w:tcPr>
            <w:tcW w:w="2249" w:type="dxa"/>
            <w:vMerge w:val="restart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% якості</w:t>
            </w:r>
          </w:p>
        </w:tc>
      </w:tr>
      <w:tr w:rsidR="00194BD4" w:rsidRPr="00DD62E3" w:rsidTr="00DD62E3">
        <w:trPr>
          <w:trHeight w:val="267"/>
        </w:trPr>
        <w:tc>
          <w:tcPr>
            <w:tcW w:w="0" w:type="auto"/>
            <w:vMerge/>
            <w:vAlign w:val="center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0" w:type="auto"/>
            <w:vMerge/>
            <w:vAlign w:val="center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10-12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7-9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4-6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1-3</w:t>
            </w:r>
          </w:p>
        </w:tc>
        <w:tc>
          <w:tcPr>
            <w:tcW w:w="0" w:type="auto"/>
            <w:vMerge/>
            <w:vAlign w:val="center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</w:tr>
      <w:tr w:rsidR="00194BD4" w:rsidRPr="00DD62E3" w:rsidTr="00DD62E3">
        <w:tc>
          <w:tcPr>
            <w:tcW w:w="2259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2</w:t>
            </w:r>
          </w:p>
        </w:tc>
        <w:tc>
          <w:tcPr>
            <w:tcW w:w="1677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2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2249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66</w:t>
            </w: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%</w:t>
            </w:r>
          </w:p>
        </w:tc>
      </w:tr>
      <w:tr w:rsidR="00194BD4" w:rsidRPr="00DD62E3" w:rsidTr="00DD62E3">
        <w:tc>
          <w:tcPr>
            <w:tcW w:w="2259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3</w:t>
            </w:r>
          </w:p>
        </w:tc>
        <w:tc>
          <w:tcPr>
            <w:tcW w:w="1677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992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1031" w:type="dxa"/>
            <w:tcBorders>
              <w:left w:val="single" w:sz="4" w:space="0" w:color="auto"/>
              <w:righ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30" w:type="dxa"/>
            <w:tcBorders>
              <w:left w:val="single" w:sz="4" w:space="0" w:color="auto"/>
              <w:righ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633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2249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</w:tr>
      <w:tr w:rsidR="00194BD4" w:rsidRPr="00DD62E3" w:rsidTr="00DD62E3">
        <w:tc>
          <w:tcPr>
            <w:tcW w:w="2259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4</w:t>
            </w:r>
          </w:p>
        </w:tc>
        <w:tc>
          <w:tcPr>
            <w:tcW w:w="1677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5</w:t>
            </w:r>
          </w:p>
        </w:tc>
        <w:tc>
          <w:tcPr>
            <w:tcW w:w="992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1031" w:type="dxa"/>
            <w:tcBorders>
              <w:left w:val="single" w:sz="4" w:space="0" w:color="auto"/>
              <w:righ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2</w:t>
            </w:r>
          </w:p>
        </w:tc>
        <w:tc>
          <w:tcPr>
            <w:tcW w:w="730" w:type="dxa"/>
            <w:tcBorders>
              <w:left w:val="single" w:sz="4" w:space="0" w:color="auto"/>
              <w:righ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2</w:t>
            </w:r>
          </w:p>
        </w:tc>
        <w:tc>
          <w:tcPr>
            <w:tcW w:w="633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2249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60</w:t>
            </w: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%</w:t>
            </w:r>
          </w:p>
        </w:tc>
      </w:tr>
      <w:tr w:rsidR="00194BD4" w:rsidRPr="00DD62E3" w:rsidTr="00DD62E3">
        <w:tc>
          <w:tcPr>
            <w:tcW w:w="2259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5</w:t>
            </w:r>
          </w:p>
        </w:tc>
        <w:tc>
          <w:tcPr>
            <w:tcW w:w="1677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5</w:t>
            </w:r>
          </w:p>
        </w:tc>
        <w:tc>
          <w:tcPr>
            <w:tcW w:w="992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1031" w:type="dxa"/>
            <w:tcBorders>
              <w:left w:val="single" w:sz="4" w:space="0" w:color="auto"/>
              <w:righ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3</w:t>
            </w:r>
          </w:p>
        </w:tc>
        <w:tc>
          <w:tcPr>
            <w:tcW w:w="730" w:type="dxa"/>
            <w:tcBorders>
              <w:left w:val="single" w:sz="4" w:space="0" w:color="auto"/>
              <w:righ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2</w:t>
            </w:r>
          </w:p>
        </w:tc>
        <w:tc>
          <w:tcPr>
            <w:tcW w:w="633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2249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60</w:t>
            </w: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%</w:t>
            </w:r>
          </w:p>
        </w:tc>
      </w:tr>
      <w:tr w:rsidR="00194BD4" w:rsidRPr="00DD62E3" w:rsidTr="00DD62E3">
        <w:tc>
          <w:tcPr>
            <w:tcW w:w="2259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6</w:t>
            </w:r>
          </w:p>
        </w:tc>
        <w:tc>
          <w:tcPr>
            <w:tcW w:w="1677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2</w:t>
            </w:r>
          </w:p>
        </w:tc>
        <w:tc>
          <w:tcPr>
            <w:tcW w:w="992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1031" w:type="dxa"/>
            <w:tcBorders>
              <w:left w:val="single" w:sz="4" w:space="0" w:color="auto"/>
              <w:righ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730" w:type="dxa"/>
            <w:tcBorders>
              <w:left w:val="single" w:sz="4" w:space="0" w:color="auto"/>
              <w:righ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633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2249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5</w:t>
            </w: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0%</w:t>
            </w:r>
          </w:p>
        </w:tc>
      </w:tr>
      <w:tr w:rsidR="00194BD4" w:rsidRPr="00DD62E3" w:rsidTr="00DD62E3">
        <w:tc>
          <w:tcPr>
            <w:tcW w:w="2259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7</w:t>
            </w:r>
          </w:p>
        </w:tc>
        <w:tc>
          <w:tcPr>
            <w:tcW w:w="1677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6</w:t>
            </w:r>
          </w:p>
        </w:tc>
        <w:tc>
          <w:tcPr>
            <w:tcW w:w="992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2</w:t>
            </w:r>
          </w:p>
        </w:tc>
        <w:tc>
          <w:tcPr>
            <w:tcW w:w="1031" w:type="dxa"/>
            <w:tcBorders>
              <w:left w:val="single" w:sz="4" w:space="0" w:color="auto"/>
              <w:righ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3</w:t>
            </w:r>
          </w:p>
        </w:tc>
        <w:tc>
          <w:tcPr>
            <w:tcW w:w="730" w:type="dxa"/>
            <w:tcBorders>
              <w:left w:val="single" w:sz="4" w:space="0" w:color="auto"/>
              <w:righ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633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2249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83,3</w:t>
            </w: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%</w:t>
            </w:r>
          </w:p>
        </w:tc>
      </w:tr>
      <w:tr w:rsidR="00194BD4" w:rsidRPr="00DD62E3" w:rsidTr="00DD62E3">
        <w:tc>
          <w:tcPr>
            <w:tcW w:w="2259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8</w:t>
            </w:r>
          </w:p>
        </w:tc>
        <w:tc>
          <w:tcPr>
            <w:tcW w:w="1677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6</w:t>
            </w:r>
          </w:p>
        </w:tc>
        <w:tc>
          <w:tcPr>
            <w:tcW w:w="992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1031" w:type="dxa"/>
            <w:tcBorders>
              <w:left w:val="single" w:sz="4" w:space="0" w:color="auto"/>
              <w:righ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730" w:type="dxa"/>
            <w:tcBorders>
              <w:left w:val="single" w:sz="4" w:space="0" w:color="auto"/>
              <w:righ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5</w:t>
            </w:r>
          </w:p>
        </w:tc>
        <w:tc>
          <w:tcPr>
            <w:tcW w:w="633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2249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17</w:t>
            </w: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%</w:t>
            </w:r>
          </w:p>
        </w:tc>
      </w:tr>
      <w:tr w:rsidR="00194BD4" w:rsidRPr="00DD62E3" w:rsidTr="00DD62E3">
        <w:tc>
          <w:tcPr>
            <w:tcW w:w="2259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9</w:t>
            </w:r>
          </w:p>
        </w:tc>
        <w:tc>
          <w:tcPr>
            <w:tcW w:w="1677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10</w:t>
            </w:r>
          </w:p>
        </w:tc>
        <w:tc>
          <w:tcPr>
            <w:tcW w:w="992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4</w:t>
            </w:r>
          </w:p>
        </w:tc>
        <w:tc>
          <w:tcPr>
            <w:tcW w:w="1031" w:type="dxa"/>
            <w:tcBorders>
              <w:left w:val="single" w:sz="4" w:space="0" w:color="auto"/>
              <w:righ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4</w:t>
            </w:r>
          </w:p>
        </w:tc>
        <w:tc>
          <w:tcPr>
            <w:tcW w:w="730" w:type="dxa"/>
            <w:tcBorders>
              <w:left w:val="single" w:sz="4" w:space="0" w:color="auto"/>
              <w:righ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2</w:t>
            </w:r>
          </w:p>
        </w:tc>
        <w:tc>
          <w:tcPr>
            <w:tcW w:w="633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2249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8</w:t>
            </w: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0%</w:t>
            </w:r>
          </w:p>
        </w:tc>
      </w:tr>
      <w:tr w:rsidR="00194BD4" w:rsidRPr="00DD62E3" w:rsidTr="00DD62E3">
        <w:tc>
          <w:tcPr>
            <w:tcW w:w="2259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Всього</w:t>
            </w:r>
          </w:p>
        </w:tc>
        <w:tc>
          <w:tcPr>
            <w:tcW w:w="1677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37</w:t>
            </w:r>
          </w:p>
        </w:tc>
        <w:tc>
          <w:tcPr>
            <w:tcW w:w="992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7</w:t>
            </w:r>
          </w:p>
        </w:tc>
        <w:tc>
          <w:tcPr>
            <w:tcW w:w="1031" w:type="dxa"/>
            <w:tcBorders>
              <w:left w:val="single" w:sz="4" w:space="0" w:color="auto"/>
              <w:righ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16</w:t>
            </w:r>
          </w:p>
        </w:tc>
        <w:tc>
          <w:tcPr>
            <w:tcW w:w="730" w:type="dxa"/>
            <w:tcBorders>
              <w:left w:val="single" w:sz="4" w:space="0" w:color="auto"/>
              <w:righ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14</w:t>
            </w:r>
          </w:p>
        </w:tc>
        <w:tc>
          <w:tcPr>
            <w:tcW w:w="633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2249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59,4</w:t>
            </w: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%</w:t>
            </w:r>
          </w:p>
        </w:tc>
      </w:tr>
      <w:tr w:rsidR="00194BD4" w:rsidRPr="00DD62E3" w:rsidTr="00DD62E3">
        <w:tc>
          <w:tcPr>
            <w:tcW w:w="2259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% якості знань</w:t>
            </w:r>
          </w:p>
        </w:tc>
        <w:tc>
          <w:tcPr>
            <w:tcW w:w="1677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992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18,9</w:t>
            </w: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%</w:t>
            </w:r>
          </w:p>
        </w:tc>
        <w:tc>
          <w:tcPr>
            <w:tcW w:w="1031" w:type="dxa"/>
            <w:tcBorders>
              <w:left w:val="single" w:sz="4" w:space="0" w:color="auto"/>
              <w:righ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43,3</w:t>
            </w: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%</w:t>
            </w:r>
          </w:p>
        </w:tc>
        <w:tc>
          <w:tcPr>
            <w:tcW w:w="730" w:type="dxa"/>
            <w:tcBorders>
              <w:left w:val="single" w:sz="4" w:space="0" w:color="auto"/>
              <w:righ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37,8</w:t>
            </w: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%</w:t>
            </w:r>
          </w:p>
        </w:tc>
        <w:tc>
          <w:tcPr>
            <w:tcW w:w="633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2249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</w:tr>
    </w:tbl>
    <w:p w:rsidR="00194BD4" w:rsidRDefault="00194BD4" w:rsidP="00774D68">
      <w:pPr>
        <w:rPr>
          <w:rFonts w:ascii="Times New Roman" w:hAnsi="Times New Roman"/>
          <w:sz w:val="24"/>
          <w:szCs w:val="24"/>
          <w:lang w:val="uk-UA"/>
        </w:rPr>
      </w:pPr>
    </w:p>
    <w:p w:rsidR="00194BD4" w:rsidRDefault="00194BD4" w:rsidP="00C94C1E">
      <w:pPr>
        <w:jc w:val="center"/>
        <w:rPr>
          <w:rFonts w:ascii="Times New Roman" w:hAnsi="Times New Roman"/>
          <w:sz w:val="24"/>
          <w:szCs w:val="24"/>
          <w:lang w:val="uk-UA"/>
        </w:rPr>
      </w:pPr>
    </w:p>
    <w:p w:rsidR="00194BD4" w:rsidRPr="00C94C1E" w:rsidRDefault="00194BD4" w:rsidP="00C94C1E">
      <w:pPr>
        <w:jc w:val="center"/>
        <w:rPr>
          <w:rFonts w:ascii="Times New Roman" w:hAnsi="Times New Roman"/>
          <w:sz w:val="24"/>
          <w:szCs w:val="24"/>
          <w:lang w:val="uk-UA"/>
        </w:rPr>
      </w:pPr>
      <w:r w:rsidRPr="00C94C1E">
        <w:rPr>
          <w:rFonts w:ascii="Times New Roman" w:hAnsi="Times New Roman"/>
          <w:sz w:val="24"/>
          <w:szCs w:val="24"/>
          <w:lang w:val="uk-UA"/>
        </w:rPr>
        <w:t>Рівень на</w:t>
      </w:r>
      <w:r>
        <w:rPr>
          <w:rFonts w:ascii="Times New Roman" w:hAnsi="Times New Roman"/>
          <w:sz w:val="24"/>
          <w:szCs w:val="24"/>
          <w:lang w:val="uk-UA"/>
        </w:rPr>
        <w:t>вчальних досягнень учнів за 2014</w:t>
      </w:r>
      <w:r w:rsidRPr="00C94C1E">
        <w:rPr>
          <w:rFonts w:ascii="Times New Roman" w:hAnsi="Times New Roman"/>
          <w:sz w:val="24"/>
          <w:szCs w:val="24"/>
          <w:lang w:val="uk-UA"/>
        </w:rPr>
        <w:t xml:space="preserve"> рік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259"/>
        <w:gridCol w:w="1677"/>
        <w:gridCol w:w="992"/>
        <w:gridCol w:w="1031"/>
        <w:gridCol w:w="733"/>
        <w:gridCol w:w="633"/>
        <w:gridCol w:w="2249"/>
      </w:tblGrid>
      <w:tr w:rsidR="00194BD4" w:rsidRPr="00DD62E3" w:rsidTr="00DD62E3">
        <w:trPr>
          <w:trHeight w:val="222"/>
        </w:trPr>
        <w:tc>
          <w:tcPr>
            <w:tcW w:w="2259" w:type="dxa"/>
            <w:vMerge w:val="restart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Клас</w:t>
            </w:r>
          </w:p>
        </w:tc>
        <w:tc>
          <w:tcPr>
            <w:tcW w:w="1677" w:type="dxa"/>
            <w:vMerge w:val="restart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Кількість учнів</w:t>
            </w:r>
          </w:p>
        </w:tc>
        <w:tc>
          <w:tcPr>
            <w:tcW w:w="3386" w:type="dxa"/>
            <w:gridSpan w:val="4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Бали</w:t>
            </w:r>
          </w:p>
        </w:tc>
        <w:tc>
          <w:tcPr>
            <w:tcW w:w="2249" w:type="dxa"/>
            <w:vMerge w:val="restart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% якості</w:t>
            </w:r>
          </w:p>
        </w:tc>
      </w:tr>
      <w:tr w:rsidR="00194BD4" w:rsidRPr="00DD62E3" w:rsidTr="00DD62E3">
        <w:trPr>
          <w:trHeight w:val="267"/>
        </w:trPr>
        <w:tc>
          <w:tcPr>
            <w:tcW w:w="0" w:type="auto"/>
            <w:vMerge/>
            <w:vAlign w:val="center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0" w:type="auto"/>
            <w:vMerge/>
            <w:vAlign w:val="center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10-12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7-9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4-6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1-3</w:t>
            </w:r>
          </w:p>
        </w:tc>
        <w:tc>
          <w:tcPr>
            <w:tcW w:w="0" w:type="auto"/>
            <w:vMerge/>
            <w:vAlign w:val="center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</w:tr>
      <w:tr w:rsidR="00194BD4" w:rsidRPr="00DD62E3" w:rsidTr="00DD62E3">
        <w:tc>
          <w:tcPr>
            <w:tcW w:w="2259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2</w:t>
            </w:r>
          </w:p>
        </w:tc>
        <w:tc>
          <w:tcPr>
            <w:tcW w:w="1677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2249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</w:tr>
      <w:tr w:rsidR="00194BD4" w:rsidRPr="00DD62E3" w:rsidTr="00DD62E3">
        <w:tc>
          <w:tcPr>
            <w:tcW w:w="2259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3</w:t>
            </w:r>
          </w:p>
        </w:tc>
        <w:tc>
          <w:tcPr>
            <w:tcW w:w="1677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4</w:t>
            </w:r>
          </w:p>
        </w:tc>
        <w:tc>
          <w:tcPr>
            <w:tcW w:w="992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1031" w:type="dxa"/>
            <w:tcBorders>
              <w:left w:val="single" w:sz="4" w:space="0" w:color="auto"/>
              <w:righ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3</w:t>
            </w:r>
          </w:p>
        </w:tc>
        <w:tc>
          <w:tcPr>
            <w:tcW w:w="730" w:type="dxa"/>
            <w:tcBorders>
              <w:left w:val="single" w:sz="4" w:space="0" w:color="auto"/>
              <w:righ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633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2249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75</w:t>
            </w: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%</w:t>
            </w:r>
          </w:p>
        </w:tc>
      </w:tr>
      <w:tr w:rsidR="00194BD4" w:rsidRPr="00DD62E3" w:rsidTr="00DD62E3">
        <w:tc>
          <w:tcPr>
            <w:tcW w:w="2259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4</w:t>
            </w:r>
          </w:p>
        </w:tc>
        <w:tc>
          <w:tcPr>
            <w:tcW w:w="1677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992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1031" w:type="dxa"/>
            <w:tcBorders>
              <w:left w:val="single" w:sz="4" w:space="0" w:color="auto"/>
              <w:righ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30" w:type="dxa"/>
            <w:tcBorders>
              <w:left w:val="single" w:sz="4" w:space="0" w:color="auto"/>
              <w:righ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633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2249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</w:tr>
      <w:tr w:rsidR="00194BD4" w:rsidRPr="00DD62E3" w:rsidTr="00DD62E3">
        <w:tc>
          <w:tcPr>
            <w:tcW w:w="2259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5</w:t>
            </w:r>
          </w:p>
        </w:tc>
        <w:tc>
          <w:tcPr>
            <w:tcW w:w="1677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3</w:t>
            </w:r>
          </w:p>
        </w:tc>
        <w:tc>
          <w:tcPr>
            <w:tcW w:w="992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1031" w:type="dxa"/>
            <w:tcBorders>
              <w:left w:val="single" w:sz="4" w:space="0" w:color="auto"/>
              <w:righ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730" w:type="dxa"/>
            <w:tcBorders>
              <w:left w:val="single" w:sz="4" w:space="0" w:color="auto"/>
              <w:righ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633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2249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66</w:t>
            </w: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%</w:t>
            </w:r>
          </w:p>
        </w:tc>
      </w:tr>
      <w:tr w:rsidR="00194BD4" w:rsidRPr="00DD62E3" w:rsidTr="00DD62E3">
        <w:tc>
          <w:tcPr>
            <w:tcW w:w="2259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6</w:t>
            </w:r>
          </w:p>
        </w:tc>
        <w:tc>
          <w:tcPr>
            <w:tcW w:w="1677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3</w:t>
            </w:r>
          </w:p>
        </w:tc>
        <w:tc>
          <w:tcPr>
            <w:tcW w:w="992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1031" w:type="dxa"/>
            <w:tcBorders>
              <w:left w:val="single" w:sz="4" w:space="0" w:color="auto"/>
              <w:righ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3</w:t>
            </w:r>
          </w:p>
        </w:tc>
        <w:tc>
          <w:tcPr>
            <w:tcW w:w="730" w:type="dxa"/>
            <w:tcBorders>
              <w:left w:val="single" w:sz="4" w:space="0" w:color="auto"/>
              <w:righ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633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2249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100</w:t>
            </w: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%</w:t>
            </w:r>
          </w:p>
        </w:tc>
      </w:tr>
      <w:tr w:rsidR="00194BD4" w:rsidRPr="00DD62E3" w:rsidTr="00DD62E3">
        <w:tc>
          <w:tcPr>
            <w:tcW w:w="2259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7</w:t>
            </w:r>
          </w:p>
        </w:tc>
        <w:tc>
          <w:tcPr>
            <w:tcW w:w="1677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2</w:t>
            </w:r>
          </w:p>
        </w:tc>
        <w:tc>
          <w:tcPr>
            <w:tcW w:w="992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1031" w:type="dxa"/>
            <w:tcBorders>
              <w:left w:val="single" w:sz="4" w:space="0" w:color="auto"/>
              <w:righ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730" w:type="dxa"/>
            <w:tcBorders>
              <w:left w:val="single" w:sz="4" w:space="0" w:color="auto"/>
              <w:righ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633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2249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5</w:t>
            </w: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0%</w:t>
            </w:r>
          </w:p>
        </w:tc>
      </w:tr>
      <w:tr w:rsidR="00194BD4" w:rsidRPr="00DD62E3" w:rsidTr="00DD62E3">
        <w:tc>
          <w:tcPr>
            <w:tcW w:w="2259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8</w:t>
            </w:r>
          </w:p>
        </w:tc>
        <w:tc>
          <w:tcPr>
            <w:tcW w:w="1677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6</w:t>
            </w:r>
          </w:p>
        </w:tc>
        <w:tc>
          <w:tcPr>
            <w:tcW w:w="992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2</w:t>
            </w:r>
          </w:p>
        </w:tc>
        <w:tc>
          <w:tcPr>
            <w:tcW w:w="1031" w:type="dxa"/>
            <w:tcBorders>
              <w:left w:val="single" w:sz="4" w:space="0" w:color="auto"/>
              <w:righ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3</w:t>
            </w:r>
          </w:p>
        </w:tc>
        <w:tc>
          <w:tcPr>
            <w:tcW w:w="730" w:type="dxa"/>
            <w:tcBorders>
              <w:left w:val="single" w:sz="4" w:space="0" w:color="auto"/>
              <w:righ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633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2249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83,3</w:t>
            </w: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%</w:t>
            </w:r>
          </w:p>
        </w:tc>
      </w:tr>
      <w:tr w:rsidR="00194BD4" w:rsidRPr="00DD62E3" w:rsidTr="00DD62E3">
        <w:tc>
          <w:tcPr>
            <w:tcW w:w="2259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9</w:t>
            </w:r>
          </w:p>
        </w:tc>
        <w:tc>
          <w:tcPr>
            <w:tcW w:w="1677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6</w:t>
            </w:r>
          </w:p>
        </w:tc>
        <w:tc>
          <w:tcPr>
            <w:tcW w:w="992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1031" w:type="dxa"/>
            <w:tcBorders>
              <w:left w:val="single" w:sz="4" w:space="0" w:color="auto"/>
              <w:righ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2</w:t>
            </w:r>
          </w:p>
        </w:tc>
        <w:tc>
          <w:tcPr>
            <w:tcW w:w="730" w:type="dxa"/>
            <w:tcBorders>
              <w:left w:val="single" w:sz="4" w:space="0" w:color="auto"/>
              <w:righ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4</w:t>
            </w:r>
          </w:p>
        </w:tc>
        <w:tc>
          <w:tcPr>
            <w:tcW w:w="633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2249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33</w:t>
            </w: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%</w:t>
            </w:r>
          </w:p>
        </w:tc>
      </w:tr>
      <w:tr w:rsidR="00194BD4" w:rsidRPr="00DD62E3" w:rsidTr="00DD62E3">
        <w:tc>
          <w:tcPr>
            <w:tcW w:w="2259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Всього</w:t>
            </w:r>
          </w:p>
        </w:tc>
        <w:tc>
          <w:tcPr>
            <w:tcW w:w="1677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24</w:t>
            </w:r>
          </w:p>
        </w:tc>
        <w:tc>
          <w:tcPr>
            <w:tcW w:w="992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3</w:t>
            </w:r>
          </w:p>
        </w:tc>
        <w:tc>
          <w:tcPr>
            <w:tcW w:w="1031" w:type="dxa"/>
            <w:tcBorders>
              <w:left w:val="single" w:sz="4" w:space="0" w:color="auto"/>
              <w:righ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13</w:t>
            </w:r>
          </w:p>
        </w:tc>
        <w:tc>
          <w:tcPr>
            <w:tcW w:w="730" w:type="dxa"/>
            <w:tcBorders>
              <w:left w:val="single" w:sz="4" w:space="0" w:color="auto"/>
              <w:righ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8</w:t>
            </w:r>
          </w:p>
        </w:tc>
        <w:tc>
          <w:tcPr>
            <w:tcW w:w="633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2249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67,8</w:t>
            </w: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%</w:t>
            </w:r>
          </w:p>
        </w:tc>
      </w:tr>
      <w:tr w:rsidR="00194BD4" w:rsidRPr="00DD62E3" w:rsidTr="00DD62E3">
        <w:tc>
          <w:tcPr>
            <w:tcW w:w="2259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% якості знань</w:t>
            </w:r>
          </w:p>
        </w:tc>
        <w:tc>
          <w:tcPr>
            <w:tcW w:w="1677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992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12,5</w:t>
            </w: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%</w:t>
            </w:r>
          </w:p>
        </w:tc>
        <w:tc>
          <w:tcPr>
            <w:tcW w:w="1031" w:type="dxa"/>
            <w:tcBorders>
              <w:left w:val="single" w:sz="4" w:space="0" w:color="auto"/>
              <w:righ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54,2</w:t>
            </w: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%</w:t>
            </w:r>
          </w:p>
        </w:tc>
        <w:tc>
          <w:tcPr>
            <w:tcW w:w="730" w:type="dxa"/>
            <w:tcBorders>
              <w:left w:val="single" w:sz="4" w:space="0" w:color="auto"/>
              <w:righ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33,3</w:t>
            </w: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%</w:t>
            </w:r>
          </w:p>
        </w:tc>
        <w:tc>
          <w:tcPr>
            <w:tcW w:w="633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2249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</w:tr>
    </w:tbl>
    <w:p w:rsidR="00194BD4" w:rsidRDefault="00194BD4" w:rsidP="001E1B4D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</w:p>
    <w:p w:rsidR="00194BD4" w:rsidRPr="001E1B4D" w:rsidRDefault="00194BD4" w:rsidP="001E1B4D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  <w:r w:rsidRPr="001E1B4D">
        <w:rPr>
          <w:rFonts w:ascii="Times New Roman" w:hAnsi="Times New Roman"/>
          <w:sz w:val="24"/>
          <w:szCs w:val="24"/>
          <w:lang w:val="uk-UA"/>
        </w:rPr>
        <w:t>Рівень на</w:t>
      </w:r>
      <w:r>
        <w:rPr>
          <w:rFonts w:ascii="Times New Roman" w:hAnsi="Times New Roman"/>
          <w:sz w:val="24"/>
          <w:szCs w:val="24"/>
          <w:lang w:val="uk-UA"/>
        </w:rPr>
        <w:t>вчальних досягнень учнів за 2015</w:t>
      </w:r>
      <w:r w:rsidRPr="001E1B4D">
        <w:rPr>
          <w:rFonts w:ascii="Times New Roman" w:hAnsi="Times New Roman"/>
          <w:sz w:val="24"/>
          <w:szCs w:val="24"/>
          <w:lang w:val="uk-UA"/>
        </w:rPr>
        <w:t xml:space="preserve"> рік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259"/>
        <w:gridCol w:w="1677"/>
        <w:gridCol w:w="992"/>
        <w:gridCol w:w="1031"/>
        <w:gridCol w:w="836"/>
        <w:gridCol w:w="633"/>
        <w:gridCol w:w="2142"/>
      </w:tblGrid>
      <w:tr w:rsidR="00194BD4" w:rsidRPr="00DD62E3" w:rsidTr="00DD62E3">
        <w:trPr>
          <w:trHeight w:val="280"/>
        </w:trPr>
        <w:tc>
          <w:tcPr>
            <w:tcW w:w="2259" w:type="dxa"/>
            <w:vMerge w:val="restart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>Клас</w:t>
            </w:r>
          </w:p>
        </w:tc>
        <w:tc>
          <w:tcPr>
            <w:tcW w:w="1677" w:type="dxa"/>
            <w:vMerge w:val="restart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Кількість</w:t>
            </w: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>учнів</w:t>
            </w:r>
          </w:p>
        </w:tc>
        <w:tc>
          <w:tcPr>
            <w:tcW w:w="3386" w:type="dxa"/>
            <w:gridSpan w:val="4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>Бали</w:t>
            </w:r>
          </w:p>
        </w:tc>
        <w:tc>
          <w:tcPr>
            <w:tcW w:w="2142" w:type="dxa"/>
            <w:vMerge w:val="restart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>% якості</w:t>
            </w:r>
          </w:p>
        </w:tc>
      </w:tr>
      <w:tr w:rsidR="00194BD4" w:rsidRPr="00DD62E3" w:rsidTr="00DD62E3">
        <w:trPr>
          <w:trHeight w:val="284"/>
        </w:trPr>
        <w:tc>
          <w:tcPr>
            <w:tcW w:w="0" w:type="auto"/>
            <w:vMerge/>
            <w:vAlign w:val="center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vMerge/>
            <w:vAlign w:val="center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>10-12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>7-9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>4-6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>1-3</w:t>
            </w:r>
          </w:p>
        </w:tc>
        <w:tc>
          <w:tcPr>
            <w:tcW w:w="2142" w:type="dxa"/>
            <w:vMerge/>
            <w:vAlign w:val="center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194BD4" w:rsidRPr="00DD62E3" w:rsidTr="00DD62E3">
        <w:tc>
          <w:tcPr>
            <w:tcW w:w="2259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677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142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66</w:t>
            </w: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>%</w:t>
            </w:r>
          </w:p>
        </w:tc>
      </w:tr>
      <w:tr w:rsidR="00194BD4" w:rsidRPr="00DD62E3" w:rsidTr="00DD62E3">
        <w:tc>
          <w:tcPr>
            <w:tcW w:w="2259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1677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992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1031" w:type="dxa"/>
            <w:tcBorders>
              <w:left w:val="single" w:sz="4" w:space="0" w:color="auto"/>
              <w:righ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730" w:type="dxa"/>
            <w:tcBorders>
              <w:left w:val="single" w:sz="4" w:space="0" w:color="auto"/>
              <w:righ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633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142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</w:p>
        </w:tc>
      </w:tr>
      <w:tr w:rsidR="00194BD4" w:rsidRPr="00DD62E3" w:rsidTr="00DD62E3">
        <w:tc>
          <w:tcPr>
            <w:tcW w:w="2259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1677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992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1031" w:type="dxa"/>
            <w:tcBorders>
              <w:left w:val="single" w:sz="4" w:space="0" w:color="auto"/>
              <w:righ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730" w:type="dxa"/>
            <w:tcBorders>
              <w:left w:val="single" w:sz="4" w:space="0" w:color="auto"/>
              <w:righ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633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142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66</w:t>
            </w: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>%</w:t>
            </w:r>
          </w:p>
        </w:tc>
      </w:tr>
      <w:tr w:rsidR="00194BD4" w:rsidRPr="00DD62E3" w:rsidTr="00DD62E3">
        <w:tc>
          <w:tcPr>
            <w:tcW w:w="2259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1677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992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1031" w:type="dxa"/>
            <w:tcBorders>
              <w:left w:val="single" w:sz="4" w:space="0" w:color="auto"/>
              <w:righ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730" w:type="dxa"/>
            <w:tcBorders>
              <w:left w:val="single" w:sz="4" w:space="0" w:color="auto"/>
              <w:righ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633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142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</w:p>
        </w:tc>
      </w:tr>
      <w:tr w:rsidR="00194BD4" w:rsidRPr="00DD62E3" w:rsidTr="00DD62E3">
        <w:tc>
          <w:tcPr>
            <w:tcW w:w="2259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1677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992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031" w:type="dxa"/>
            <w:tcBorders>
              <w:left w:val="single" w:sz="4" w:space="0" w:color="auto"/>
              <w:righ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730" w:type="dxa"/>
            <w:tcBorders>
              <w:left w:val="single" w:sz="4" w:space="0" w:color="auto"/>
              <w:righ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633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142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66</w:t>
            </w: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>%</w:t>
            </w:r>
          </w:p>
        </w:tc>
      </w:tr>
      <w:tr w:rsidR="00194BD4" w:rsidRPr="00DD62E3" w:rsidTr="00DD62E3">
        <w:tc>
          <w:tcPr>
            <w:tcW w:w="2259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1677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992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1031" w:type="dxa"/>
            <w:tcBorders>
              <w:left w:val="single" w:sz="4" w:space="0" w:color="auto"/>
              <w:righ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730" w:type="dxa"/>
            <w:tcBorders>
              <w:left w:val="single" w:sz="4" w:space="0" w:color="auto"/>
              <w:righ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633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142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75</w:t>
            </w: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>%</w:t>
            </w:r>
          </w:p>
        </w:tc>
      </w:tr>
      <w:tr w:rsidR="00194BD4" w:rsidRPr="00DD62E3" w:rsidTr="00DD62E3">
        <w:tc>
          <w:tcPr>
            <w:tcW w:w="2259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1677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992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1031" w:type="dxa"/>
            <w:tcBorders>
              <w:left w:val="single" w:sz="4" w:space="0" w:color="auto"/>
              <w:righ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730" w:type="dxa"/>
            <w:tcBorders>
              <w:left w:val="single" w:sz="4" w:space="0" w:color="auto"/>
              <w:righ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633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142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5</w:t>
            </w: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>0%</w:t>
            </w:r>
          </w:p>
        </w:tc>
      </w:tr>
      <w:tr w:rsidR="00194BD4" w:rsidRPr="00DD62E3" w:rsidTr="00DD62E3">
        <w:tc>
          <w:tcPr>
            <w:tcW w:w="2259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>9</w:t>
            </w:r>
          </w:p>
        </w:tc>
        <w:tc>
          <w:tcPr>
            <w:tcW w:w="1677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992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031" w:type="dxa"/>
            <w:tcBorders>
              <w:left w:val="single" w:sz="4" w:space="0" w:color="auto"/>
              <w:righ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730" w:type="dxa"/>
            <w:tcBorders>
              <w:left w:val="single" w:sz="4" w:space="0" w:color="auto"/>
              <w:righ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633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142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83,3</w:t>
            </w: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>%</w:t>
            </w:r>
          </w:p>
        </w:tc>
      </w:tr>
      <w:tr w:rsidR="00194BD4" w:rsidRPr="00DD62E3" w:rsidTr="00DD62E3">
        <w:tc>
          <w:tcPr>
            <w:tcW w:w="2259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>Всього</w:t>
            </w:r>
          </w:p>
        </w:tc>
        <w:tc>
          <w:tcPr>
            <w:tcW w:w="1677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24</w:t>
            </w:r>
          </w:p>
        </w:tc>
        <w:tc>
          <w:tcPr>
            <w:tcW w:w="992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1031" w:type="dxa"/>
            <w:tcBorders>
              <w:left w:val="single" w:sz="4" w:space="0" w:color="auto"/>
              <w:righ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14</w:t>
            </w:r>
          </w:p>
        </w:tc>
        <w:tc>
          <w:tcPr>
            <w:tcW w:w="730" w:type="dxa"/>
            <w:tcBorders>
              <w:left w:val="single" w:sz="4" w:space="0" w:color="auto"/>
              <w:righ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633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142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67,7</w:t>
            </w: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>%</w:t>
            </w:r>
          </w:p>
        </w:tc>
      </w:tr>
      <w:tr w:rsidR="00194BD4" w:rsidRPr="00DD62E3" w:rsidTr="00DD62E3">
        <w:tc>
          <w:tcPr>
            <w:tcW w:w="2259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>% якості знань</w:t>
            </w:r>
          </w:p>
        </w:tc>
        <w:tc>
          <w:tcPr>
            <w:tcW w:w="1677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12,5</w:t>
            </w: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>%</w:t>
            </w:r>
          </w:p>
        </w:tc>
        <w:tc>
          <w:tcPr>
            <w:tcW w:w="1031" w:type="dxa"/>
            <w:tcBorders>
              <w:left w:val="single" w:sz="4" w:space="0" w:color="auto"/>
              <w:righ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58,3</w:t>
            </w: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>%</w:t>
            </w:r>
          </w:p>
        </w:tc>
        <w:tc>
          <w:tcPr>
            <w:tcW w:w="730" w:type="dxa"/>
            <w:tcBorders>
              <w:left w:val="single" w:sz="4" w:space="0" w:color="auto"/>
              <w:righ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29,2</w:t>
            </w: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>%</w:t>
            </w:r>
          </w:p>
        </w:tc>
        <w:tc>
          <w:tcPr>
            <w:tcW w:w="633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142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</w:tbl>
    <w:p w:rsidR="00194BD4" w:rsidRDefault="00194BD4" w:rsidP="001E1B4D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194BD4" w:rsidRPr="001E1B4D" w:rsidRDefault="00194BD4" w:rsidP="001E1B4D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  <w:r w:rsidRPr="001E1B4D">
        <w:rPr>
          <w:rFonts w:ascii="Times New Roman" w:hAnsi="Times New Roman"/>
          <w:sz w:val="24"/>
          <w:szCs w:val="24"/>
          <w:lang w:val="uk-UA"/>
        </w:rPr>
        <w:t>Рівень на</w:t>
      </w:r>
      <w:r>
        <w:rPr>
          <w:rFonts w:ascii="Times New Roman" w:hAnsi="Times New Roman"/>
          <w:sz w:val="24"/>
          <w:szCs w:val="24"/>
          <w:lang w:val="uk-UA"/>
        </w:rPr>
        <w:t>вчальних досягнень учнів за 2016</w:t>
      </w:r>
      <w:r w:rsidRPr="001E1B4D">
        <w:rPr>
          <w:rFonts w:ascii="Times New Roman" w:hAnsi="Times New Roman"/>
          <w:sz w:val="24"/>
          <w:szCs w:val="24"/>
          <w:lang w:val="uk-UA"/>
        </w:rPr>
        <w:t xml:space="preserve"> рік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259"/>
        <w:gridCol w:w="1677"/>
        <w:gridCol w:w="992"/>
        <w:gridCol w:w="1031"/>
        <w:gridCol w:w="836"/>
        <w:gridCol w:w="633"/>
        <w:gridCol w:w="2142"/>
      </w:tblGrid>
      <w:tr w:rsidR="00194BD4" w:rsidRPr="00DD62E3" w:rsidTr="00DD62E3">
        <w:trPr>
          <w:trHeight w:val="251"/>
        </w:trPr>
        <w:tc>
          <w:tcPr>
            <w:tcW w:w="2259" w:type="dxa"/>
            <w:vMerge w:val="restart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>Клас</w:t>
            </w:r>
          </w:p>
        </w:tc>
        <w:tc>
          <w:tcPr>
            <w:tcW w:w="1677" w:type="dxa"/>
            <w:vMerge w:val="restart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Кількість</w:t>
            </w: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>учнів</w:t>
            </w:r>
          </w:p>
        </w:tc>
        <w:tc>
          <w:tcPr>
            <w:tcW w:w="3386" w:type="dxa"/>
            <w:gridSpan w:val="4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>Бали</w:t>
            </w:r>
          </w:p>
        </w:tc>
        <w:tc>
          <w:tcPr>
            <w:tcW w:w="2142" w:type="dxa"/>
            <w:vMerge w:val="restart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>% якості</w:t>
            </w:r>
          </w:p>
        </w:tc>
      </w:tr>
      <w:tr w:rsidR="00194BD4" w:rsidRPr="00DD62E3" w:rsidTr="00DD62E3">
        <w:trPr>
          <w:trHeight w:val="241"/>
        </w:trPr>
        <w:tc>
          <w:tcPr>
            <w:tcW w:w="0" w:type="auto"/>
            <w:vMerge/>
            <w:vAlign w:val="center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vMerge/>
            <w:vAlign w:val="center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>10-12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>7-9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>4-6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>1-3</w:t>
            </w:r>
          </w:p>
        </w:tc>
        <w:tc>
          <w:tcPr>
            <w:tcW w:w="2142" w:type="dxa"/>
            <w:vMerge/>
            <w:vAlign w:val="center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194BD4" w:rsidRPr="00DD62E3" w:rsidTr="00DD62E3">
        <w:tc>
          <w:tcPr>
            <w:tcW w:w="2259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677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142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>60%</w:t>
            </w:r>
          </w:p>
        </w:tc>
      </w:tr>
      <w:tr w:rsidR="00194BD4" w:rsidRPr="00DD62E3" w:rsidTr="00DD62E3">
        <w:tc>
          <w:tcPr>
            <w:tcW w:w="2259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1677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992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1031" w:type="dxa"/>
            <w:tcBorders>
              <w:left w:val="single" w:sz="4" w:space="0" w:color="auto"/>
              <w:righ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730" w:type="dxa"/>
            <w:tcBorders>
              <w:left w:val="single" w:sz="4" w:space="0" w:color="auto"/>
              <w:righ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633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142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66</w:t>
            </w: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>%</w:t>
            </w:r>
          </w:p>
        </w:tc>
      </w:tr>
      <w:tr w:rsidR="00194BD4" w:rsidRPr="00DD62E3" w:rsidTr="00DD62E3">
        <w:tc>
          <w:tcPr>
            <w:tcW w:w="2259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1677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992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1031" w:type="dxa"/>
            <w:tcBorders>
              <w:left w:val="single" w:sz="4" w:space="0" w:color="auto"/>
              <w:righ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730" w:type="dxa"/>
            <w:tcBorders>
              <w:left w:val="single" w:sz="4" w:space="0" w:color="auto"/>
              <w:righ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633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142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</w:p>
        </w:tc>
      </w:tr>
      <w:tr w:rsidR="00194BD4" w:rsidRPr="00DD62E3" w:rsidTr="00DD62E3">
        <w:tc>
          <w:tcPr>
            <w:tcW w:w="2259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1677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992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1031" w:type="dxa"/>
            <w:tcBorders>
              <w:left w:val="single" w:sz="4" w:space="0" w:color="auto"/>
              <w:righ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730" w:type="dxa"/>
            <w:tcBorders>
              <w:left w:val="single" w:sz="4" w:space="0" w:color="auto"/>
              <w:righ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633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142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50</w:t>
            </w: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>%</w:t>
            </w:r>
          </w:p>
        </w:tc>
      </w:tr>
      <w:tr w:rsidR="00194BD4" w:rsidRPr="00DD62E3" w:rsidTr="00DD62E3">
        <w:tc>
          <w:tcPr>
            <w:tcW w:w="2259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1677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992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1031" w:type="dxa"/>
            <w:tcBorders>
              <w:left w:val="single" w:sz="4" w:space="0" w:color="auto"/>
              <w:righ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730" w:type="dxa"/>
            <w:tcBorders>
              <w:left w:val="single" w:sz="4" w:space="0" w:color="auto"/>
              <w:righ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633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142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</w:p>
        </w:tc>
      </w:tr>
      <w:tr w:rsidR="00194BD4" w:rsidRPr="00DD62E3" w:rsidTr="00DD62E3">
        <w:tc>
          <w:tcPr>
            <w:tcW w:w="2259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1677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992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031" w:type="dxa"/>
            <w:tcBorders>
              <w:left w:val="single" w:sz="4" w:space="0" w:color="auto"/>
              <w:righ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730" w:type="dxa"/>
            <w:tcBorders>
              <w:left w:val="single" w:sz="4" w:space="0" w:color="auto"/>
              <w:righ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633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142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66</w:t>
            </w: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>%</w:t>
            </w:r>
          </w:p>
        </w:tc>
      </w:tr>
      <w:tr w:rsidR="00194BD4" w:rsidRPr="00DD62E3" w:rsidTr="00DD62E3">
        <w:tc>
          <w:tcPr>
            <w:tcW w:w="2259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1677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992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1031" w:type="dxa"/>
            <w:tcBorders>
              <w:left w:val="single" w:sz="4" w:space="0" w:color="auto"/>
              <w:righ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730" w:type="dxa"/>
            <w:tcBorders>
              <w:left w:val="single" w:sz="4" w:space="0" w:color="auto"/>
              <w:righ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633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142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75</w:t>
            </w: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>%</w:t>
            </w:r>
          </w:p>
        </w:tc>
      </w:tr>
      <w:tr w:rsidR="00194BD4" w:rsidRPr="00DD62E3" w:rsidTr="00DD62E3">
        <w:tc>
          <w:tcPr>
            <w:tcW w:w="2259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>9</w:t>
            </w:r>
          </w:p>
        </w:tc>
        <w:tc>
          <w:tcPr>
            <w:tcW w:w="1677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992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1031" w:type="dxa"/>
            <w:tcBorders>
              <w:left w:val="single" w:sz="4" w:space="0" w:color="auto"/>
              <w:righ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730" w:type="dxa"/>
            <w:tcBorders>
              <w:left w:val="single" w:sz="4" w:space="0" w:color="auto"/>
              <w:righ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633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142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50</w:t>
            </w: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>%</w:t>
            </w:r>
          </w:p>
        </w:tc>
      </w:tr>
      <w:tr w:rsidR="00194BD4" w:rsidRPr="00DD62E3" w:rsidTr="00DD62E3">
        <w:tc>
          <w:tcPr>
            <w:tcW w:w="2259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>Всього</w:t>
            </w:r>
          </w:p>
        </w:tc>
        <w:tc>
          <w:tcPr>
            <w:tcW w:w="1677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24</w:t>
            </w:r>
          </w:p>
        </w:tc>
        <w:tc>
          <w:tcPr>
            <w:tcW w:w="992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031" w:type="dxa"/>
            <w:tcBorders>
              <w:left w:val="single" w:sz="4" w:space="0" w:color="auto"/>
              <w:righ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13</w:t>
            </w:r>
          </w:p>
        </w:tc>
        <w:tc>
          <w:tcPr>
            <w:tcW w:w="730" w:type="dxa"/>
            <w:tcBorders>
              <w:left w:val="single" w:sz="4" w:space="0" w:color="auto"/>
              <w:righ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9</w:t>
            </w:r>
          </w:p>
        </w:tc>
        <w:tc>
          <w:tcPr>
            <w:tcW w:w="633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142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61,2</w:t>
            </w: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>%</w:t>
            </w:r>
          </w:p>
        </w:tc>
      </w:tr>
      <w:tr w:rsidR="00194BD4" w:rsidRPr="00DD62E3" w:rsidTr="00DD62E3">
        <w:tc>
          <w:tcPr>
            <w:tcW w:w="2259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>% якості знань</w:t>
            </w:r>
          </w:p>
        </w:tc>
        <w:tc>
          <w:tcPr>
            <w:tcW w:w="1677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8,3</w:t>
            </w: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>%</w:t>
            </w:r>
          </w:p>
        </w:tc>
        <w:tc>
          <w:tcPr>
            <w:tcW w:w="1031" w:type="dxa"/>
            <w:tcBorders>
              <w:left w:val="single" w:sz="4" w:space="0" w:color="auto"/>
              <w:righ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54,2</w:t>
            </w: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>%</w:t>
            </w:r>
          </w:p>
        </w:tc>
        <w:tc>
          <w:tcPr>
            <w:tcW w:w="730" w:type="dxa"/>
            <w:tcBorders>
              <w:left w:val="single" w:sz="4" w:space="0" w:color="auto"/>
              <w:righ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37,5</w:t>
            </w: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>%</w:t>
            </w:r>
          </w:p>
        </w:tc>
        <w:tc>
          <w:tcPr>
            <w:tcW w:w="633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142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</w:tbl>
    <w:p w:rsidR="00194BD4" w:rsidRDefault="00194BD4" w:rsidP="00834C26">
      <w:pPr>
        <w:rPr>
          <w:rFonts w:ascii="Times New Roman" w:hAnsi="Times New Roman"/>
          <w:b/>
          <w:sz w:val="24"/>
          <w:szCs w:val="24"/>
          <w:lang w:val="uk-UA"/>
        </w:rPr>
      </w:pPr>
    </w:p>
    <w:p w:rsidR="00194BD4" w:rsidRPr="00834C26" w:rsidRDefault="00194BD4" w:rsidP="00834C26">
      <w:pPr>
        <w:rPr>
          <w:rFonts w:ascii="Times New Roman" w:hAnsi="Times New Roman"/>
          <w:b/>
          <w:sz w:val="24"/>
          <w:szCs w:val="24"/>
          <w:lang w:val="uk-UA"/>
        </w:rPr>
      </w:pPr>
      <w:r w:rsidRPr="00834C26">
        <w:rPr>
          <w:rFonts w:ascii="Times New Roman" w:hAnsi="Times New Roman"/>
          <w:b/>
          <w:sz w:val="24"/>
          <w:szCs w:val="24"/>
          <w:lang w:val="uk-UA"/>
        </w:rPr>
        <w:t>Порівняльна таблиця навчальн</w:t>
      </w:r>
      <w:r>
        <w:rPr>
          <w:rFonts w:ascii="Times New Roman" w:hAnsi="Times New Roman"/>
          <w:b/>
          <w:sz w:val="24"/>
          <w:szCs w:val="24"/>
          <w:lang w:val="uk-UA"/>
        </w:rPr>
        <w:t>их досягнень учнів школи за 2012-2016</w:t>
      </w:r>
      <w:r w:rsidRPr="00834C26">
        <w:rPr>
          <w:rFonts w:ascii="Times New Roman" w:hAnsi="Times New Roman"/>
          <w:b/>
          <w:sz w:val="24"/>
          <w:szCs w:val="24"/>
          <w:lang w:val="uk-UA"/>
        </w:rPr>
        <w:t xml:space="preserve"> навчальні роки</w:t>
      </w: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436"/>
        <w:gridCol w:w="1489"/>
        <w:gridCol w:w="1965"/>
        <w:gridCol w:w="2057"/>
        <w:gridCol w:w="1282"/>
        <w:gridCol w:w="1518"/>
      </w:tblGrid>
      <w:tr w:rsidR="00194BD4" w:rsidRPr="00DD62E3" w:rsidTr="00DD62E3">
        <w:trPr>
          <w:trHeight w:val="210"/>
        </w:trPr>
        <w:tc>
          <w:tcPr>
            <w:tcW w:w="1436" w:type="dxa"/>
            <w:vMerge w:val="restart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>Навчальні роки</w:t>
            </w:r>
          </w:p>
        </w:tc>
        <w:tc>
          <w:tcPr>
            <w:tcW w:w="6793" w:type="dxa"/>
            <w:gridSpan w:val="4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>Результати навчальних досягнень</w:t>
            </w:r>
          </w:p>
        </w:tc>
        <w:tc>
          <w:tcPr>
            <w:tcW w:w="1518" w:type="dxa"/>
            <w:vMerge w:val="restart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>% якості знань</w:t>
            </w:r>
          </w:p>
        </w:tc>
      </w:tr>
      <w:tr w:rsidR="00194BD4" w:rsidRPr="00DD62E3" w:rsidTr="00DD62E3">
        <w:trPr>
          <w:trHeight w:val="285"/>
        </w:trPr>
        <w:tc>
          <w:tcPr>
            <w:tcW w:w="1436" w:type="dxa"/>
            <w:vMerge/>
            <w:vAlign w:val="center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489" w:type="dxa"/>
            <w:tcBorders>
              <w:top w:val="single" w:sz="4" w:space="0" w:color="auto"/>
              <w:righ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>Високий %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>Достатній %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>Середній%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>Початковий %</w:t>
            </w:r>
          </w:p>
        </w:tc>
        <w:tc>
          <w:tcPr>
            <w:tcW w:w="1518" w:type="dxa"/>
            <w:vMerge/>
            <w:vAlign w:val="center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194BD4" w:rsidRPr="00DD62E3" w:rsidTr="00DD62E3">
        <w:tc>
          <w:tcPr>
            <w:tcW w:w="1436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2011-2012</w:t>
            </w:r>
          </w:p>
        </w:tc>
        <w:tc>
          <w:tcPr>
            <w:tcW w:w="1489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22,2</w:t>
            </w:r>
          </w:p>
        </w:tc>
        <w:tc>
          <w:tcPr>
            <w:tcW w:w="1965" w:type="dxa"/>
            <w:tcBorders>
              <w:left w:val="single" w:sz="4" w:space="0" w:color="auto"/>
              <w:righ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47,2</w:t>
            </w:r>
          </w:p>
        </w:tc>
        <w:tc>
          <w:tcPr>
            <w:tcW w:w="2057" w:type="dxa"/>
            <w:tcBorders>
              <w:left w:val="single" w:sz="4" w:space="0" w:color="auto"/>
              <w:righ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30,5</w:t>
            </w:r>
          </w:p>
        </w:tc>
        <w:tc>
          <w:tcPr>
            <w:tcW w:w="1282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518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69,4</w:t>
            </w:r>
          </w:p>
        </w:tc>
      </w:tr>
      <w:tr w:rsidR="00194BD4" w:rsidRPr="00DD62E3" w:rsidTr="00DD62E3">
        <w:tc>
          <w:tcPr>
            <w:tcW w:w="1436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2012-2013</w:t>
            </w:r>
          </w:p>
        </w:tc>
        <w:tc>
          <w:tcPr>
            <w:tcW w:w="1489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18,9</w:t>
            </w:r>
          </w:p>
        </w:tc>
        <w:tc>
          <w:tcPr>
            <w:tcW w:w="1965" w:type="dxa"/>
            <w:tcBorders>
              <w:left w:val="single" w:sz="4" w:space="0" w:color="auto"/>
              <w:righ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43,3</w:t>
            </w:r>
          </w:p>
        </w:tc>
        <w:tc>
          <w:tcPr>
            <w:tcW w:w="2057" w:type="dxa"/>
            <w:tcBorders>
              <w:left w:val="single" w:sz="4" w:space="0" w:color="auto"/>
              <w:righ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37,8</w:t>
            </w:r>
          </w:p>
        </w:tc>
        <w:tc>
          <w:tcPr>
            <w:tcW w:w="1282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518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62,2</w:t>
            </w:r>
          </w:p>
        </w:tc>
      </w:tr>
      <w:tr w:rsidR="00194BD4" w:rsidRPr="00DD62E3" w:rsidTr="00DD62E3">
        <w:tc>
          <w:tcPr>
            <w:tcW w:w="1436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2013-2014</w:t>
            </w:r>
          </w:p>
        </w:tc>
        <w:tc>
          <w:tcPr>
            <w:tcW w:w="1489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12,5</w:t>
            </w:r>
          </w:p>
        </w:tc>
        <w:tc>
          <w:tcPr>
            <w:tcW w:w="1965" w:type="dxa"/>
            <w:tcBorders>
              <w:left w:val="single" w:sz="4" w:space="0" w:color="auto"/>
              <w:righ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54,2</w:t>
            </w:r>
          </w:p>
        </w:tc>
        <w:tc>
          <w:tcPr>
            <w:tcW w:w="2057" w:type="dxa"/>
            <w:tcBorders>
              <w:left w:val="single" w:sz="4" w:space="0" w:color="auto"/>
              <w:righ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33,3</w:t>
            </w:r>
          </w:p>
        </w:tc>
        <w:tc>
          <w:tcPr>
            <w:tcW w:w="1282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518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66,7</w:t>
            </w:r>
          </w:p>
        </w:tc>
      </w:tr>
      <w:tr w:rsidR="00194BD4" w:rsidRPr="00DD62E3" w:rsidTr="00DD62E3">
        <w:tc>
          <w:tcPr>
            <w:tcW w:w="1436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2014-2015</w:t>
            </w:r>
          </w:p>
        </w:tc>
        <w:tc>
          <w:tcPr>
            <w:tcW w:w="1489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12,5</w:t>
            </w:r>
          </w:p>
        </w:tc>
        <w:tc>
          <w:tcPr>
            <w:tcW w:w="1965" w:type="dxa"/>
            <w:tcBorders>
              <w:left w:val="single" w:sz="4" w:space="0" w:color="auto"/>
              <w:righ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58,3</w:t>
            </w:r>
          </w:p>
        </w:tc>
        <w:tc>
          <w:tcPr>
            <w:tcW w:w="2057" w:type="dxa"/>
            <w:tcBorders>
              <w:left w:val="single" w:sz="4" w:space="0" w:color="auto"/>
              <w:righ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28,2</w:t>
            </w:r>
          </w:p>
        </w:tc>
        <w:tc>
          <w:tcPr>
            <w:tcW w:w="1282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518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70,8</w:t>
            </w:r>
          </w:p>
        </w:tc>
      </w:tr>
      <w:tr w:rsidR="00194BD4" w:rsidRPr="00DD62E3" w:rsidTr="00DD62E3">
        <w:tc>
          <w:tcPr>
            <w:tcW w:w="1436" w:type="dxa"/>
          </w:tcPr>
          <w:p w:rsidR="00194BD4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2015-2016</w:t>
            </w:r>
          </w:p>
        </w:tc>
        <w:tc>
          <w:tcPr>
            <w:tcW w:w="1489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8,3</w:t>
            </w:r>
          </w:p>
        </w:tc>
        <w:tc>
          <w:tcPr>
            <w:tcW w:w="1965" w:type="dxa"/>
            <w:tcBorders>
              <w:left w:val="single" w:sz="4" w:space="0" w:color="auto"/>
              <w:righ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54,2</w:t>
            </w:r>
          </w:p>
        </w:tc>
        <w:tc>
          <w:tcPr>
            <w:tcW w:w="2057" w:type="dxa"/>
            <w:tcBorders>
              <w:left w:val="single" w:sz="4" w:space="0" w:color="auto"/>
              <w:righ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37,5</w:t>
            </w:r>
          </w:p>
        </w:tc>
        <w:tc>
          <w:tcPr>
            <w:tcW w:w="1282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518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62,5</w:t>
            </w:r>
          </w:p>
        </w:tc>
      </w:tr>
    </w:tbl>
    <w:p w:rsidR="00194BD4" w:rsidRDefault="00194BD4" w:rsidP="002C1086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194BD4" w:rsidRDefault="00194BD4" w:rsidP="002C1086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2C1086">
        <w:rPr>
          <w:rFonts w:ascii="Times New Roman" w:hAnsi="Times New Roman"/>
          <w:sz w:val="28"/>
          <w:szCs w:val="28"/>
          <w:lang w:val="uk-UA"/>
        </w:rPr>
        <w:t>Всього закінчили школу за поперед</w:t>
      </w:r>
      <w:r>
        <w:rPr>
          <w:rFonts w:ascii="Times New Roman" w:hAnsi="Times New Roman"/>
          <w:sz w:val="28"/>
          <w:szCs w:val="28"/>
          <w:lang w:val="uk-UA"/>
        </w:rPr>
        <w:t>ні 5 років- 29</w:t>
      </w:r>
      <w:r w:rsidRPr="002C1086">
        <w:rPr>
          <w:rFonts w:ascii="Times New Roman" w:hAnsi="Times New Roman"/>
          <w:sz w:val="28"/>
          <w:szCs w:val="28"/>
          <w:lang w:val="uk-UA"/>
        </w:rPr>
        <w:t xml:space="preserve"> учнів, зд</w:t>
      </w:r>
      <w:r>
        <w:rPr>
          <w:rFonts w:ascii="Times New Roman" w:hAnsi="Times New Roman"/>
          <w:sz w:val="28"/>
          <w:szCs w:val="28"/>
          <w:lang w:val="uk-UA"/>
        </w:rPr>
        <w:t>обули загальну середню освіту-19</w:t>
      </w:r>
      <w:r w:rsidRPr="002C1086">
        <w:rPr>
          <w:rFonts w:ascii="Times New Roman" w:hAnsi="Times New Roman"/>
          <w:sz w:val="28"/>
          <w:szCs w:val="28"/>
          <w:lang w:val="uk-UA"/>
        </w:rPr>
        <w:t xml:space="preserve"> учн</w:t>
      </w:r>
      <w:r>
        <w:rPr>
          <w:rFonts w:ascii="Times New Roman" w:hAnsi="Times New Roman"/>
          <w:sz w:val="28"/>
          <w:szCs w:val="28"/>
          <w:lang w:val="uk-UA"/>
        </w:rPr>
        <w:t>ів, середню спеціальну освіту-10</w:t>
      </w:r>
      <w:r w:rsidRPr="002C1086">
        <w:rPr>
          <w:rFonts w:ascii="Times New Roman" w:hAnsi="Times New Roman"/>
          <w:sz w:val="28"/>
          <w:szCs w:val="28"/>
          <w:lang w:val="uk-UA"/>
        </w:rPr>
        <w:t xml:space="preserve"> учнів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194BD4" w:rsidRPr="002C1086" w:rsidRDefault="00194BD4" w:rsidP="002C1086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518"/>
        <w:gridCol w:w="1418"/>
        <w:gridCol w:w="1417"/>
        <w:gridCol w:w="1418"/>
        <w:gridCol w:w="1417"/>
        <w:gridCol w:w="1276"/>
      </w:tblGrid>
      <w:tr w:rsidR="00194BD4" w:rsidRPr="00DD62E3" w:rsidTr="00DD62E3">
        <w:tc>
          <w:tcPr>
            <w:tcW w:w="2518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418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2012</w:t>
            </w:r>
          </w:p>
        </w:tc>
        <w:tc>
          <w:tcPr>
            <w:tcW w:w="1417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2013</w:t>
            </w:r>
          </w:p>
        </w:tc>
        <w:tc>
          <w:tcPr>
            <w:tcW w:w="1418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2014</w:t>
            </w:r>
          </w:p>
        </w:tc>
        <w:tc>
          <w:tcPr>
            <w:tcW w:w="1417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2015</w:t>
            </w:r>
          </w:p>
        </w:tc>
        <w:tc>
          <w:tcPr>
            <w:tcW w:w="1276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2016</w:t>
            </w:r>
          </w:p>
        </w:tc>
      </w:tr>
      <w:tr w:rsidR="00194BD4" w:rsidRPr="00DD62E3" w:rsidTr="00DD62E3">
        <w:tc>
          <w:tcPr>
            <w:tcW w:w="2518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>Закінчило школу</w:t>
            </w:r>
          </w:p>
        </w:tc>
        <w:tc>
          <w:tcPr>
            <w:tcW w:w="1418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1417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1418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1417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1276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</w:t>
            </w:r>
          </w:p>
        </w:tc>
      </w:tr>
      <w:tr w:rsidR="00194BD4" w:rsidRPr="00DD62E3" w:rsidTr="00DD62E3">
        <w:tc>
          <w:tcPr>
            <w:tcW w:w="2518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>Здобули загальну середню освіту</w:t>
            </w:r>
          </w:p>
        </w:tc>
        <w:tc>
          <w:tcPr>
            <w:tcW w:w="1418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417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1418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1417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1276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</w:p>
        </w:tc>
      </w:tr>
      <w:tr w:rsidR="00194BD4" w:rsidRPr="00DD62E3" w:rsidTr="00DD62E3">
        <w:tc>
          <w:tcPr>
            <w:tcW w:w="2518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>Здобули спеціальну середню освіту</w:t>
            </w:r>
          </w:p>
        </w:tc>
        <w:tc>
          <w:tcPr>
            <w:tcW w:w="1418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417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1418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417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-</w:t>
            </w:r>
          </w:p>
        </w:tc>
        <w:tc>
          <w:tcPr>
            <w:tcW w:w="1276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</w:p>
        </w:tc>
      </w:tr>
    </w:tbl>
    <w:p w:rsidR="00194BD4" w:rsidRDefault="00194BD4" w:rsidP="000A3ED8">
      <w:pPr>
        <w:spacing w:after="0" w:line="240" w:lineRule="auto"/>
        <w:jc w:val="both"/>
        <w:rPr>
          <w:rFonts w:cs="Calibri"/>
          <w:color w:val="0070C0"/>
          <w:sz w:val="28"/>
          <w:szCs w:val="28"/>
          <w:lang w:val="uk-UA"/>
        </w:rPr>
      </w:pPr>
    </w:p>
    <w:p w:rsidR="00194BD4" w:rsidRPr="00774D68" w:rsidRDefault="00194BD4" w:rsidP="002C108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774D68">
        <w:rPr>
          <w:rFonts w:ascii="Times New Roman" w:hAnsi="Times New Roman"/>
          <w:b/>
          <w:sz w:val="28"/>
          <w:szCs w:val="28"/>
          <w:lang w:val="uk-UA"/>
        </w:rPr>
        <w:t>Стан продовження навчання випускників 9-х класів</w:t>
      </w:r>
    </w:p>
    <w:p w:rsidR="00194BD4" w:rsidRDefault="00194BD4" w:rsidP="002C108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C7760E">
        <w:rPr>
          <w:rFonts w:ascii="Times New Roman" w:hAnsi="Times New Roman"/>
          <w:b/>
          <w:sz w:val="28"/>
          <w:szCs w:val="28"/>
          <w:lang w:val="uk-UA"/>
        </w:rPr>
        <w:t xml:space="preserve">для здобуття </w:t>
      </w:r>
      <w:r>
        <w:rPr>
          <w:rFonts w:ascii="Times New Roman" w:hAnsi="Times New Roman"/>
          <w:b/>
          <w:sz w:val="28"/>
          <w:szCs w:val="28"/>
          <w:lang w:val="uk-UA"/>
        </w:rPr>
        <w:t>загальної  середньої освіти 2012-2016</w:t>
      </w:r>
      <w:r w:rsidRPr="00C7760E">
        <w:rPr>
          <w:rFonts w:ascii="Times New Roman" w:hAnsi="Times New Roman"/>
          <w:b/>
          <w:sz w:val="28"/>
          <w:szCs w:val="28"/>
          <w:lang w:val="uk-UA"/>
        </w:rPr>
        <w:t xml:space="preserve"> роки</w:t>
      </w:r>
    </w:p>
    <w:p w:rsidR="00194BD4" w:rsidRPr="00C7760E" w:rsidRDefault="00194BD4" w:rsidP="002C108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tbl>
      <w:tblPr>
        <w:tblW w:w="0" w:type="auto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852"/>
        <w:gridCol w:w="1559"/>
        <w:gridCol w:w="992"/>
        <w:gridCol w:w="851"/>
        <w:gridCol w:w="992"/>
        <w:gridCol w:w="992"/>
        <w:gridCol w:w="1134"/>
        <w:gridCol w:w="992"/>
        <w:gridCol w:w="993"/>
        <w:gridCol w:w="992"/>
      </w:tblGrid>
      <w:tr w:rsidR="00194BD4" w:rsidRPr="00DD62E3" w:rsidTr="00DD62E3">
        <w:trPr>
          <w:trHeight w:val="315"/>
        </w:trPr>
        <w:tc>
          <w:tcPr>
            <w:tcW w:w="852" w:type="dxa"/>
            <w:vMerge w:val="restart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Роки</w:t>
            </w:r>
          </w:p>
        </w:tc>
        <w:tc>
          <w:tcPr>
            <w:tcW w:w="1559" w:type="dxa"/>
            <w:vMerge w:val="restart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К-ть випускників</w:t>
            </w:r>
          </w:p>
        </w:tc>
        <w:tc>
          <w:tcPr>
            <w:tcW w:w="1843" w:type="dxa"/>
            <w:gridSpan w:val="2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Технікуми</w:t>
            </w:r>
          </w:p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Коледжі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ПТУ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Загальноосвітні школи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Не навчаються</w:t>
            </w:r>
          </w:p>
        </w:tc>
      </w:tr>
      <w:tr w:rsidR="00194BD4" w:rsidRPr="00DD62E3" w:rsidTr="00DD62E3">
        <w:trPr>
          <w:trHeight w:val="510"/>
        </w:trPr>
        <w:tc>
          <w:tcPr>
            <w:tcW w:w="852" w:type="dxa"/>
            <w:vMerge/>
            <w:vAlign w:val="center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1559" w:type="dxa"/>
            <w:vMerge/>
            <w:vAlign w:val="center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кількість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кількість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кількість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%</w:t>
            </w:r>
          </w:p>
        </w:tc>
        <w:tc>
          <w:tcPr>
            <w:tcW w:w="993" w:type="dxa"/>
            <w:tcBorders>
              <w:top w:val="single" w:sz="4" w:space="0" w:color="auto"/>
              <w:righ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кількість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%</w:t>
            </w:r>
          </w:p>
        </w:tc>
      </w:tr>
      <w:tr w:rsidR="00194BD4" w:rsidRPr="00DD62E3" w:rsidTr="00DD62E3">
        <w:tc>
          <w:tcPr>
            <w:tcW w:w="852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2012</w:t>
            </w:r>
          </w:p>
        </w:tc>
        <w:tc>
          <w:tcPr>
            <w:tcW w:w="1559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992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851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>0</w:t>
            </w:r>
          </w:p>
        </w:tc>
        <w:tc>
          <w:tcPr>
            <w:tcW w:w="992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992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60</w:t>
            </w:r>
          </w:p>
        </w:tc>
        <w:tc>
          <w:tcPr>
            <w:tcW w:w="1134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992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993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992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</w:p>
        </w:tc>
      </w:tr>
      <w:tr w:rsidR="00194BD4" w:rsidRPr="00DD62E3" w:rsidTr="00DD62E3">
        <w:tc>
          <w:tcPr>
            <w:tcW w:w="852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013</w:t>
            </w:r>
          </w:p>
        </w:tc>
        <w:tc>
          <w:tcPr>
            <w:tcW w:w="1559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992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851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50</w:t>
            </w:r>
          </w:p>
        </w:tc>
        <w:tc>
          <w:tcPr>
            <w:tcW w:w="992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992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1134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992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40</w:t>
            </w:r>
          </w:p>
        </w:tc>
        <w:tc>
          <w:tcPr>
            <w:tcW w:w="993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992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</w:p>
        </w:tc>
      </w:tr>
      <w:tr w:rsidR="00194BD4" w:rsidRPr="00DD62E3" w:rsidTr="00DD62E3">
        <w:tc>
          <w:tcPr>
            <w:tcW w:w="852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2014</w:t>
            </w:r>
          </w:p>
        </w:tc>
        <w:tc>
          <w:tcPr>
            <w:tcW w:w="1559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992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851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33,2</w:t>
            </w:r>
          </w:p>
        </w:tc>
        <w:tc>
          <w:tcPr>
            <w:tcW w:w="992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992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50</w:t>
            </w:r>
          </w:p>
        </w:tc>
        <w:tc>
          <w:tcPr>
            <w:tcW w:w="1134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992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16,6</w:t>
            </w:r>
          </w:p>
        </w:tc>
        <w:tc>
          <w:tcPr>
            <w:tcW w:w="993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992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</w:p>
        </w:tc>
      </w:tr>
      <w:tr w:rsidR="00194BD4" w:rsidRPr="00DD62E3" w:rsidTr="00DD62E3">
        <w:tc>
          <w:tcPr>
            <w:tcW w:w="852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2015</w:t>
            </w:r>
          </w:p>
        </w:tc>
        <w:tc>
          <w:tcPr>
            <w:tcW w:w="1559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992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851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992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992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>50</w:t>
            </w:r>
          </w:p>
        </w:tc>
        <w:tc>
          <w:tcPr>
            <w:tcW w:w="1134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992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50</w:t>
            </w:r>
          </w:p>
        </w:tc>
        <w:tc>
          <w:tcPr>
            <w:tcW w:w="993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992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</w:p>
        </w:tc>
      </w:tr>
      <w:tr w:rsidR="00194BD4" w:rsidRPr="00DD62E3" w:rsidTr="00DD62E3">
        <w:tc>
          <w:tcPr>
            <w:tcW w:w="852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2016</w:t>
            </w:r>
          </w:p>
        </w:tc>
        <w:tc>
          <w:tcPr>
            <w:tcW w:w="1559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992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851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5</w:t>
            </w: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>0</w:t>
            </w:r>
          </w:p>
        </w:tc>
        <w:tc>
          <w:tcPr>
            <w:tcW w:w="992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992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5</w:t>
            </w: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>0</w:t>
            </w:r>
          </w:p>
        </w:tc>
        <w:tc>
          <w:tcPr>
            <w:tcW w:w="1134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992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993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992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</w:p>
        </w:tc>
      </w:tr>
    </w:tbl>
    <w:p w:rsidR="00194BD4" w:rsidRPr="00085924" w:rsidRDefault="00194BD4" w:rsidP="00085924">
      <w:pPr>
        <w:spacing w:after="0" w:line="240" w:lineRule="auto"/>
        <w:jc w:val="center"/>
        <w:rPr>
          <w:rFonts w:cs="Calibri"/>
          <w:color w:val="0070C0"/>
          <w:sz w:val="28"/>
          <w:szCs w:val="28"/>
          <w:lang w:val="uk-UA"/>
        </w:rPr>
      </w:pPr>
    </w:p>
    <w:p w:rsidR="00194BD4" w:rsidRDefault="00194BD4" w:rsidP="0008592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194BD4" w:rsidRDefault="00194BD4" w:rsidP="0008592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194BD4" w:rsidRDefault="00194BD4" w:rsidP="0008592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194BD4" w:rsidRDefault="00194BD4" w:rsidP="0008592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194BD4" w:rsidRDefault="00194BD4" w:rsidP="0008592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194BD4" w:rsidRDefault="00194BD4" w:rsidP="0008592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194BD4" w:rsidRDefault="00194BD4" w:rsidP="0008592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194BD4" w:rsidRDefault="00194BD4" w:rsidP="0008592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194BD4" w:rsidRDefault="00194BD4" w:rsidP="0008592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194BD4" w:rsidRDefault="00194BD4" w:rsidP="0008592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194BD4" w:rsidRDefault="00194BD4" w:rsidP="0008592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194BD4" w:rsidRDefault="00194BD4" w:rsidP="0008592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194BD4" w:rsidRDefault="00194BD4" w:rsidP="0008592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194BD4" w:rsidRDefault="00194BD4" w:rsidP="0008592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194BD4" w:rsidRDefault="00194BD4" w:rsidP="0008592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194BD4" w:rsidRDefault="00194BD4" w:rsidP="0008592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194BD4" w:rsidRDefault="00194BD4" w:rsidP="0008592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194BD4" w:rsidRDefault="00194BD4" w:rsidP="0008592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194BD4" w:rsidRDefault="00194BD4" w:rsidP="0008592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194BD4" w:rsidRDefault="00194BD4" w:rsidP="0008592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194BD4" w:rsidRDefault="00194BD4" w:rsidP="0008592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194BD4" w:rsidRDefault="00194BD4" w:rsidP="0008592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194BD4" w:rsidRDefault="00194BD4" w:rsidP="0008592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194BD4" w:rsidRPr="00C7760E" w:rsidRDefault="00194BD4" w:rsidP="0008592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Мережа на 2016-2020</w:t>
      </w:r>
      <w:r w:rsidRPr="00C7760E">
        <w:rPr>
          <w:rFonts w:ascii="Times New Roman" w:hAnsi="Times New Roman"/>
          <w:b/>
          <w:sz w:val="28"/>
          <w:szCs w:val="28"/>
          <w:lang w:val="uk-UA"/>
        </w:rPr>
        <w:t xml:space="preserve"> навчальні роки</w:t>
      </w:r>
    </w:p>
    <w:p w:rsidR="00194BD4" w:rsidRPr="00085924" w:rsidRDefault="00194BD4" w:rsidP="00085924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tbl>
      <w:tblPr>
        <w:tblpPr w:leftFromText="180" w:rightFromText="180" w:vertAnchor="text" w:horzAnchor="page" w:tblpX="13468" w:tblpY="116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803"/>
        <w:gridCol w:w="989"/>
        <w:gridCol w:w="907"/>
      </w:tblGrid>
      <w:tr w:rsidR="00194BD4" w:rsidRPr="00DD62E3" w:rsidTr="00DD62E3">
        <w:trPr>
          <w:trHeight w:val="594"/>
        </w:trPr>
        <w:tc>
          <w:tcPr>
            <w:tcW w:w="803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Клас</w:t>
            </w:r>
          </w:p>
        </w:tc>
        <w:tc>
          <w:tcPr>
            <w:tcW w:w="989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Класів</w:t>
            </w:r>
          </w:p>
        </w:tc>
        <w:tc>
          <w:tcPr>
            <w:tcW w:w="907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Учнів</w:t>
            </w:r>
          </w:p>
        </w:tc>
      </w:tr>
      <w:tr w:rsidR="00194BD4" w:rsidRPr="00DD62E3" w:rsidTr="00DD62E3">
        <w:trPr>
          <w:trHeight w:val="527"/>
        </w:trPr>
        <w:tc>
          <w:tcPr>
            <w:tcW w:w="803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1.</w:t>
            </w:r>
          </w:p>
        </w:tc>
        <w:tc>
          <w:tcPr>
            <w:tcW w:w="989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907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3</w:t>
            </w:r>
          </w:p>
        </w:tc>
      </w:tr>
      <w:tr w:rsidR="00194BD4" w:rsidRPr="00DD62E3" w:rsidTr="00DD62E3">
        <w:trPr>
          <w:trHeight w:val="548"/>
        </w:trPr>
        <w:tc>
          <w:tcPr>
            <w:tcW w:w="803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2.</w:t>
            </w:r>
          </w:p>
        </w:tc>
        <w:tc>
          <w:tcPr>
            <w:tcW w:w="989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907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6</w:t>
            </w:r>
          </w:p>
        </w:tc>
      </w:tr>
      <w:tr w:rsidR="00194BD4" w:rsidRPr="00DD62E3" w:rsidTr="00DD62E3">
        <w:trPr>
          <w:trHeight w:val="635"/>
        </w:trPr>
        <w:tc>
          <w:tcPr>
            <w:tcW w:w="803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3.</w:t>
            </w:r>
          </w:p>
        </w:tc>
        <w:tc>
          <w:tcPr>
            <w:tcW w:w="989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907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5</w:t>
            </w:r>
          </w:p>
        </w:tc>
      </w:tr>
      <w:tr w:rsidR="00194BD4" w:rsidRPr="00DD62E3" w:rsidTr="00DD62E3">
        <w:trPr>
          <w:trHeight w:val="584"/>
        </w:trPr>
        <w:tc>
          <w:tcPr>
            <w:tcW w:w="803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4.</w:t>
            </w:r>
          </w:p>
        </w:tc>
        <w:tc>
          <w:tcPr>
            <w:tcW w:w="989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907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4</w:t>
            </w:r>
          </w:p>
        </w:tc>
      </w:tr>
      <w:tr w:rsidR="00194BD4" w:rsidRPr="00DD62E3" w:rsidTr="00DD62E3">
        <w:trPr>
          <w:trHeight w:val="592"/>
        </w:trPr>
        <w:tc>
          <w:tcPr>
            <w:tcW w:w="803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5.</w:t>
            </w:r>
          </w:p>
        </w:tc>
        <w:tc>
          <w:tcPr>
            <w:tcW w:w="989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907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3</w:t>
            </w:r>
          </w:p>
        </w:tc>
      </w:tr>
      <w:tr w:rsidR="00194BD4" w:rsidRPr="00DD62E3" w:rsidTr="00DD62E3">
        <w:trPr>
          <w:trHeight w:val="568"/>
        </w:trPr>
        <w:tc>
          <w:tcPr>
            <w:tcW w:w="803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6.</w:t>
            </w:r>
          </w:p>
        </w:tc>
        <w:tc>
          <w:tcPr>
            <w:tcW w:w="989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907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</w:tr>
      <w:tr w:rsidR="00194BD4" w:rsidRPr="00DD62E3" w:rsidTr="00DD62E3">
        <w:trPr>
          <w:trHeight w:val="547"/>
        </w:trPr>
        <w:tc>
          <w:tcPr>
            <w:tcW w:w="803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7.</w:t>
            </w:r>
          </w:p>
        </w:tc>
        <w:tc>
          <w:tcPr>
            <w:tcW w:w="989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907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5</w:t>
            </w:r>
          </w:p>
        </w:tc>
      </w:tr>
      <w:tr w:rsidR="00194BD4" w:rsidRPr="00DD62E3" w:rsidTr="00DD62E3">
        <w:trPr>
          <w:trHeight w:val="555"/>
        </w:trPr>
        <w:tc>
          <w:tcPr>
            <w:tcW w:w="803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8.</w:t>
            </w:r>
          </w:p>
        </w:tc>
        <w:tc>
          <w:tcPr>
            <w:tcW w:w="989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907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4</w:t>
            </w:r>
          </w:p>
        </w:tc>
      </w:tr>
      <w:tr w:rsidR="00194BD4" w:rsidRPr="00DD62E3" w:rsidTr="00DD62E3">
        <w:trPr>
          <w:trHeight w:val="689"/>
        </w:trPr>
        <w:tc>
          <w:tcPr>
            <w:tcW w:w="803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9.</w:t>
            </w:r>
          </w:p>
        </w:tc>
        <w:tc>
          <w:tcPr>
            <w:tcW w:w="989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907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2</w:t>
            </w:r>
          </w:p>
        </w:tc>
      </w:tr>
    </w:tbl>
    <w:p w:rsidR="00194BD4" w:rsidRDefault="00194BD4" w:rsidP="009161FF">
      <w:pPr>
        <w:spacing w:after="0" w:line="240" w:lineRule="auto"/>
        <w:rPr>
          <w:rFonts w:ascii="Times New Roman" w:hAnsi="Times New Roman"/>
          <w:sz w:val="20"/>
          <w:szCs w:val="20"/>
          <w:lang w:val="uk-UA"/>
        </w:rPr>
      </w:pPr>
      <w:r>
        <w:rPr>
          <w:rFonts w:ascii="Times New Roman" w:hAnsi="Times New Roman"/>
          <w:sz w:val="20"/>
          <w:szCs w:val="20"/>
          <w:lang w:val="uk-UA"/>
        </w:rPr>
        <w:t xml:space="preserve">2016-2017                              2017-2018                           2018-2019                                              2019-2020                                </w:t>
      </w:r>
    </w:p>
    <w:tbl>
      <w:tblPr>
        <w:tblpPr w:leftFromText="180" w:rightFromText="180" w:vertAnchor="text" w:horzAnchor="page" w:tblpX="900" w:tblpY="51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27"/>
        <w:gridCol w:w="777"/>
        <w:gridCol w:w="716"/>
      </w:tblGrid>
      <w:tr w:rsidR="00194BD4" w:rsidRPr="00DD62E3" w:rsidTr="00DD62E3">
        <w:trPr>
          <w:trHeight w:val="582"/>
        </w:trPr>
        <w:tc>
          <w:tcPr>
            <w:tcW w:w="627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Клас</w:t>
            </w:r>
          </w:p>
        </w:tc>
        <w:tc>
          <w:tcPr>
            <w:tcW w:w="777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Класів</w:t>
            </w:r>
          </w:p>
        </w:tc>
        <w:tc>
          <w:tcPr>
            <w:tcW w:w="716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Учнів</w:t>
            </w:r>
          </w:p>
        </w:tc>
      </w:tr>
      <w:tr w:rsidR="00194BD4" w:rsidRPr="00DD62E3" w:rsidTr="00DD62E3">
        <w:trPr>
          <w:trHeight w:val="384"/>
        </w:trPr>
        <w:tc>
          <w:tcPr>
            <w:tcW w:w="627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1.</w:t>
            </w:r>
          </w:p>
        </w:tc>
        <w:tc>
          <w:tcPr>
            <w:tcW w:w="777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716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7</w:t>
            </w:r>
          </w:p>
        </w:tc>
      </w:tr>
      <w:tr w:rsidR="00194BD4" w:rsidRPr="00DD62E3" w:rsidTr="00DD62E3">
        <w:trPr>
          <w:trHeight w:val="418"/>
        </w:trPr>
        <w:tc>
          <w:tcPr>
            <w:tcW w:w="627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2.</w:t>
            </w:r>
          </w:p>
        </w:tc>
        <w:tc>
          <w:tcPr>
            <w:tcW w:w="777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716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5</w:t>
            </w:r>
          </w:p>
        </w:tc>
      </w:tr>
      <w:tr w:rsidR="00194BD4" w:rsidRPr="00DD62E3" w:rsidTr="00DD62E3">
        <w:trPr>
          <w:trHeight w:val="410"/>
        </w:trPr>
        <w:tc>
          <w:tcPr>
            <w:tcW w:w="627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3.</w:t>
            </w:r>
          </w:p>
        </w:tc>
        <w:tc>
          <w:tcPr>
            <w:tcW w:w="777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716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5</w:t>
            </w:r>
          </w:p>
        </w:tc>
      </w:tr>
      <w:tr w:rsidR="00194BD4" w:rsidRPr="00DD62E3" w:rsidTr="00DD62E3">
        <w:trPr>
          <w:trHeight w:val="289"/>
        </w:trPr>
        <w:tc>
          <w:tcPr>
            <w:tcW w:w="627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4.</w:t>
            </w:r>
          </w:p>
        </w:tc>
        <w:tc>
          <w:tcPr>
            <w:tcW w:w="777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716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5</w:t>
            </w:r>
          </w:p>
        </w:tc>
      </w:tr>
      <w:tr w:rsidR="00194BD4" w:rsidRPr="00DD62E3" w:rsidTr="00DD62E3">
        <w:trPr>
          <w:trHeight w:val="421"/>
        </w:trPr>
        <w:tc>
          <w:tcPr>
            <w:tcW w:w="627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5.</w:t>
            </w:r>
          </w:p>
        </w:tc>
        <w:tc>
          <w:tcPr>
            <w:tcW w:w="777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16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</w:tr>
      <w:tr w:rsidR="00194BD4" w:rsidRPr="00DD62E3" w:rsidTr="00DD62E3">
        <w:trPr>
          <w:trHeight w:val="413"/>
        </w:trPr>
        <w:tc>
          <w:tcPr>
            <w:tcW w:w="627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6.</w:t>
            </w:r>
          </w:p>
        </w:tc>
        <w:tc>
          <w:tcPr>
            <w:tcW w:w="777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16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4</w:t>
            </w:r>
          </w:p>
        </w:tc>
      </w:tr>
      <w:tr w:rsidR="00194BD4" w:rsidRPr="00DD62E3" w:rsidTr="00DD62E3">
        <w:trPr>
          <w:trHeight w:val="277"/>
        </w:trPr>
        <w:tc>
          <w:tcPr>
            <w:tcW w:w="627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7.</w:t>
            </w:r>
          </w:p>
        </w:tc>
        <w:tc>
          <w:tcPr>
            <w:tcW w:w="777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16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</w:tr>
      <w:tr w:rsidR="00194BD4" w:rsidRPr="00DD62E3" w:rsidTr="00DD62E3">
        <w:trPr>
          <w:trHeight w:val="267"/>
        </w:trPr>
        <w:tc>
          <w:tcPr>
            <w:tcW w:w="627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8.</w:t>
            </w:r>
          </w:p>
        </w:tc>
        <w:tc>
          <w:tcPr>
            <w:tcW w:w="777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16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3</w:t>
            </w:r>
          </w:p>
        </w:tc>
      </w:tr>
      <w:tr w:rsidR="00194BD4" w:rsidRPr="00DD62E3" w:rsidTr="00DD62E3">
        <w:trPr>
          <w:trHeight w:val="257"/>
        </w:trPr>
        <w:tc>
          <w:tcPr>
            <w:tcW w:w="627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9.</w:t>
            </w:r>
          </w:p>
        </w:tc>
        <w:tc>
          <w:tcPr>
            <w:tcW w:w="777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16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3</w:t>
            </w:r>
          </w:p>
        </w:tc>
      </w:tr>
    </w:tbl>
    <w:p w:rsidR="00194BD4" w:rsidRDefault="00194BD4" w:rsidP="009161FF">
      <w:pPr>
        <w:spacing w:after="0" w:line="240" w:lineRule="auto"/>
        <w:rPr>
          <w:rFonts w:ascii="Times New Roman" w:hAnsi="Times New Roman"/>
          <w:sz w:val="20"/>
          <w:szCs w:val="20"/>
          <w:lang w:val="uk-UA"/>
        </w:rPr>
      </w:pPr>
    </w:p>
    <w:tbl>
      <w:tblPr>
        <w:tblpPr w:leftFromText="180" w:rightFromText="180" w:vertAnchor="text" w:horzAnchor="page" w:tblpX="3379" w:tblpY="24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75"/>
        <w:gridCol w:w="851"/>
        <w:gridCol w:w="716"/>
      </w:tblGrid>
      <w:tr w:rsidR="00194BD4" w:rsidRPr="00DD62E3" w:rsidTr="00DD62E3">
        <w:trPr>
          <w:trHeight w:val="588"/>
        </w:trPr>
        <w:tc>
          <w:tcPr>
            <w:tcW w:w="675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Клас</w:t>
            </w:r>
          </w:p>
        </w:tc>
        <w:tc>
          <w:tcPr>
            <w:tcW w:w="851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Класів</w:t>
            </w:r>
          </w:p>
        </w:tc>
        <w:tc>
          <w:tcPr>
            <w:tcW w:w="716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Учнів</w:t>
            </w:r>
          </w:p>
        </w:tc>
      </w:tr>
      <w:tr w:rsidR="00194BD4" w:rsidRPr="00DD62E3" w:rsidTr="00DD62E3">
        <w:trPr>
          <w:trHeight w:val="246"/>
        </w:trPr>
        <w:tc>
          <w:tcPr>
            <w:tcW w:w="675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1.</w:t>
            </w:r>
          </w:p>
        </w:tc>
        <w:tc>
          <w:tcPr>
            <w:tcW w:w="851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16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4</w:t>
            </w:r>
          </w:p>
        </w:tc>
      </w:tr>
      <w:tr w:rsidR="00194BD4" w:rsidRPr="00DD62E3" w:rsidTr="00DD62E3">
        <w:trPr>
          <w:trHeight w:val="405"/>
        </w:trPr>
        <w:tc>
          <w:tcPr>
            <w:tcW w:w="675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2.    </w:t>
            </w:r>
          </w:p>
        </w:tc>
        <w:tc>
          <w:tcPr>
            <w:tcW w:w="851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716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7</w:t>
            </w:r>
          </w:p>
        </w:tc>
      </w:tr>
      <w:tr w:rsidR="00194BD4" w:rsidRPr="00DD62E3" w:rsidTr="00DD62E3">
        <w:trPr>
          <w:trHeight w:val="411"/>
        </w:trPr>
        <w:tc>
          <w:tcPr>
            <w:tcW w:w="675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3.</w:t>
            </w:r>
          </w:p>
        </w:tc>
        <w:tc>
          <w:tcPr>
            <w:tcW w:w="851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716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5</w:t>
            </w:r>
          </w:p>
        </w:tc>
      </w:tr>
      <w:tr w:rsidR="00194BD4" w:rsidRPr="00DD62E3" w:rsidTr="00DD62E3">
        <w:trPr>
          <w:trHeight w:val="417"/>
        </w:trPr>
        <w:tc>
          <w:tcPr>
            <w:tcW w:w="675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4.</w:t>
            </w:r>
          </w:p>
        </w:tc>
        <w:tc>
          <w:tcPr>
            <w:tcW w:w="851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716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5</w:t>
            </w:r>
          </w:p>
        </w:tc>
      </w:tr>
      <w:tr w:rsidR="00194BD4" w:rsidRPr="00DD62E3" w:rsidTr="00DD62E3">
        <w:trPr>
          <w:trHeight w:val="280"/>
        </w:trPr>
        <w:tc>
          <w:tcPr>
            <w:tcW w:w="675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5.</w:t>
            </w:r>
          </w:p>
        </w:tc>
        <w:tc>
          <w:tcPr>
            <w:tcW w:w="851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716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5</w:t>
            </w:r>
          </w:p>
        </w:tc>
      </w:tr>
      <w:tr w:rsidR="00194BD4" w:rsidRPr="00DD62E3" w:rsidTr="00DD62E3">
        <w:trPr>
          <w:trHeight w:val="427"/>
        </w:trPr>
        <w:tc>
          <w:tcPr>
            <w:tcW w:w="675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6.</w:t>
            </w:r>
          </w:p>
        </w:tc>
        <w:tc>
          <w:tcPr>
            <w:tcW w:w="851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16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</w:tr>
      <w:tr w:rsidR="00194BD4" w:rsidRPr="00DD62E3" w:rsidTr="00DD62E3">
        <w:trPr>
          <w:trHeight w:val="421"/>
        </w:trPr>
        <w:tc>
          <w:tcPr>
            <w:tcW w:w="675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7.</w:t>
            </w:r>
          </w:p>
        </w:tc>
        <w:tc>
          <w:tcPr>
            <w:tcW w:w="851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16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4</w:t>
            </w:r>
          </w:p>
        </w:tc>
      </w:tr>
      <w:tr w:rsidR="00194BD4" w:rsidRPr="00DD62E3" w:rsidTr="00DD62E3">
        <w:trPr>
          <w:trHeight w:val="271"/>
        </w:trPr>
        <w:tc>
          <w:tcPr>
            <w:tcW w:w="675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8.</w:t>
            </w:r>
          </w:p>
        </w:tc>
        <w:tc>
          <w:tcPr>
            <w:tcW w:w="851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16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</w:tr>
      <w:tr w:rsidR="00194BD4" w:rsidRPr="00DD62E3" w:rsidTr="00DD62E3">
        <w:trPr>
          <w:trHeight w:val="489"/>
        </w:trPr>
        <w:tc>
          <w:tcPr>
            <w:tcW w:w="675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9.</w:t>
            </w:r>
          </w:p>
        </w:tc>
        <w:tc>
          <w:tcPr>
            <w:tcW w:w="851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16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3</w:t>
            </w:r>
          </w:p>
        </w:tc>
      </w:tr>
    </w:tbl>
    <w:tbl>
      <w:tblPr>
        <w:tblpPr w:leftFromText="180" w:rightFromText="180" w:vertAnchor="text" w:horzAnchor="margin" w:tblpXSpec="center" w:tblpY="54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792"/>
        <w:gridCol w:w="1002"/>
        <w:gridCol w:w="915"/>
      </w:tblGrid>
      <w:tr w:rsidR="00194BD4" w:rsidRPr="00DD62E3" w:rsidTr="00DD62E3">
        <w:trPr>
          <w:trHeight w:val="572"/>
        </w:trPr>
        <w:tc>
          <w:tcPr>
            <w:tcW w:w="792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Клас </w:t>
            </w:r>
          </w:p>
        </w:tc>
        <w:tc>
          <w:tcPr>
            <w:tcW w:w="1002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Класів</w:t>
            </w:r>
          </w:p>
        </w:tc>
        <w:tc>
          <w:tcPr>
            <w:tcW w:w="915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Учнів</w:t>
            </w:r>
          </w:p>
        </w:tc>
      </w:tr>
      <w:tr w:rsidR="00194BD4" w:rsidRPr="00DD62E3" w:rsidTr="00DD62E3">
        <w:trPr>
          <w:trHeight w:val="400"/>
        </w:trPr>
        <w:tc>
          <w:tcPr>
            <w:tcW w:w="792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1.</w:t>
            </w:r>
          </w:p>
        </w:tc>
        <w:tc>
          <w:tcPr>
            <w:tcW w:w="1002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915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5</w:t>
            </w:r>
          </w:p>
        </w:tc>
      </w:tr>
      <w:tr w:rsidR="00194BD4" w:rsidRPr="00DD62E3" w:rsidTr="00DD62E3">
        <w:trPr>
          <w:trHeight w:val="279"/>
        </w:trPr>
        <w:tc>
          <w:tcPr>
            <w:tcW w:w="792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2.</w:t>
            </w:r>
          </w:p>
        </w:tc>
        <w:tc>
          <w:tcPr>
            <w:tcW w:w="1002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915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4</w:t>
            </w:r>
          </w:p>
        </w:tc>
      </w:tr>
      <w:tr w:rsidR="00194BD4" w:rsidRPr="00DD62E3" w:rsidTr="00DD62E3">
        <w:trPr>
          <w:trHeight w:val="410"/>
        </w:trPr>
        <w:tc>
          <w:tcPr>
            <w:tcW w:w="792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3.</w:t>
            </w:r>
          </w:p>
        </w:tc>
        <w:tc>
          <w:tcPr>
            <w:tcW w:w="1002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915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7</w:t>
            </w:r>
          </w:p>
        </w:tc>
      </w:tr>
      <w:tr w:rsidR="00194BD4" w:rsidRPr="00DD62E3" w:rsidTr="00DD62E3">
        <w:trPr>
          <w:trHeight w:val="416"/>
        </w:trPr>
        <w:tc>
          <w:tcPr>
            <w:tcW w:w="792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4.</w:t>
            </w:r>
          </w:p>
        </w:tc>
        <w:tc>
          <w:tcPr>
            <w:tcW w:w="1002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915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5</w:t>
            </w:r>
          </w:p>
        </w:tc>
      </w:tr>
      <w:tr w:rsidR="00194BD4" w:rsidRPr="00DD62E3" w:rsidTr="00DD62E3">
        <w:trPr>
          <w:trHeight w:val="266"/>
        </w:trPr>
        <w:tc>
          <w:tcPr>
            <w:tcW w:w="792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5.</w:t>
            </w:r>
          </w:p>
        </w:tc>
        <w:tc>
          <w:tcPr>
            <w:tcW w:w="1002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915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5</w:t>
            </w:r>
          </w:p>
        </w:tc>
      </w:tr>
      <w:tr w:rsidR="00194BD4" w:rsidRPr="00DD62E3" w:rsidTr="00DD62E3">
        <w:trPr>
          <w:trHeight w:val="426"/>
        </w:trPr>
        <w:tc>
          <w:tcPr>
            <w:tcW w:w="792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6.</w:t>
            </w:r>
          </w:p>
        </w:tc>
        <w:tc>
          <w:tcPr>
            <w:tcW w:w="1002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915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5</w:t>
            </w:r>
          </w:p>
        </w:tc>
      </w:tr>
      <w:tr w:rsidR="00194BD4" w:rsidRPr="00DD62E3" w:rsidTr="00DD62E3">
        <w:trPr>
          <w:trHeight w:val="418"/>
        </w:trPr>
        <w:tc>
          <w:tcPr>
            <w:tcW w:w="792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7.</w:t>
            </w:r>
          </w:p>
        </w:tc>
        <w:tc>
          <w:tcPr>
            <w:tcW w:w="1002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915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</w:tr>
      <w:tr w:rsidR="00194BD4" w:rsidRPr="00DD62E3" w:rsidTr="00DD62E3">
        <w:trPr>
          <w:trHeight w:val="268"/>
        </w:trPr>
        <w:tc>
          <w:tcPr>
            <w:tcW w:w="792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8.</w:t>
            </w:r>
          </w:p>
        </w:tc>
        <w:tc>
          <w:tcPr>
            <w:tcW w:w="1002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915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4</w:t>
            </w:r>
          </w:p>
        </w:tc>
      </w:tr>
      <w:tr w:rsidR="00194BD4" w:rsidRPr="00DD62E3" w:rsidTr="00DD62E3">
        <w:trPr>
          <w:trHeight w:val="414"/>
        </w:trPr>
        <w:tc>
          <w:tcPr>
            <w:tcW w:w="792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9.</w:t>
            </w:r>
          </w:p>
        </w:tc>
        <w:tc>
          <w:tcPr>
            <w:tcW w:w="1002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915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</w:tr>
    </w:tbl>
    <w:p w:rsidR="00194BD4" w:rsidRDefault="00194BD4" w:rsidP="009161FF">
      <w:pPr>
        <w:spacing w:after="0" w:line="240" w:lineRule="auto"/>
        <w:rPr>
          <w:rFonts w:ascii="Times New Roman" w:hAnsi="Times New Roman"/>
          <w:sz w:val="20"/>
          <w:szCs w:val="20"/>
          <w:lang w:val="uk-UA"/>
        </w:rPr>
      </w:pPr>
    </w:p>
    <w:tbl>
      <w:tblPr>
        <w:tblpPr w:leftFromText="180" w:rightFromText="180" w:vertAnchor="text" w:horzAnchor="page" w:tblpX="8848" w:tblpY="-9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75"/>
        <w:gridCol w:w="851"/>
        <w:gridCol w:w="716"/>
      </w:tblGrid>
      <w:tr w:rsidR="00194BD4" w:rsidRPr="00DD62E3" w:rsidTr="00DD62E3">
        <w:trPr>
          <w:trHeight w:val="564"/>
        </w:trPr>
        <w:tc>
          <w:tcPr>
            <w:tcW w:w="675" w:type="dxa"/>
          </w:tcPr>
          <w:p w:rsidR="00194BD4" w:rsidRPr="00DD62E3" w:rsidRDefault="00194BD4" w:rsidP="00DD62E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Клас</w:t>
            </w:r>
          </w:p>
        </w:tc>
        <w:tc>
          <w:tcPr>
            <w:tcW w:w="851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Класів</w:t>
            </w:r>
          </w:p>
        </w:tc>
        <w:tc>
          <w:tcPr>
            <w:tcW w:w="716" w:type="dxa"/>
          </w:tcPr>
          <w:p w:rsidR="00194BD4" w:rsidRPr="00DD62E3" w:rsidRDefault="00194BD4" w:rsidP="00DD62E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Учнів</w:t>
            </w:r>
          </w:p>
        </w:tc>
      </w:tr>
      <w:tr w:rsidR="00194BD4" w:rsidRPr="00DD62E3" w:rsidTr="00DD62E3">
        <w:trPr>
          <w:trHeight w:val="276"/>
        </w:trPr>
        <w:tc>
          <w:tcPr>
            <w:tcW w:w="675" w:type="dxa"/>
          </w:tcPr>
          <w:p w:rsidR="00194BD4" w:rsidRPr="00DD62E3" w:rsidRDefault="00194BD4" w:rsidP="00DD62E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1.</w:t>
            </w:r>
          </w:p>
        </w:tc>
        <w:tc>
          <w:tcPr>
            <w:tcW w:w="851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16" w:type="dxa"/>
          </w:tcPr>
          <w:p w:rsidR="00194BD4" w:rsidRPr="00DD62E3" w:rsidRDefault="00194BD4" w:rsidP="00DD62E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4</w:t>
            </w:r>
          </w:p>
        </w:tc>
      </w:tr>
      <w:tr w:rsidR="00194BD4" w:rsidRPr="00DD62E3" w:rsidTr="00DD62E3">
        <w:trPr>
          <w:trHeight w:val="265"/>
        </w:trPr>
        <w:tc>
          <w:tcPr>
            <w:tcW w:w="675" w:type="dxa"/>
          </w:tcPr>
          <w:p w:rsidR="00194BD4" w:rsidRPr="00DD62E3" w:rsidRDefault="00194BD4" w:rsidP="00DD62E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2.</w:t>
            </w:r>
          </w:p>
        </w:tc>
        <w:tc>
          <w:tcPr>
            <w:tcW w:w="851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716" w:type="dxa"/>
          </w:tcPr>
          <w:p w:rsidR="00194BD4" w:rsidRPr="00DD62E3" w:rsidRDefault="00194BD4" w:rsidP="00DD62E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5</w:t>
            </w:r>
          </w:p>
        </w:tc>
      </w:tr>
      <w:tr w:rsidR="00194BD4" w:rsidRPr="00DD62E3" w:rsidTr="00DD62E3">
        <w:trPr>
          <w:trHeight w:val="270"/>
        </w:trPr>
        <w:tc>
          <w:tcPr>
            <w:tcW w:w="675" w:type="dxa"/>
          </w:tcPr>
          <w:p w:rsidR="00194BD4" w:rsidRPr="00DD62E3" w:rsidRDefault="00194BD4" w:rsidP="00DD62E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3.</w:t>
            </w:r>
          </w:p>
        </w:tc>
        <w:tc>
          <w:tcPr>
            <w:tcW w:w="851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16" w:type="dxa"/>
          </w:tcPr>
          <w:p w:rsidR="00194BD4" w:rsidRPr="00DD62E3" w:rsidRDefault="00194BD4" w:rsidP="00DD62E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4</w:t>
            </w:r>
          </w:p>
        </w:tc>
      </w:tr>
      <w:tr w:rsidR="00194BD4" w:rsidRPr="00DD62E3" w:rsidTr="00DD62E3">
        <w:trPr>
          <w:trHeight w:val="429"/>
        </w:trPr>
        <w:tc>
          <w:tcPr>
            <w:tcW w:w="675" w:type="dxa"/>
          </w:tcPr>
          <w:p w:rsidR="00194BD4" w:rsidRPr="00DD62E3" w:rsidRDefault="00194BD4" w:rsidP="00DD62E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4.</w:t>
            </w:r>
          </w:p>
        </w:tc>
        <w:tc>
          <w:tcPr>
            <w:tcW w:w="851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716" w:type="dxa"/>
          </w:tcPr>
          <w:p w:rsidR="00194BD4" w:rsidRPr="00DD62E3" w:rsidRDefault="00194BD4" w:rsidP="00DD62E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7</w:t>
            </w:r>
          </w:p>
        </w:tc>
      </w:tr>
      <w:tr w:rsidR="00194BD4" w:rsidRPr="00DD62E3" w:rsidTr="00DD62E3">
        <w:trPr>
          <w:trHeight w:val="393"/>
        </w:trPr>
        <w:tc>
          <w:tcPr>
            <w:tcW w:w="675" w:type="dxa"/>
          </w:tcPr>
          <w:p w:rsidR="00194BD4" w:rsidRPr="00DD62E3" w:rsidRDefault="00194BD4" w:rsidP="00DD62E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5.</w:t>
            </w:r>
          </w:p>
        </w:tc>
        <w:tc>
          <w:tcPr>
            <w:tcW w:w="851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716" w:type="dxa"/>
          </w:tcPr>
          <w:p w:rsidR="00194BD4" w:rsidRPr="00DD62E3" w:rsidRDefault="00194BD4" w:rsidP="00DD62E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5</w:t>
            </w:r>
          </w:p>
        </w:tc>
      </w:tr>
      <w:tr w:rsidR="00194BD4" w:rsidRPr="00DD62E3" w:rsidTr="00DD62E3">
        <w:trPr>
          <w:trHeight w:val="271"/>
        </w:trPr>
        <w:tc>
          <w:tcPr>
            <w:tcW w:w="675" w:type="dxa"/>
          </w:tcPr>
          <w:p w:rsidR="00194BD4" w:rsidRPr="00DD62E3" w:rsidRDefault="00194BD4" w:rsidP="00DD62E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6.</w:t>
            </w:r>
          </w:p>
        </w:tc>
        <w:tc>
          <w:tcPr>
            <w:tcW w:w="851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716" w:type="dxa"/>
          </w:tcPr>
          <w:p w:rsidR="00194BD4" w:rsidRPr="00DD62E3" w:rsidRDefault="00194BD4" w:rsidP="00DD62E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5</w:t>
            </w:r>
          </w:p>
        </w:tc>
      </w:tr>
      <w:tr w:rsidR="00194BD4" w:rsidRPr="00DD62E3" w:rsidTr="00DD62E3">
        <w:trPr>
          <w:trHeight w:val="288"/>
        </w:trPr>
        <w:tc>
          <w:tcPr>
            <w:tcW w:w="675" w:type="dxa"/>
          </w:tcPr>
          <w:p w:rsidR="00194BD4" w:rsidRPr="00DD62E3" w:rsidRDefault="00194BD4" w:rsidP="00DD62E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7.</w:t>
            </w:r>
          </w:p>
        </w:tc>
        <w:tc>
          <w:tcPr>
            <w:tcW w:w="851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716" w:type="dxa"/>
          </w:tcPr>
          <w:p w:rsidR="00194BD4" w:rsidRPr="00DD62E3" w:rsidRDefault="00194BD4" w:rsidP="00DD62E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5</w:t>
            </w:r>
          </w:p>
        </w:tc>
      </w:tr>
      <w:tr w:rsidR="00194BD4" w:rsidRPr="00DD62E3" w:rsidTr="00DD62E3">
        <w:trPr>
          <w:trHeight w:val="279"/>
        </w:trPr>
        <w:tc>
          <w:tcPr>
            <w:tcW w:w="675" w:type="dxa"/>
          </w:tcPr>
          <w:p w:rsidR="00194BD4" w:rsidRPr="00DD62E3" w:rsidRDefault="00194BD4" w:rsidP="00DD62E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8.</w:t>
            </w:r>
          </w:p>
        </w:tc>
        <w:tc>
          <w:tcPr>
            <w:tcW w:w="851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16" w:type="dxa"/>
          </w:tcPr>
          <w:p w:rsidR="00194BD4" w:rsidRPr="00DD62E3" w:rsidRDefault="00194BD4" w:rsidP="0094104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    -</w:t>
            </w:r>
          </w:p>
        </w:tc>
      </w:tr>
      <w:tr w:rsidR="00194BD4" w:rsidRPr="00DD62E3" w:rsidTr="00DD62E3">
        <w:trPr>
          <w:trHeight w:val="652"/>
        </w:trPr>
        <w:tc>
          <w:tcPr>
            <w:tcW w:w="675" w:type="dxa"/>
          </w:tcPr>
          <w:p w:rsidR="00194BD4" w:rsidRPr="00DD62E3" w:rsidRDefault="00194BD4" w:rsidP="00DD62E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DD62E3">
              <w:rPr>
                <w:rFonts w:ascii="Times New Roman" w:hAnsi="Times New Roman"/>
                <w:sz w:val="20"/>
                <w:szCs w:val="20"/>
                <w:lang w:val="uk-UA"/>
              </w:rPr>
              <w:t>9.</w:t>
            </w:r>
          </w:p>
        </w:tc>
        <w:tc>
          <w:tcPr>
            <w:tcW w:w="851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-</w:t>
            </w:r>
          </w:p>
        </w:tc>
        <w:tc>
          <w:tcPr>
            <w:tcW w:w="716" w:type="dxa"/>
          </w:tcPr>
          <w:p w:rsidR="00194BD4" w:rsidRPr="00DD62E3" w:rsidRDefault="00194BD4" w:rsidP="00DD62E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4</w:t>
            </w:r>
          </w:p>
        </w:tc>
      </w:tr>
    </w:tbl>
    <w:p w:rsidR="00194BD4" w:rsidRDefault="00194BD4" w:rsidP="009161FF">
      <w:pPr>
        <w:spacing w:after="0" w:line="240" w:lineRule="auto"/>
        <w:rPr>
          <w:rFonts w:ascii="Times New Roman" w:hAnsi="Times New Roman"/>
          <w:sz w:val="20"/>
          <w:szCs w:val="20"/>
          <w:lang w:val="uk-UA"/>
        </w:rPr>
      </w:pPr>
    </w:p>
    <w:p w:rsidR="00194BD4" w:rsidRDefault="00194BD4" w:rsidP="009161FF">
      <w:pPr>
        <w:spacing w:after="0" w:line="240" w:lineRule="auto"/>
        <w:rPr>
          <w:rFonts w:ascii="Times New Roman" w:hAnsi="Times New Roman"/>
          <w:sz w:val="20"/>
          <w:szCs w:val="20"/>
          <w:lang w:val="uk-UA"/>
        </w:rPr>
      </w:pPr>
      <w:r>
        <w:rPr>
          <w:rFonts w:ascii="Times New Roman" w:hAnsi="Times New Roman"/>
          <w:sz w:val="20"/>
          <w:szCs w:val="20"/>
          <w:lang w:val="uk-UA"/>
        </w:rPr>
        <w:t xml:space="preserve"> Всього 4        32              Всього    4           33                          Всього      5            35             Всього      5           39 </w:t>
      </w:r>
    </w:p>
    <w:p w:rsidR="00194BD4" w:rsidRDefault="00194BD4" w:rsidP="009161FF">
      <w:pPr>
        <w:spacing w:after="0" w:line="240" w:lineRule="auto"/>
        <w:rPr>
          <w:rFonts w:ascii="Times New Roman" w:hAnsi="Times New Roman"/>
          <w:sz w:val="20"/>
          <w:szCs w:val="20"/>
          <w:lang w:val="uk-UA"/>
        </w:rPr>
      </w:pPr>
      <w:r>
        <w:rPr>
          <w:rFonts w:ascii="Times New Roman" w:hAnsi="Times New Roman"/>
          <w:sz w:val="20"/>
          <w:szCs w:val="20"/>
          <w:lang w:val="uk-UA"/>
        </w:rPr>
        <w:t xml:space="preserve">             </w:t>
      </w:r>
    </w:p>
    <w:p w:rsidR="00194BD4" w:rsidRDefault="00194BD4" w:rsidP="000A3ED8">
      <w:pPr>
        <w:spacing w:after="0" w:line="240" w:lineRule="auto"/>
        <w:jc w:val="both"/>
        <w:rPr>
          <w:rFonts w:cs="Calibri"/>
          <w:color w:val="0070C0"/>
          <w:sz w:val="28"/>
          <w:szCs w:val="28"/>
          <w:lang w:val="uk-UA"/>
        </w:rPr>
      </w:pPr>
    </w:p>
    <w:p w:rsidR="00194BD4" w:rsidRDefault="00194BD4" w:rsidP="000A3ED8">
      <w:pPr>
        <w:spacing w:after="0" w:line="240" w:lineRule="auto"/>
        <w:jc w:val="both"/>
        <w:rPr>
          <w:rFonts w:cs="Calibri"/>
          <w:sz w:val="28"/>
          <w:szCs w:val="28"/>
          <w:lang w:val="uk-UA"/>
        </w:rPr>
      </w:pPr>
    </w:p>
    <w:p w:rsidR="00194BD4" w:rsidRDefault="00194BD4" w:rsidP="000A3ED8">
      <w:pPr>
        <w:spacing w:after="0" w:line="240" w:lineRule="auto"/>
        <w:jc w:val="both"/>
        <w:rPr>
          <w:rFonts w:cs="Calibri"/>
          <w:sz w:val="28"/>
          <w:szCs w:val="28"/>
          <w:lang w:val="uk-UA"/>
        </w:rPr>
      </w:pPr>
      <w:r>
        <w:rPr>
          <w:rFonts w:cs="Calibri"/>
          <w:sz w:val="28"/>
          <w:szCs w:val="28"/>
          <w:lang w:val="uk-UA"/>
        </w:rPr>
        <w:t xml:space="preserve"> Порівняльна характеристика кількості учнів школи показує зростання контингенту школярів. </w:t>
      </w:r>
    </w:p>
    <w:p w:rsidR="00194BD4" w:rsidRDefault="00194BD4" w:rsidP="000A3ED8">
      <w:pPr>
        <w:spacing w:line="240" w:lineRule="auto"/>
        <w:ind w:firstLine="422"/>
        <w:jc w:val="both"/>
        <w:rPr>
          <w:rFonts w:cs="Calibri"/>
          <w:sz w:val="28"/>
          <w:szCs w:val="28"/>
          <w:lang w:val="uk-UA"/>
        </w:rPr>
      </w:pPr>
    </w:p>
    <w:p w:rsidR="00194BD4" w:rsidRDefault="00194BD4" w:rsidP="000A3ED8">
      <w:pPr>
        <w:spacing w:line="240" w:lineRule="auto"/>
        <w:ind w:firstLine="422"/>
        <w:jc w:val="both"/>
        <w:rPr>
          <w:rFonts w:cs="Calibri"/>
          <w:sz w:val="28"/>
          <w:szCs w:val="28"/>
          <w:lang w:val="uk-UA"/>
        </w:rPr>
      </w:pPr>
    </w:p>
    <w:p w:rsidR="00194BD4" w:rsidRPr="00C7760E" w:rsidRDefault="00194BD4" w:rsidP="00C7760E">
      <w:pPr>
        <w:spacing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C7760E">
        <w:rPr>
          <w:rFonts w:ascii="Times New Roman" w:hAnsi="Times New Roman"/>
          <w:b/>
          <w:sz w:val="28"/>
          <w:szCs w:val="28"/>
          <w:lang w:val="uk-UA"/>
        </w:rPr>
        <w:t>Кадрове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C7760E">
        <w:rPr>
          <w:rFonts w:ascii="Times New Roman" w:hAnsi="Times New Roman"/>
          <w:b/>
          <w:sz w:val="28"/>
          <w:szCs w:val="28"/>
          <w:lang w:val="uk-UA"/>
        </w:rPr>
        <w:t>забезпечення</w:t>
      </w:r>
    </w:p>
    <w:p w:rsidR="00194BD4" w:rsidRPr="00C7760E" w:rsidRDefault="00194BD4" w:rsidP="00C7760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C7760E">
        <w:rPr>
          <w:rFonts w:ascii="Times New Roman" w:hAnsi="Times New Roman"/>
          <w:sz w:val="28"/>
          <w:szCs w:val="28"/>
          <w:lang w:val="uk-UA"/>
        </w:rPr>
        <w:t>Педагогічна діяльність здійснюється на основі функціональних обов'язків, визначених у посадових інструкціях. Учитель є соціальним працівником, що організовує творчу співпрацю з учнями як рівноправними особистостями.</w:t>
      </w:r>
    </w:p>
    <w:p w:rsidR="00194BD4" w:rsidRPr="00C7760E" w:rsidRDefault="00194BD4" w:rsidP="00C7760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C7760E">
        <w:rPr>
          <w:rFonts w:ascii="Times New Roman" w:hAnsi="Times New Roman"/>
          <w:sz w:val="28"/>
          <w:szCs w:val="28"/>
          <w:lang w:val="uk-UA"/>
        </w:rPr>
        <w:t xml:space="preserve">  Крім виконання соціального замовлення на надання обов'язкової середньої освіти, учитель має право на вияв творчої індивідуальності, на інноваційну діяльність у процесі власної педагогічної діяльності.</w:t>
      </w:r>
      <w:r w:rsidRPr="00C7760E">
        <w:rPr>
          <w:rFonts w:ascii="Times New Roman" w:hAnsi="Times New Roman"/>
          <w:sz w:val="28"/>
          <w:szCs w:val="28"/>
          <w:lang w:val="uk-UA"/>
        </w:rPr>
        <w:br/>
        <w:t>Педаго</w:t>
      </w:r>
      <w:r>
        <w:rPr>
          <w:rFonts w:ascii="Times New Roman" w:hAnsi="Times New Roman"/>
          <w:sz w:val="28"/>
          <w:szCs w:val="28"/>
          <w:lang w:val="uk-UA"/>
        </w:rPr>
        <w:t>гічний колектив школи налічує 10</w:t>
      </w:r>
      <w:r w:rsidRPr="00C7760E">
        <w:rPr>
          <w:rFonts w:ascii="Times New Roman" w:hAnsi="Times New Roman"/>
          <w:sz w:val="28"/>
          <w:szCs w:val="28"/>
          <w:lang w:val="uk-UA"/>
        </w:rPr>
        <w:t xml:space="preserve"> осіб.</w:t>
      </w:r>
      <w:r w:rsidRPr="00C7760E">
        <w:rPr>
          <w:rFonts w:ascii="Times New Roman" w:hAnsi="Times New Roman"/>
          <w:sz w:val="28"/>
          <w:szCs w:val="28"/>
          <w:lang w:val="uk-UA"/>
        </w:rPr>
        <w:tab/>
      </w:r>
      <w:r w:rsidRPr="00C7760E">
        <w:rPr>
          <w:rFonts w:ascii="Times New Roman" w:hAnsi="Times New Roman"/>
          <w:sz w:val="28"/>
          <w:szCs w:val="28"/>
          <w:lang w:val="uk-UA"/>
        </w:rPr>
        <w:tab/>
      </w:r>
      <w:r w:rsidRPr="00C7760E">
        <w:rPr>
          <w:rFonts w:ascii="Times New Roman" w:hAnsi="Times New Roman"/>
          <w:sz w:val="28"/>
          <w:szCs w:val="28"/>
          <w:lang w:val="uk-UA"/>
        </w:rPr>
        <w:tab/>
      </w:r>
      <w:r w:rsidRPr="00C7760E">
        <w:rPr>
          <w:rFonts w:ascii="Times New Roman" w:hAnsi="Times New Roman"/>
          <w:sz w:val="28"/>
          <w:szCs w:val="28"/>
          <w:lang w:val="uk-UA"/>
        </w:rPr>
        <w:tab/>
      </w:r>
      <w:r w:rsidRPr="00C7760E">
        <w:rPr>
          <w:rFonts w:ascii="Times New Roman" w:hAnsi="Times New Roman"/>
          <w:sz w:val="28"/>
          <w:szCs w:val="28"/>
          <w:lang w:val="uk-UA"/>
        </w:rPr>
        <w:tab/>
      </w:r>
      <w:r w:rsidRPr="00C7760E">
        <w:rPr>
          <w:rFonts w:ascii="Times New Roman" w:hAnsi="Times New Roman"/>
          <w:sz w:val="28"/>
          <w:szCs w:val="28"/>
          <w:lang w:val="uk-UA"/>
        </w:rPr>
        <w:tab/>
      </w:r>
      <w:r w:rsidRPr="00C7760E">
        <w:rPr>
          <w:rFonts w:ascii="Times New Roman" w:hAnsi="Times New Roman"/>
          <w:sz w:val="28"/>
          <w:szCs w:val="28"/>
          <w:lang w:val="uk-UA"/>
        </w:rPr>
        <w:tab/>
      </w:r>
      <w:r w:rsidRPr="00C7760E">
        <w:rPr>
          <w:rFonts w:ascii="Times New Roman" w:hAnsi="Times New Roman"/>
          <w:sz w:val="28"/>
          <w:szCs w:val="28"/>
          <w:lang w:val="uk-UA"/>
        </w:rPr>
        <w:tab/>
      </w:r>
      <w:r w:rsidRPr="00C7760E">
        <w:rPr>
          <w:rFonts w:ascii="Times New Roman" w:hAnsi="Times New Roman"/>
          <w:sz w:val="28"/>
          <w:szCs w:val="28"/>
          <w:lang w:val="uk-UA"/>
        </w:rPr>
        <w:tab/>
      </w:r>
      <w:r w:rsidRPr="00C7760E">
        <w:rPr>
          <w:rFonts w:ascii="Times New Roman" w:hAnsi="Times New Roman"/>
          <w:sz w:val="28"/>
          <w:szCs w:val="28"/>
          <w:lang w:val="uk-UA"/>
        </w:rPr>
        <w:tab/>
      </w:r>
      <w:r w:rsidRPr="00C7760E">
        <w:rPr>
          <w:rFonts w:ascii="Times New Roman" w:hAnsi="Times New Roman"/>
          <w:b/>
          <w:sz w:val="28"/>
          <w:szCs w:val="28"/>
          <w:lang w:val="uk-UA"/>
        </w:rPr>
        <w:t>Якісний список педагогічного колективу</w:t>
      </w:r>
    </w:p>
    <w:p w:rsidR="00194BD4" w:rsidRPr="00EC39DC" w:rsidRDefault="00194BD4" w:rsidP="00EC39DC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2016</w:t>
      </w:r>
      <w:r w:rsidRPr="00EC39DC">
        <w:rPr>
          <w:rFonts w:ascii="Times New Roman" w:hAnsi="Times New Roman"/>
          <w:sz w:val="28"/>
          <w:szCs w:val="28"/>
          <w:lang w:val="uk-UA"/>
        </w:rPr>
        <w:t xml:space="preserve"> рік</w:t>
      </w:r>
    </w:p>
    <w:tbl>
      <w:tblPr>
        <w:tblW w:w="10249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33"/>
        <w:gridCol w:w="1320"/>
        <w:gridCol w:w="899"/>
        <w:gridCol w:w="1503"/>
        <w:gridCol w:w="883"/>
        <w:gridCol w:w="1308"/>
        <w:gridCol w:w="1308"/>
        <w:gridCol w:w="1473"/>
        <w:gridCol w:w="1022"/>
      </w:tblGrid>
      <w:tr w:rsidR="00194BD4" w:rsidRPr="00DD62E3" w:rsidTr="00DD62E3">
        <w:trPr>
          <w:trHeight w:val="480"/>
        </w:trPr>
        <w:tc>
          <w:tcPr>
            <w:tcW w:w="380" w:type="dxa"/>
            <w:vMerge w:val="restart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>№ п.п</w:t>
            </w:r>
          </w:p>
        </w:tc>
        <w:tc>
          <w:tcPr>
            <w:tcW w:w="1341" w:type="dxa"/>
            <w:vMerge w:val="restart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>Кількість вчителів школи</w:t>
            </w:r>
          </w:p>
        </w:tc>
        <w:tc>
          <w:tcPr>
            <w:tcW w:w="2440" w:type="dxa"/>
            <w:gridSpan w:val="2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>Мають освіту</w:t>
            </w:r>
          </w:p>
        </w:tc>
        <w:tc>
          <w:tcPr>
            <w:tcW w:w="6088" w:type="dxa"/>
            <w:gridSpan w:val="5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>Категорії</w:t>
            </w:r>
          </w:p>
        </w:tc>
      </w:tr>
      <w:tr w:rsidR="00194BD4" w:rsidRPr="00DD62E3" w:rsidTr="00DD62E3">
        <w:trPr>
          <w:trHeight w:val="545"/>
        </w:trPr>
        <w:tc>
          <w:tcPr>
            <w:tcW w:w="380" w:type="dxa"/>
            <w:vMerge/>
            <w:vAlign w:val="center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vMerge/>
            <w:vAlign w:val="center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912" w:type="dxa"/>
            <w:tcBorders>
              <w:top w:val="single" w:sz="4" w:space="0" w:color="auto"/>
              <w:righ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>Вищу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>Середню спеціальну</w:t>
            </w:r>
          </w:p>
        </w:tc>
        <w:tc>
          <w:tcPr>
            <w:tcW w:w="896" w:type="dxa"/>
            <w:tcBorders>
              <w:top w:val="single" w:sz="4" w:space="0" w:color="auto"/>
              <w:righ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>Вища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>1 категорія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>2 категорія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>Спеціаліст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>Розряд</w:t>
            </w:r>
          </w:p>
        </w:tc>
      </w:tr>
      <w:tr w:rsidR="00194BD4" w:rsidRPr="00DD62E3" w:rsidTr="00DD62E3">
        <w:trPr>
          <w:trHeight w:val="411"/>
        </w:trPr>
        <w:tc>
          <w:tcPr>
            <w:tcW w:w="380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341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9</w:t>
            </w:r>
          </w:p>
        </w:tc>
        <w:tc>
          <w:tcPr>
            <w:tcW w:w="912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1528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896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1329" w:type="dxa"/>
            <w:tcBorders>
              <w:left w:val="single" w:sz="4" w:space="0" w:color="auto"/>
              <w:righ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1329" w:type="dxa"/>
            <w:tcBorders>
              <w:left w:val="single" w:sz="4" w:space="0" w:color="auto"/>
              <w:righ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497" w:type="dxa"/>
            <w:tcBorders>
              <w:left w:val="single" w:sz="4" w:space="0" w:color="auto"/>
              <w:right w:val="single" w:sz="4" w:space="0" w:color="auto"/>
            </w:tcBorders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037" w:type="dxa"/>
          </w:tcPr>
          <w:p w:rsidR="00194BD4" w:rsidRPr="00DD62E3" w:rsidRDefault="00194BD4" w:rsidP="00DD62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</w:tr>
    </w:tbl>
    <w:p w:rsidR="00194BD4" w:rsidRDefault="00194BD4" w:rsidP="0066514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Перспективний графік</w:t>
      </w:r>
    </w:p>
    <w:p w:rsidR="00194BD4" w:rsidRPr="00C7760E" w:rsidRDefault="00194BD4" w:rsidP="00E3584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C7760E">
        <w:rPr>
          <w:rFonts w:ascii="Times New Roman" w:hAnsi="Times New Roman"/>
          <w:b/>
          <w:sz w:val="28"/>
          <w:szCs w:val="28"/>
          <w:lang w:val="uk-UA"/>
        </w:rPr>
        <w:t xml:space="preserve">курсової перепідготовки вчителів школи             </w:t>
      </w:r>
    </w:p>
    <w:p w:rsidR="00194BD4" w:rsidRPr="00C7760E" w:rsidRDefault="00194BD4" w:rsidP="00E3584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на 2016-2021</w:t>
      </w:r>
      <w:r w:rsidRPr="00C7760E">
        <w:rPr>
          <w:rFonts w:ascii="Times New Roman" w:hAnsi="Times New Roman"/>
          <w:b/>
          <w:sz w:val="28"/>
          <w:szCs w:val="28"/>
          <w:lang w:val="uk-UA"/>
        </w:rPr>
        <w:t xml:space="preserve">  роки</w:t>
      </w:r>
    </w:p>
    <w:tbl>
      <w:tblPr>
        <w:tblW w:w="1073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2268"/>
        <w:gridCol w:w="1985"/>
        <w:gridCol w:w="992"/>
        <w:gridCol w:w="1985"/>
        <w:gridCol w:w="1559"/>
        <w:gridCol w:w="1375"/>
      </w:tblGrid>
      <w:tr w:rsidR="00194BD4" w:rsidRPr="00DD62E3" w:rsidTr="00ED1FD8">
        <w:trPr>
          <w:trHeight w:val="1171"/>
        </w:trPr>
        <w:tc>
          <w:tcPr>
            <w:tcW w:w="567" w:type="dxa"/>
          </w:tcPr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DD62E3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№</w:t>
            </w:r>
          </w:p>
        </w:tc>
        <w:tc>
          <w:tcPr>
            <w:tcW w:w="2268" w:type="dxa"/>
          </w:tcPr>
          <w:p w:rsidR="00194BD4" w:rsidRPr="00DD62E3" w:rsidRDefault="00194B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DD62E3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Прізвище, ім’я, по-батькові</w:t>
            </w:r>
          </w:p>
        </w:tc>
        <w:tc>
          <w:tcPr>
            <w:tcW w:w="1985" w:type="dxa"/>
          </w:tcPr>
          <w:p w:rsidR="00194BD4" w:rsidRPr="00DD62E3" w:rsidRDefault="00194B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DD62E3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Який предмет викладає</w:t>
            </w:r>
          </w:p>
        </w:tc>
        <w:tc>
          <w:tcPr>
            <w:tcW w:w="992" w:type="dxa"/>
          </w:tcPr>
          <w:p w:rsidR="00194BD4" w:rsidRPr="00DD62E3" w:rsidRDefault="00194BD4" w:rsidP="001455C1">
            <w:pPr>
              <w:spacing w:after="0" w:line="240" w:lineRule="auto"/>
              <w:ind w:left="-227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DD62E3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Стаж роботи</w:t>
            </w:r>
          </w:p>
        </w:tc>
        <w:tc>
          <w:tcPr>
            <w:tcW w:w="1985" w:type="dxa"/>
          </w:tcPr>
          <w:p w:rsidR="00194BD4" w:rsidRPr="00DD62E3" w:rsidRDefault="00194B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DD62E3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Кваліфікаційна категорія</w:t>
            </w:r>
          </w:p>
        </w:tc>
        <w:tc>
          <w:tcPr>
            <w:tcW w:w="1559" w:type="dxa"/>
          </w:tcPr>
          <w:p w:rsidR="00194BD4" w:rsidRPr="00DD62E3" w:rsidRDefault="00194BD4" w:rsidP="001455C1">
            <w:pPr>
              <w:spacing w:after="0" w:line="240" w:lineRule="auto"/>
              <w:ind w:left="-170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DD62E3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Рік проходження останніх курсів</w:t>
            </w:r>
          </w:p>
        </w:tc>
        <w:tc>
          <w:tcPr>
            <w:tcW w:w="1375" w:type="dxa"/>
          </w:tcPr>
          <w:p w:rsidR="00194BD4" w:rsidRPr="00DD62E3" w:rsidRDefault="00194BD4" w:rsidP="00ED1FD8">
            <w:pPr>
              <w:spacing w:after="0" w:line="240" w:lineRule="auto"/>
              <w:ind w:right="-227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DD62E3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Рік </w:t>
            </w:r>
          </w:p>
          <w:p w:rsidR="00194BD4" w:rsidRPr="00DD62E3" w:rsidRDefault="00194BD4" w:rsidP="00ED1FD8">
            <w:pPr>
              <w:spacing w:after="0" w:line="240" w:lineRule="auto"/>
              <w:ind w:right="-227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DD62E3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наступних курсів</w:t>
            </w:r>
          </w:p>
        </w:tc>
      </w:tr>
      <w:tr w:rsidR="00194BD4" w:rsidRPr="00DD62E3" w:rsidTr="00ED1FD8">
        <w:trPr>
          <w:trHeight w:val="542"/>
        </w:trPr>
        <w:tc>
          <w:tcPr>
            <w:tcW w:w="567" w:type="dxa"/>
          </w:tcPr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2268" w:type="dxa"/>
          </w:tcPr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DD62E3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Стеценко М. П</w:t>
            </w:r>
          </w:p>
        </w:tc>
        <w:tc>
          <w:tcPr>
            <w:tcW w:w="1985" w:type="dxa"/>
          </w:tcPr>
          <w:p w:rsidR="00194BD4" w:rsidRPr="00DD62E3" w:rsidRDefault="00194BD4" w:rsidP="00C059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>Трудове навчання, фізкультура</w:t>
            </w:r>
          </w:p>
          <w:p w:rsidR="00194BD4" w:rsidRPr="00DD62E3" w:rsidRDefault="00194BD4" w:rsidP="00C059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>Образотврче мистецтво</w:t>
            </w:r>
          </w:p>
        </w:tc>
        <w:tc>
          <w:tcPr>
            <w:tcW w:w="992" w:type="dxa"/>
          </w:tcPr>
          <w:p w:rsidR="00194BD4" w:rsidRPr="00DD62E3" w:rsidRDefault="00194B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28</w:t>
            </w:r>
          </w:p>
        </w:tc>
        <w:tc>
          <w:tcPr>
            <w:tcW w:w="1985" w:type="dxa"/>
          </w:tcPr>
          <w:p w:rsidR="00194BD4" w:rsidRPr="00DD62E3" w:rsidRDefault="00194B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>вища</w:t>
            </w:r>
          </w:p>
        </w:tc>
        <w:tc>
          <w:tcPr>
            <w:tcW w:w="1559" w:type="dxa"/>
          </w:tcPr>
          <w:p w:rsidR="00194BD4" w:rsidRDefault="00194B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2014</w:t>
            </w:r>
          </w:p>
          <w:p w:rsidR="00194BD4" w:rsidRDefault="00194B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194BD4" w:rsidRPr="00DD62E3" w:rsidRDefault="00194B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2015</w:t>
            </w:r>
          </w:p>
        </w:tc>
        <w:tc>
          <w:tcPr>
            <w:tcW w:w="1375" w:type="dxa"/>
          </w:tcPr>
          <w:p w:rsidR="00194BD4" w:rsidRDefault="00194B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2019</w:t>
            </w:r>
          </w:p>
          <w:p w:rsidR="00194BD4" w:rsidRDefault="00194B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194BD4" w:rsidRPr="00DD62E3" w:rsidRDefault="00194B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2020</w:t>
            </w:r>
          </w:p>
        </w:tc>
      </w:tr>
      <w:tr w:rsidR="00194BD4" w:rsidRPr="00DD62E3" w:rsidTr="00ED1FD8">
        <w:trPr>
          <w:trHeight w:val="557"/>
        </w:trPr>
        <w:tc>
          <w:tcPr>
            <w:tcW w:w="567" w:type="dxa"/>
          </w:tcPr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2268" w:type="dxa"/>
          </w:tcPr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DD62E3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Федорченко Н. І.</w:t>
            </w:r>
          </w:p>
        </w:tc>
        <w:tc>
          <w:tcPr>
            <w:tcW w:w="1985" w:type="dxa"/>
          </w:tcPr>
          <w:p w:rsidR="00194BD4" w:rsidRDefault="00194B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>Математика, фізика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,</w:t>
            </w:r>
          </w:p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інформатика</w:t>
            </w:r>
          </w:p>
        </w:tc>
        <w:tc>
          <w:tcPr>
            <w:tcW w:w="992" w:type="dxa"/>
          </w:tcPr>
          <w:p w:rsidR="00194BD4" w:rsidRPr="00DD62E3" w:rsidRDefault="00194B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32</w:t>
            </w:r>
          </w:p>
        </w:tc>
        <w:tc>
          <w:tcPr>
            <w:tcW w:w="1985" w:type="dxa"/>
          </w:tcPr>
          <w:p w:rsidR="00194BD4" w:rsidRPr="00DD62E3" w:rsidRDefault="00194B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вища</w:t>
            </w:r>
          </w:p>
        </w:tc>
        <w:tc>
          <w:tcPr>
            <w:tcW w:w="1559" w:type="dxa"/>
          </w:tcPr>
          <w:p w:rsidR="00194BD4" w:rsidRDefault="00194B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2013</w:t>
            </w:r>
          </w:p>
          <w:p w:rsidR="00194BD4" w:rsidRDefault="00194B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194BD4" w:rsidRPr="00DD62E3" w:rsidRDefault="00194B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2015</w:t>
            </w:r>
          </w:p>
        </w:tc>
        <w:tc>
          <w:tcPr>
            <w:tcW w:w="1375" w:type="dxa"/>
          </w:tcPr>
          <w:p w:rsidR="00194BD4" w:rsidRDefault="00194B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2018</w:t>
            </w:r>
          </w:p>
          <w:p w:rsidR="00194BD4" w:rsidRDefault="00194B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194BD4" w:rsidRPr="00DD62E3" w:rsidRDefault="00194B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2020</w:t>
            </w:r>
          </w:p>
        </w:tc>
      </w:tr>
      <w:tr w:rsidR="00194BD4" w:rsidRPr="00DD62E3" w:rsidTr="00ED1FD8">
        <w:trPr>
          <w:trHeight w:val="542"/>
        </w:trPr>
        <w:tc>
          <w:tcPr>
            <w:tcW w:w="567" w:type="dxa"/>
          </w:tcPr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2268" w:type="dxa"/>
          </w:tcPr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DD62E3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Поливана Н. В.</w:t>
            </w:r>
          </w:p>
        </w:tc>
        <w:tc>
          <w:tcPr>
            <w:tcW w:w="1985" w:type="dxa"/>
          </w:tcPr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>Українська мова та література</w:t>
            </w:r>
          </w:p>
        </w:tc>
        <w:tc>
          <w:tcPr>
            <w:tcW w:w="992" w:type="dxa"/>
          </w:tcPr>
          <w:p w:rsidR="00194BD4" w:rsidRPr="00DD62E3" w:rsidRDefault="00194B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29</w:t>
            </w:r>
          </w:p>
        </w:tc>
        <w:tc>
          <w:tcPr>
            <w:tcW w:w="1985" w:type="dxa"/>
          </w:tcPr>
          <w:p w:rsidR="00194BD4" w:rsidRPr="00DD62E3" w:rsidRDefault="00194B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>вища</w:t>
            </w:r>
          </w:p>
        </w:tc>
        <w:tc>
          <w:tcPr>
            <w:tcW w:w="1559" w:type="dxa"/>
          </w:tcPr>
          <w:p w:rsidR="00194BD4" w:rsidRPr="00DD62E3" w:rsidRDefault="00194B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2015</w:t>
            </w:r>
          </w:p>
        </w:tc>
        <w:tc>
          <w:tcPr>
            <w:tcW w:w="1375" w:type="dxa"/>
          </w:tcPr>
          <w:p w:rsidR="00194BD4" w:rsidRPr="00DD62E3" w:rsidRDefault="00194B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2020</w:t>
            </w:r>
          </w:p>
        </w:tc>
      </w:tr>
      <w:tr w:rsidR="00194BD4" w:rsidRPr="00DD62E3" w:rsidTr="00ED1FD8">
        <w:trPr>
          <w:trHeight w:val="557"/>
        </w:trPr>
        <w:tc>
          <w:tcPr>
            <w:tcW w:w="567" w:type="dxa"/>
          </w:tcPr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2268" w:type="dxa"/>
          </w:tcPr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DD62E3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Довженко В.І.</w:t>
            </w:r>
          </w:p>
        </w:tc>
        <w:tc>
          <w:tcPr>
            <w:tcW w:w="1985" w:type="dxa"/>
          </w:tcPr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>Біологія , хімія</w:t>
            </w:r>
          </w:p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Географія </w:t>
            </w:r>
          </w:p>
        </w:tc>
        <w:tc>
          <w:tcPr>
            <w:tcW w:w="992" w:type="dxa"/>
          </w:tcPr>
          <w:p w:rsidR="00194BD4" w:rsidRPr="00DD62E3" w:rsidRDefault="00194B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47</w:t>
            </w: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р. 10м.</w:t>
            </w:r>
          </w:p>
        </w:tc>
        <w:tc>
          <w:tcPr>
            <w:tcW w:w="1985" w:type="dxa"/>
          </w:tcPr>
          <w:p w:rsidR="00194BD4" w:rsidRPr="00DD62E3" w:rsidRDefault="00194B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>вища</w:t>
            </w:r>
          </w:p>
        </w:tc>
        <w:tc>
          <w:tcPr>
            <w:tcW w:w="1559" w:type="dxa"/>
          </w:tcPr>
          <w:p w:rsidR="00194BD4" w:rsidRDefault="00194B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2012</w:t>
            </w:r>
          </w:p>
          <w:p w:rsidR="00194BD4" w:rsidRPr="00DD62E3" w:rsidRDefault="00194B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2015</w:t>
            </w:r>
          </w:p>
        </w:tc>
        <w:tc>
          <w:tcPr>
            <w:tcW w:w="1375" w:type="dxa"/>
          </w:tcPr>
          <w:p w:rsidR="00194BD4" w:rsidRPr="00DD62E3" w:rsidRDefault="00194B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2017</w:t>
            </w:r>
          </w:p>
          <w:p w:rsidR="00194BD4" w:rsidRPr="00DD62E3" w:rsidRDefault="00194B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2020</w:t>
            </w:r>
          </w:p>
        </w:tc>
      </w:tr>
      <w:tr w:rsidR="00194BD4" w:rsidRPr="00DD62E3" w:rsidTr="00C059B6">
        <w:trPr>
          <w:trHeight w:val="1020"/>
        </w:trPr>
        <w:tc>
          <w:tcPr>
            <w:tcW w:w="567" w:type="dxa"/>
          </w:tcPr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2268" w:type="dxa"/>
          </w:tcPr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DD62E3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Довженко Ю. М.</w:t>
            </w:r>
          </w:p>
        </w:tc>
        <w:tc>
          <w:tcPr>
            <w:tcW w:w="1985" w:type="dxa"/>
          </w:tcPr>
          <w:p w:rsidR="00194BD4" w:rsidRPr="00DD62E3" w:rsidRDefault="00194BD4" w:rsidP="00C059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>Фізкультура</w:t>
            </w:r>
          </w:p>
          <w:p w:rsidR="00194BD4" w:rsidRDefault="00194BD4" w:rsidP="00C059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>Початкові класи</w:t>
            </w:r>
          </w:p>
          <w:p w:rsidR="00194BD4" w:rsidRPr="00DD62E3" w:rsidRDefault="00194BD4" w:rsidP="00C059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Основи здоров.</w:t>
            </w:r>
          </w:p>
        </w:tc>
        <w:tc>
          <w:tcPr>
            <w:tcW w:w="992" w:type="dxa"/>
          </w:tcPr>
          <w:p w:rsidR="00194BD4" w:rsidRPr="00DD62E3" w:rsidRDefault="00194B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23</w:t>
            </w:r>
          </w:p>
        </w:tc>
        <w:tc>
          <w:tcPr>
            <w:tcW w:w="1985" w:type="dxa"/>
          </w:tcPr>
          <w:p w:rsidR="00194BD4" w:rsidRPr="00DD62E3" w:rsidRDefault="00194B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>9 розряд</w:t>
            </w:r>
          </w:p>
        </w:tc>
        <w:tc>
          <w:tcPr>
            <w:tcW w:w="1559" w:type="dxa"/>
          </w:tcPr>
          <w:p w:rsidR="00194BD4" w:rsidRDefault="00194B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2015</w:t>
            </w:r>
          </w:p>
          <w:p w:rsidR="00194BD4" w:rsidRDefault="00194B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2014</w:t>
            </w:r>
          </w:p>
          <w:p w:rsidR="00194BD4" w:rsidRPr="00DD62E3" w:rsidRDefault="00194B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2013</w:t>
            </w:r>
          </w:p>
        </w:tc>
        <w:tc>
          <w:tcPr>
            <w:tcW w:w="1375" w:type="dxa"/>
          </w:tcPr>
          <w:p w:rsidR="00194BD4" w:rsidRDefault="00194B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2020</w:t>
            </w:r>
          </w:p>
          <w:p w:rsidR="00194BD4" w:rsidRDefault="00194BD4" w:rsidP="00B96D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   2019</w:t>
            </w:r>
          </w:p>
          <w:p w:rsidR="00194BD4" w:rsidRPr="00DD62E3" w:rsidRDefault="00194BD4" w:rsidP="00B96D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   2018</w:t>
            </w:r>
          </w:p>
        </w:tc>
      </w:tr>
      <w:tr w:rsidR="00194BD4" w:rsidRPr="00DD62E3" w:rsidTr="00ED1FD8">
        <w:trPr>
          <w:trHeight w:val="271"/>
        </w:trPr>
        <w:tc>
          <w:tcPr>
            <w:tcW w:w="567" w:type="dxa"/>
          </w:tcPr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2268" w:type="dxa"/>
          </w:tcPr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DD62E3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Михайленко С.О..</w:t>
            </w:r>
          </w:p>
        </w:tc>
        <w:tc>
          <w:tcPr>
            <w:tcW w:w="1985" w:type="dxa"/>
          </w:tcPr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>Початкові класи</w:t>
            </w:r>
          </w:p>
        </w:tc>
        <w:tc>
          <w:tcPr>
            <w:tcW w:w="992" w:type="dxa"/>
          </w:tcPr>
          <w:p w:rsidR="00194BD4" w:rsidRPr="00DD62E3" w:rsidRDefault="00194B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30</w:t>
            </w:r>
          </w:p>
        </w:tc>
        <w:tc>
          <w:tcPr>
            <w:tcW w:w="1985" w:type="dxa"/>
          </w:tcPr>
          <w:p w:rsidR="00194BD4" w:rsidRPr="00DD62E3" w:rsidRDefault="00194B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>1 категорія</w:t>
            </w:r>
          </w:p>
        </w:tc>
        <w:tc>
          <w:tcPr>
            <w:tcW w:w="1559" w:type="dxa"/>
          </w:tcPr>
          <w:p w:rsidR="00194BD4" w:rsidRPr="00DD62E3" w:rsidRDefault="00194B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2014</w:t>
            </w:r>
          </w:p>
        </w:tc>
        <w:tc>
          <w:tcPr>
            <w:tcW w:w="1375" w:type="dxa"/>
          </w:tcPr>
          <w:p w:rsidR="00194BD4" w:rsidRPr="00DD62E3" w:rsidRDefault="00194B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2019</w:t>
            </w:r>
          </w:p>
        </w:tc>
      </w:tr>
      <w:tr w:rsidR="00194BD4" w:rsidRPr="00DD62E3" w:rsidTr="00ED1FD8">
        <w:trPr>
          <w:trHeight w:val="271"/>
        </w:trPr>
        <w:tc>
          <w:tcPr>
            <w:tcW w:w="567" w:type="dxa"/>
          </w:tcPr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2268" w:type="dxa"/>
          </w:tcPr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DD62E3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Клименко І. М.</w:t>
            </w:r>
          </w:p>
        </w:tc>
        <w:tc>
          <w:tcPr>
            <w:tcW w:w="1985" w:type="dxa"/>
          </w:tcPr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>Початкові класи</w:t>
            </w:r>
          </w:p>
        </w:tc>
        <w:tc>
          <w:tcPr>
            <w:tcW w:w="992" w:type="dxa"/>
          </w:tcPr>
          <w:p w:rsidR="00194BD4" w:rsidRPr="00DD62E3" w:rsidRDefault="00194B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28</w:t>
            </w:r>
          </w:p>
        </w:tc>
        <w:tc>
          <w:tcPr>
            <w:tcW w:w="1985" w:type="dxa"/>
          </w:tcPr>
          <w:p w:rsidR="00194BD4" w:rsidRPr="00DD62E3" w:rsidRDefault="00194B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>1 категорія</w:t>
            </w:r>
          </w:p>
        </w:tc>
        <w:tc>
          <w:tcPr>
            <w:tcW w:w="1559" w:type="dxa"/>
          </w:tcPr>
          <w:p w:rsidR="00194BD4" w:rsidRPr="00DD62E3" w:rsidRDefault="00194B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2015</w:t>
            </w:r>
          </w:p>
        </w:tc>
        <w:tc>
          <w:tcPr>
            <w:tcW w:w="1375" w:type="dxa"/>
          </w:tcPr>
          <w:p w:rsidR="00194BD4" w:rsidRPr="00DD62E3" w:rsidRDefault="00194B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2020</w:t>
            </w:r>
          </w:p>
        </w:tc>
      </w:tr>
      <w:tr w:rsidR="00194BD4" w:rsidRPr="00DD62E3" w:rsidTr="00B96D04">
        <w:trPr>
          <w:trHeight w:val="325"/>
        </w:trPr>
        <w:tc>
          <w:tcPr>
            <w:tcW w:w="567" w:type="dxa"/>
          </w:tcPr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2268" w:type="dxa"/>
          </w:tcPr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ЛиходійН.Г.</w:t>
            </w:r>
          </w:p>
        </w:tc>
        <w:tc>
          <w:tcPr>
            <w:tcW w:w="1985" w:type="dxa"/>
          </w:tcPr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>Німецька мова</w:t>
            </w:r>
          </w:p>
        </w:tc>
        <w:tc>
          <w:tcPr>
            <w:tcW w:w="992" w:type="dxa"/>
          </w:tcPr>
          <w:p w:rsidR="00194BD4" w:rsidRPr="00DD62E3" w:rsidRDefault="00194B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34</w:t>
            </w:r>
          </w:p>
        </w:tc>
        <w:tc>
          <w:tcPr>
            <w:tcW w:w="1985" w:type="dxa"/>
          </w:tcPr>
          <w:p w:rsidR="00194BD4" w:rsidRPr="00DD62E3" w:rsidRDefault="00194B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вища</w:t>
            </w:r>
          </w:p>
        </w:tc>
        <w:tc>
          <w:tcPr>
            <w:tcW w:w="1559" w:type="dxa"/>
          </w:tcPr>
          <w:p w:rsidR="00194BD4" w:rsidRPr="00DD62E3" w:rsidRDefault="00194B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2016</w:t>
            </w:r>
          </w:p>
        </w:tc>
        <w:tc>
          <w:tcPr>
            <w:tcW w:w="1375" w:type="dxa"/>
          </w:tcPr>
          <w:p w:rsidR="00194BD4" w:rsidRPr="00DD62E3" w:rsidRDefault="00194BD4" w:rsidP="00B96D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2021</w:t>
            </w:r>
          </w:p>
        </w:tc>
      </w:tr>
      <w:tr w:rsidR="00194BD4" w:rsidRPr="00DD62E3" w:rsidTr="00ED1FD8">
        <w:trPr>
          <w:trHeight w:val="271"/>
        </w:trPr>
        <w:tc>
          <w:tcPr>
            <w:tcW w:w="567" w:type="dxa"/>
          </w:tcPr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>9</w:t>
            </w:r>
          </w:p>
        </w:tc>
        <w:tc>
          <w:tcPr>
            <w:tcW w:w="2268" w:type="dxa"/>
          </w:tcPr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DD62E3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Кревсун Л. Ю.</w:t>
            </w:r>
          </w:p>
        </w:tc>
        <w:tc>
          <w:tcPr>
            <w:tcW w:w="1985" w:type="dxa"/>
          </w:tcPr>
          <w:p w:rsidR="00194BD4" w:rsidRDefault="00194B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>Початкові класи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,</w:t>
            </w:r>
          </w:p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музика</w:t>
            </w:r>
          </w:p>
        </w:tc>
        <w:tc>
          <w:tcPr>
            <w:tcW w:w="992" w:type="dxa"/>
          </w:tcPr>
          <w:p w:rsidR="00194BD4" w:rsidRPr="00DD62E3" w:rsidRDefault="00194B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27</w:t>
            </w:r>
          </w:p>
        </w:tc>
        <w:tc>
          <w:tcPr>
            <w:tcW w:w="1985" w:type="dxa"/>
          </w:tcPr>
          <w:p w:rsidR="00194BD4" w:rsidRPr="00DD62E3" w:rsidRDefault="00194B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62E3">
              <w:rPr>
                <w:rFonts w:ascii="Times New Roman" w:hAnsi="Times New Roman"/>
                <w:sz w:val="24"/>
                <w:szCs w:val="24"/>
                <w:lang w:val="uk-UA"/>
              </w:rPr>
              <w:t>1 категорія</w:t>
            </w:r>
          </w:p>
        </w:tc>
        <w:tc>
          <w:tcPr>
            <w:tcW w:w="1559" w:type="dxa"/>
          </w:tcPr>
          <w:p w:rsidR="00194BD4" w:rsidRDefault="00194B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2015</w:t>
            </w:r>
          </w:p>
          <w:p w:rsidR="00194BD4" w:rsidRPr="00DD62E3" w:rsidRDefault="00194B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2015</w:t>
            </w:r>
          </w:p>
        </w:tc>
        <w:tc>
          <w:tcPr>
            <w:tcW w:w="1375" w:type="dxa"/>
          </w:tcPr>
          <w:p w:rsidR="00194BD4" w:rsidRDefault="00194B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2020</w:t>
            </w:r>
          </w:p>
          <w:p w:rsidR="00194BD4" w:rsidRPr="00DD62E3" w:rsidRDefault="00194B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2020</w:t>
            </w:r>
          </w:p>
        </w:tc>
      </w:tr>
    </w:tbl>
    <w:p w:rsidR="00194BD4" w:rsidRDefault="00194BD4" w:rsidP="000A3ED8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  <w:lang w:val="uk-UA"/>
        </w:rPr>
        <w:sectPr w:rsidR="00194BD4" w:rsidSect="00D6020E">
          <w:pgSz w:w="11906" w:h="16838"/>
          <w:pgMar w:top="851" w:right="851" w:bottom="851" w:left="1134" w:header="708" w:footer="708" w:gutter="0"/>
          <w:pgBorders w:offsetFrom="page">
            <w:top w:val="thinThickThinMediumGap" w:sz="24" w:space="24" w:color="0070C0"/>
            <w:left w:val="thinThickThinMediumGap" w:sz="24" w:space="24" w:color="0070C0"/>
            <w:bottom w:val="thinThickThinMediumGap" w:sz="24" w:space="24" w:color="0070C0"/>
            <w:right w:val="thinThickThinMediumGap" w:sz="24" w:space="24" w:color="0070C0"/>
          </w:pgBorders>
          <w:cols w:space="720"/>
        </w:sectPr>
      </w:pPr>
    </w:p>
    <w:p w:rsidR="00194BD4" w:rsidRDefault="00194BD4" w:rsidP="000A3ED8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  <w:lang w:val="uk-UA"/>
        </w:rPr>
      </w:pPr>
    </w:p>
    <w:p w:rsidR="00194BD4" w:rsidRPr="00C7760E" w:rsidRDefault="00194BD4" w:rsidP="000A3ED8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C7760E">
        <w:rPr>
          <w:rFonts w:ascii="Times New Roman" w:hAnsi="Times New Roman"/>
          <w:sz w:val="28"/>
          <w:szCs w:val="28"/>
          <w:u w:val="single"/>
          <w:lang w:val="uk-UA"/>
        </w:rPr>
        <w:t>Педагогічний стаж мають</w:t>
      </w:r>
      <w:r w:rsidRPr="00C7760E">
        <w:rPr>
          <w:rFonts w:ascii="Times New Roman" w:hAnsi="Times New Roman"/>
          <w:sz w:val="28"/>
          <w:szCs w:val="28"/>
          <w:lang w:val="uk-UA"/>
        </w:rPr>
        <w:t xml:space="preserve">: </w:t>
      </w:r>
    </w:p>
    <w:p w:rsidR="00194BD4" w:rsidRDefault="00194BD4" w:rsidP="006E05BA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194BD4" w:rsidRDefault="00194BD4" w:rsidP="006E05BA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194BD4" w:rsidRDefault="00194BD4" w:rsidP="006E05BA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194BD4" w:rsidRPr="00FF2E8B" w:rsidRDefault="00194BD4" w:rsidP="006E05BA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- </w:t>
      </w:r>
      <w:r w:rsidRPr="00FF2E8B">
        <w:rPr>
          <w:rFonts w:ascii="Times New Roman" w:hAnsi="Times New Roman"/>
          <w:sz w:val="28"/>
          <w:szCs w:val="28"/>
          <w:lang w:val="uk-UA"/>
        </w:rPr>
        <w:t>в</w:t>
      </w:r>
      <w:r>
        <w:rPr>
          <w:rFonts w:ascii="Times New Roman" w:hAnsi="Times New Roman"/>
          <w:sz w:val="28"/>
          <w:szCs w:val="28"/>
          <w:lang w:val="uk-UA"/>
        </w:rPr>
        <w:t xml:space="preserve">ід 20 років до 25 років – 1 </w:t>
      </w:r>
      <w:r w:rsidRPr="00FF2E8B">
        <w:rPr>
          <w:rFonts w:ascii="Times New Roman" w:hAnsi="Times New Roman"/>
          <w:sz w:val="28"/>
          <w:szCs w:val="28"/>
          <w:lang w:val="uk-UA"/>
        </w:rPr>
        <w:t>осіб;</w:t>
      </w:r>
    </w:p>
    <w:p w:rsidR="00194BD4" w:rsidRDefault="00194BD4" w:rsidP="006E05BA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  <w:sectPr w:rsidR="00194BD4" w:rsidSect="00D6020E">
          <w:type w:val="continuous"/>
          <w:pgSz w:w="11906" w:h="16838"/>
          <w:pgMar w:top="851" w:right="851" w:bottom="851" w:left="1134" w:header="708" w:footer="708" w:gutter="0"/>
          <w:pgBorders w:offsetFrom="page">
            <w:top w:val="thinThickThinMediumGap" w:sz="24" w:space="24" w:color="0070C0"/>
            <w:left w:val="thinThickThinMediumGap" w:sz="24" w:space="24" w:color="0070C0"/>
            <w:bottom w:val="thinThickThinMediumGap" w:sz="24" w:space="24" w:color="0070C0"/>
            <w:right w:val="thinThickThinMediumGap" w:sz="24" w:space="24" w:color="0070C0"/>
          </w:pgBorders>
          <w:cols w:num="2" w:space="720"/>
        </w:sectPr>
      </w:pPr>
      <w:r>
        <w:rPr>
          <w:rFonts w:ascii="Times New Roman" w:hAnsi="Times New Roman"/>
          <w:sz w:val="28"/>
          <w:szCs w:val="28"/>
          <w:lang w:val="uk-UA"/>
        </w:rPr>
        <w:t>- від 25 років і більше –  8</w:t>
      </w:r>
      <w:r w:rsidRPr="00FF2E8B">
        <w:rPr>
          <w:rFonts w:ascii="Times New Roman" w:hAnsi="Times New Roman"/>
          <w:sz w:val="28"/>
          <w:szCs w:val="28"/>
          <w:lang w:val="uk-UA"/>
        </w:rPr>
        <w:t xml:space="preserve"> осіб.</w:t>
      </w:r>
    </w:p>
    <w:p w:rsidR="00194BD4" w:rsidRDefault="00194BD4" w:rsidP="006E05BA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194BD4" w:rsidRPr="00FF2E8B" w:rsidRDefault="00194BD4" w:rsidP="006E05BA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FF2E8B">
        <w:rPr>
          <w:rFonts w:ascii="Times New Roman" w:hAnsi="Times New Roman"/>
          <w:b/>
          <w:sz w:val="28"/>
          <w:szCs w:val="28"/>
        </w:rPr>
        <w:t>Віковий склад:</w:t>
      </w:r>
      <w:r w:rsidRPr="00FF2E8B">
        <w:rPr>
          <w:rFonts w:ascii="Times New Roman" w:hAnsi="Times New Roman"/>
          <w:b/>
          <w:sz w:val="28"/>
          <w:szCs w:val="28"/>
        </w:rPr>
        <w:tab/>
      </w:r>
    </w:p>
    <w:p w:rsidR="00194BD4" w:rsidRPr="00FF2E8B" w:rsidRDefault="00194BD4" w:rsidP="000A3ED8">
      <w:pPr>
        <w:spacing w:after="0" w:line="240" w:lineRule="auto"/>
        <w:ind w:right="6739"/>
        <w:jc w:val="both"/>
        <w:rPr>
          <w:rFonts w:ascii="Times New Roman" w:hAnsi="Times New Roman"/>
          <w:sz w:val="28"/>
          <w:szCs w:val="28"/>
          <w:lang w:val="uk-UA"/>
        </w:rPr>
      </w:pPr>
      <w:r w:rsidRPr="00FF2E8B">
        <w:rPr>
          <w:rFonts w:ascii="Times New Roman" w:hAnsi="Times New Roman"/>
          <w:sz w:val="28"/>
          <w:szCs w:val="28"/>
        </w:rPr>
        <w:t xml:space="preserve">41-50 років- </w:t>
      </w:r>
      <w:r>
        <w:rPr>
          <w:rFonts w:ascii="Times New Roman" w:hAnsi="Times New Roman"/>
          <w:sz w:val="28"/>
          <w:szCs w:val="28"/>
          <w:lang w:val="uk-UA"/>
        </w:rPr>
        <w:t xml:space="preserve">5 </w:t>
      </w:r>
      <w:r w:rsidRPr="00FF2E8B">
        <w:rPr>
          <w:rFonts w:ascii="Times New Roman" w:hAnsi="Times New Roman"/>
          <w:sz w:val="28"/>
          <w:szCs w:val="28"/>
          <w:lang w:val="uk-UA"/>
        </w:rPr>
        <w:t>осіб;</w:t>
      </w:r>
    </w:p>
    <w:p w:rsidR="00194BD4" w:rsidRPr="00FF2E8B" w:rsidRDefault="00194BD4" w:rsidP="000A3ED8">
      <w:pPr>
        <w:spacing w:after="0" w:line="240" w:lineRule="auto"/>
        <w:ind w:right="6739"/>
        <w:jc w:val="both"/>
        <w:rPr>
          <w:rFonts w:ascii="Times New Roman" w:hAnsi="Times New Roman"/>
          <w:sz w:val="28"/>
          <w:szCs w:val="28"/>
          <w:lang w:val="uk-UA"/>
        </w:rPr>
      </w:pPr>
      <w:r w:rsidRPr="00FF2E8B">
        <w:rPr>
          <w:rFonts w:ascii="Times New Roman" w:hAnsi="Times New Roman"/>
          <w:sz w:val="28"/>
          <w:szCs w:val="28"/>
        </w:rPr>
        <w:t xml:space="preserve">51-55 років - </w:t>
      </w:r>
      <w:r>
        <w:rPr>
          <w:rFonts w:ascii="Times New Roman" w:hAnsi="Times New Roman"/>
          <w:sz w:val="28"/>
          <w:szCs w:val="28"/>
          <w:lang w:val="uk-UA"/>
        </w:rPr>
        <w:t>3 особи</w:t>
      </w:r>
      <w:r w:rsidRPr="00FF2E8B">
        <w:rPr>
          <w:rFonts w:ascii="Times New Roman" w:hAnsi="Times New Roman"/>
          <w:sz w:val="28"/>
          <w:szCs w:val="28"/>
          <w:lang w:val="uk-UA"/>
        </w:rPr>
        <w:t>;</w:t>
      </w:r>
    </w:p>
    <w:p w:rsidR="00194BD4" w:rsidRPr="00FF2E8B" w:rsidRDefault="00194BD4" w:rsidP="00925EDF">
      <w:pPr>
        <w:spacing w:after="0" w:line="240" w:lineRule="auto"/>
        <w:ind w:right="6739"/>
        <w:jc w:val="both"/>
        <w:rPr>
          <w:rFonts w:ascii="Times New Roman" w:hAnsi="Times New Roman"/>
          <w:sz w:val="28"/>
          <w:szCs w:val="28"/>
          <w:lang w:val="uk-UA"/>
        </w:rPr>
      </w:pPr>
      <w:r w:rsidRPr="00FF2E8B">
        <w:rPr>
          <w:rFonts w:ascii="Times New Roman" w:hAnsi="Times New Roman"/>
          <w:sz w:val="28"/>
          <w:szCs w:val="28"/>
        </w:rPr>
        <w:t>Понад 55</w:t>
      </w:r>
      <w:r w:rsidRPr="00FF2E8B">
        <w:rPr>
          <w:rFonts w:ascii="Times New Roman" w:hAnsi="Times New Roman"/>
          <w:sz w:val="28"/>
          <w:szCs w:val="28"/>
          <w:lang w:val="uk-UA"/>
        </w:rPr>
        <w:t xml:space="preserve"> років </w:t>
      </w:r>
      <w:r w:rsidRPr="00FF2E8B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  <w:lang w:val="uk-UA"/>
        </w:rPr>
        <w:t>1 особа</w:t>
      </w:r>
      <w:r w:rsidRPr="00FF2E8B">
        <w:rPr>
          <w:rFonts w:ascii="Times New Roman" w:hAnsi="Times New Roman"/>
          <w:sz w:val="28"/>
          <w:szCs w:val="28"/>
          <w:lang w:val="uk-UA"/>
        </w:rPr>
        <w:t>.</w:t>
      </w:r>
    </w:p>
    <w:p w:rsidR="00194BD4" w:rsidRPr="00FF2E8B" w:rsidRDefault="00194BD4" w:rsidP="000A3ED8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F2E8B">
        <w:rPr>
          <w:rFonts w:ascii="Times New Roman" w:hAnsi="Times New Roman"/>
          <w:b/>
          <w:sz w:val="28"/>
          <w:szCs w:val="28"/>
          <w:lang w:val="uk-UA"/>
        </w:rPr>
        <w:t>Система роботи з обдарованими дітьми</w:t>
      </w:r>
      <w:r w:rsidRPr="00FF2E8B">
        <w:rPr>
          <w:rFonts w:ascii="Times New Roman" w:hAnsi="Times New Roman"/>
          <w:sz w:val="28"/>
          <w:szCs w:val="28"/>
          <w:lang w:val="uk-UA"/>
        </w:rPr>
        <w:t xml:space="preserve"> направлена на виявлення талановитих учнів та розвиток їх творчих здібностей. Аналіз якості участі учнів в районному етапі Всеукраїнських учнівських олімпіад з базових дисциплін показав, що кількість перем</w:t>
      </w:r>
      <w:r>
        <w:rPr>
          <w:rFonts w:ascii="Times New Roman" w:hAnsi="Times New Roman"/>
          <w:sz w:val="28"/>
          <w:szCs w:val="28"/>
          <w:lang w:val="uk-UA"/>
        </w:rPr>
        <w:t>ожців і призерів є стабільною: 2 – 3</w:t>
      </w:r>
      <w:r w:rsidRPr="00FF2E8B">
        <w:rPr>
          <w:rFonts w:ascii="Times New Roman" w:hAnsi="Times New Roman"/>
          <w:sz w:val="28"/>
          <w:szCs w:val="28"/>
          <w:lang w:val="uk-UA"/>
        </w:rPr>
        <w:t xml:space="preserve"> учнів кожного навчального року. По районному рейтингу шк</w:t>
      </w:r>
      <w:r>
        <w:rPr>
          <w:rFonts w:ascii="Times New Roman" w:hAnsi="Times New Roman"/>
          <w:sz w:val="28"/>
          <w:szCs w:val="28"/>
          <w:lang w:val="uk-UA"/>
        </w:rPr>
        <w:t>іл це 5</w:t>
      </w:r>
      <w:r w:rsidRPr="00FF2E8B">
        <w:rPr>
          <w:rFonts w:ascii="Times New Roman" w:hAnsi="Times New Roman"/>
          <w:sz w:val="28"/>
          <w:szCs w:val="28"/>
          <w:lang w:val="uk-UA"/>
        </w:rPr>
        <w:t xml:space="preserve"> – 7 місця.</w:t>
      </w:r>
    </w:p>
    <w:p w:rsidR="00194BD4" w:rsidRDefault="00194BD4" w:rsidP="00C7760E">
      <w:pPr>
        <w:pStyle w:val="Style4"/>
        <w:widowControl/>
        <w:spacing w:after="0" w:line="276" w:lineRule="auto"/>
        <w:ind w:firstLine="0"/>
        <w:rPr>
          <w:rStyle w:val="FontStyle12"/>
          <w:rFonts w:ascii="Times New Roman" w:hAnsi="Times New Roman" w:cs="Times New Roman"/>
          <w:b/>
          <w:sz w:val="28"/>
          <w:szCs w:val="28"/>
          <w:lang w:eastAsia="uk-UA"/>
        </w:rPr>
      </w:pPr>
      <w:r>
        <w:rPr>
          <w:rStyle w:val="FontStyle11"/>
          <w:rFonts w:ascii="Times New Roman" w:hAnsi="Times New Roman" w:cs="Times New Roman"/>
          <w:b/>
          <w:sz w:val="28"/>
          <w:szCs w:val="28"/>
          <w:lang w:val="uk-UA" w:eastAsia="uk-UA"/>
        </w:rPr>
        <w:t xml:space="preserve">                                 Структура </w:t>
      </w:r>
      <w:r>
        <w:rPr>
          <w:rStyle w:val="FontStyle12"/>
          <w:rFonts w:ascii="Times New Roman" w:hAnsi="Times New Roman" w:cs="Times New Roman"/>
          <w:b/>
          <w:sz w:val="28"/>
          <w:szCs w:val="28"/>
          <w:lang w:val="uk-UA" w:eastAsia="uk-UA"/>
        </w:rPr>
        <w:t>школи</w:t>
      </w:r>
    </w:p>
    <w:p w:rsidR="00194BD4" w:rsidRPr="00763720" w:rsidRDefault="00194BD4" w:rsidP="00C7760E">
      <w:pPr>
        <w:pStyle w:val="Style4"/>
        <w:widowControl/>
        <w:spacing w:after="0" w:line="276" w:lineRule="auto"/>
        <w:ind w:firstLine="0"/>
        <w:jc w:val="both"/>
        <w:rPr>
          <w:rStyle w:val="FontStyle12"/>
          <w:rFonts w:ascii="Times New Roman" w:hAnsi="Times New Roman" w:cs="Times New Roman"/>
          <w:b/>
          <w:sz w:val="28"/>
          <w:szCs w:val="28"/>
          <w:lang w:val="uk-UA" w:eastAsia="uk-UA"/>
        </w:rPr>
      </w:pPr>
      <w:r w:rsidRPr="00763720">
        <w:rPr>
          <w:rStyle w:val="FontStyle12"/>
          <w:rFonts w:ascii="Times New Roman" w:hAnsi="Times New Roman" w:cs="Times New Roman"/>
          <w:sz w:val="28"/>
          <w:szCs w:val="28"/>
          <w:lang w:val="uk-UA" w:eastAsia="uk-UA"/>
        </w:rPr>
        <w:t>У структурній моделі школи передбачені наступні підструктури:</w:t>
      </w:r>
    </w:p>
    <w:p w:rsidR="00194BD4" w:rsidRPr="00763720" w:rsidRDefault="00194BD4" w:rsidP="00C7760E">
      <w:pPr>
        <w:pStyle w:val="Style7"/>
        <w:widowControl/>
        <w:numPr>
          <w:ilvl w:val="0"/>
          <w:numId w:val="1"/>
        </w:numPr>
        <w:tabs>
          <w:tab w:val="left" w:pos="350"/>
        </w:tabs>
        <w:spacing w:after="0" w:line="240" w:lineRule="auto"/>
        <w:jc w:val="both"/>
        <w:rPr>
          <w:rStyle w:val="FontStyle12"/>
          <w:rFonts w:ascii="Times New Roman" w:hAnsi="Times New Roman" w:cs="Times New Roman"/>
          <w:sz w:val="28"/>
          <w:szCs w:val="28"/>
          <w:lang w:val="uk-UA" w:eastAsia="uk-UA"/>
        </w:rPr>
        <w:sectPr w:rsidR="00194BD4" w:rsidRPr="00763720" w:rsidSect="00D6020E">
          <w:type w:val="continuous"/>
          <w:pgSz w:w="11906" w:h="16838"/>
          <w:pgMar w:top="851" w:right="851" w:bottom="851" w:left="1134" w:header="708" w:footer="708" w:gutter="0"/>
          <w:pgBorders w:offsetFrom="page">
            <w:top w:val="thinThickThinMediumGap" w:sz="24" w:space="24" w:color="0070C0"/>
            <w:left w:val="thinThickThinMediumGap" w:sz="24" w:space="24" w:color="0070C0"/>
            <w:bottom w:val="thinThickThinMediumGap" w:sz="24" w:space="24" w:color="0070C0"/>
            <w:right w:val="thinThickThinMediumGap" w:sz="24" w:space="24" w:color="0070C0"/>
          </w:pgBorders>
          <w:cols w:space="720"/>
        </w:sectPr>
      </w:pPr>
    </w:p>
    <w:p w:rsidR="00194BD4" w:rsidRPr="00763720" w:rsidRDefault="00194BD4" w:rsidP="00C7760E">
      <w:pPr>
        <w:pStyle w:val="Style7"/>
        <w:widowControl/>
        <w:numPr>
          <w:ilvl w:val="0"/>
          <w:numId w:val="1"/>
        </w:numPr>
        <w:tabs>
          <w:tab w:val="left" w:pos="350"/>
        </w:tabs>
        <w:spacing w:after="0" w:line="240" w:lineRule="auto"/>
        <w:jc w:val="both"/>
        <w:rPr>
          <w:rStyle w:val="FontStyle12"/>
          <w:rFonts w:ascii="Times New Roman" w:hAnsi="Times New Roman" w:cs="Times New Roman"/>
          <w:sz w:val="28"/>
          <w:szCs w:val="28"/>
          <w:lang w:val="uk-UA" w:eastAsia="uk-UA"/>
        </w:rPr>
      </w:pPr>
      <w:r w:rsidRPr="00763720">
        <w:rPr>
          <w:rStyle w:val="FontStyle12"/>
          <w:rFonts w:ascii="Times New Roman" w:hAnsi="Times New Roman" w:cs="Times New Roman"/>
          <w:sz w:val="28"/>
          <w:szCs w:val="28"/>
          <w:lang w:val="uk-UA" w:eastAsia="uk-UA"/>
        </w:rPr>
        <w:t>Початкова школа (1-4 класи).</w:t>
      </w:r>
    </w:p>
    <w:p w:rsidR="00194BD4" w:rsidRPr="00763720" w:rsidRDefault="00194BD4" w:rsidP="00C7760E">
      <w:pPr>
        <w:pStyle w:val="Style7"/>
        <w:widowControl/>
        <w:numPr>
          <w:ilvl w:val="0"/>
          <w:numId w:val="1"/>
        </w:numPr>
        <w:tabs>
          <w:tab w:val="left" w:pos="350"/>
        </w:tabs>
        <w:spacing w:after="0" w:line="240" w:lineRule="auto"/>
        <w:jc w:val="both"/>
        <w:rPr>
          <w:rStyle w:val="FontStyle12"/>
          <w:rFonts w:ascii="Times New Roman" w:hAnsi="Times New Roman" w:cs="Times New Roman"/>
          <w:sz w:val="28"/>
          <w:szCs w:val="28"/>
          <w:lang w:val="uk-UA" w:eastAsia="uk-UA"/>
        </w:rPr>
      </w:pPr>
      <w:r w:rsidRPr="00763720">
        <w:rPr>
          <w:rStyle w:val="FontStyle12"/>
          <w:rFonts w:ascii="Times New Roman" w:hAnsi="Times New Roman" w:cs="Times New Roman"/>
          <w:sz w:val="28"/>
          <w:szCs w:val="28"/>
          <w:lang w:val="uk-UA" w:eastAsia="uk-UA"/>
        </w:rPr>
        <w:t>Базова школа  (5-9 класи ).</w:t>
      </w:r>
    </w:p>
    <w:p w:rsidR="00194BD4" w:rsidRPr="00763720" w:rsidRDefault="00194BD4" w:rsidP="00C7760E">
      <w:pPr>
        <w:pStyle w:val="Style3"/>
        <w:widowControl/>
        <w:spacing w:after="0" w:line="240" w:lineRule="auto"/>
        <w:ind w:firstLine="708"/>
        <w:jc w:val="both"/>
        <w:rPr>
          <w:rStyle w:val="FontStyle12"/>
          <w:rFonts w:ascii="Times New Roman" w:hAnsi="Times New Roman" w:cs="Times New Roman"/>
          <w:sz w:val="28"/>
          <w:szCs w:val="28"/>
          <w:lang w:val="uk-UA" w:eastAsia="uk-UA"/>
        </w:rPr>
        <w:sectPr w:rsidR="00194BD4" w:rsidRPr="00763720" w:rsidSect="00D6020E">
          <w:type w:val="continuous"/>
          <w:pgSz w:w="11906" w:h="16838"/>
          <w:pgMar w:top="851" w:right="851" w:bottom="851" w:left="1134" w:header="708" w:footer="708" w:gutter="0"/>
          <w:pgBorders w:offsetFrom="page">
            <w:top w:val="thinThickThinMediumGap" w:sz="24" w:space="24" w:color="0070C0"/>
            <w:left w:val="thinThickThinMediumGap" w:sz="24" w:space="24" w:color="0070C0"/>
            <w:bottom w:val="thinThickThinMediumGap" w:sz="24" w:space="24" w:color="0070C0"/>
            <w:right w:val="thinThickThinMediumGap" w:sz="24" w:space="24" w:color="0070C0"/>
          </w:pgBorders>
          <w:cols w:num="2" w:space="720"/>
        </w:sectPr>
      </w:pPr>
    </w:p>
    <w:p w:rsidR="00194BD4" w:rsidRDefault="00194BD4" w:rsidP="00763720">
      <w:pPr>
        <w:pStyle w:val="Style3"/>
        <w:widowControl/>
        <w:spacing w:after="0" w:line="240" w:lineRule="auto"/>
        <w:ind w:firstLine="0"/>
        <w:jc w:val="both"/>
        <w:rPr>
          <w:rStyle w:val="FontStyle12"/>
          <w:rFonts w:ascii="Times New Roman" w:hAnsi="Times New Roman" w:cs="Times New Roman"/>
          <w:sz w:val="28"/>
          <w:szCs w:val="28"/>
          <w:lang w:val="uk-UA" w:eastAsia="uk-UA"/>
        </w:rPr>
      </w:pPr>
      <w:r w:rsidRPr="00763720">
        <w:rPr>
          <w:rStyle w:val="FontStyle12"/>
          <w:rFonts w:ascii="Times New Roman" w:hAnsi="Times New Roman" w:cs="Times New Roman"/>
          <w:sz w:val="28"/>
          <w:szCs w:val="28"/>
          <w:lang w:val="uk-UA" w:eastAsia="uk-UA"/>
        </w:rPr>
        <w:t>Структурашколи спрямована на забезпечення зв'язку,  мети і завдань навчання, виховання і розвитку дитини на кожному новому віковому ступені з урахуванням її фізіологічних та психологічних особливостей у системі неперервного навчання, реалізацію ідеї безперервної освіти, розвитку та виховання особистості як громадянина України, якому забезпечена науково-теоретична, гуманітарна та загальнокультурна підготовка до дорослого життя.</w:t>
      </w:r>
    </w:p>
    <w:p w:rsidR="00194BD4" w:rsidRPr="00763720" w:rsidRDefault="00194BD4" w:rsidP="00763720">
      <w:pPr>
        <w:pStyle w:val="Style3"/>
        <w:widowControl/>
        <w:spacing w:after="0" w:line="240" w:lineRule="auto"/>
        <w:ind w:firstLine="0"/>
        <w:jc w:val="both"/>
        <w:rPr>
          <w:rStyle w:val="FontStyle12"/>
          <w:rFonts w:ascii="Times New Roman" w:hAnsi="Times New Roman" w:cs="Times New Roman"/>
          <w:sz w:val="28"/>
          <w:szCs w:val="28"/>
          <w:lang w:val="uk-UA" w:eastAsia="uk-UA"/>
        </w:rPr>
      </w:pPr>
    </w:p>
    <w:p w:rsidR="00194BD4" w:rsidRDefault="00194BD4" w:rsidP="00E76DC1">
      <w:pPr>
        <w:pStyle w:val="Style3"/>
        <w:widowControl/>
        <w:spacing w:after="0" w:line="240" w:lineRule="auto"/>
        <w:ind w:firstLine="708"/>
        <w:jc w:val="both"/>
        <w:rPr>
          <w:rStyle w:val="FontStyle12"/>
          <w:rFonts w:ascii="Times New Roman" w:hAnsi="Times New Roman" w:cs="Times New Roman"/>
          <w:sz w:val="28"/>
          <w:szCs w:val="28"/>
          <w:lang w:val="uk-UA" w:eastAsia="uk-UA"/>
        </w:rPr>
      </w:pPr>
    </w:p>
    <w:p w:rsidR="00194BD4" w:rsidRPr="00E76DC1" w:rsidRDefault="00194BD4" w:rsidP="00E76DC1">
      <w:pPr>
        <w:pStyle w:val="Style3"/>
        <w:widowControl/>
        <w:spacing w:after="0" w:line="240" w:lineRule="auto"/>
        <w:ind w:firstLine="708"/>
        <w:jc w:val="both"/>
        <w:rPr>
          <w:rStyle w:val="FontStyle53"/>
          <w:rFonts w:ascii="Times New Roman" w:hAnsi="Times New Roman" w:cs="Times New Roman"/>
          <w:sz w:val="28"/>
          <w:szCs w:val="28"/>
          <w:lang w:val="uk-UA"/>
        </w:rPr>
      </w:pPr>
      <w:r w:rsidRPr="00BD0A7E">
        <w:rPr>
          <w:rStyle w:val="FontStyle35"/>
          <w:sz w:val="28"/>
          <w:szCs w:val="28"/>
          <w:lang w:val="uk-UA" w:eastAsia="uk-UA"/>
        </w:rPr>
        <w:t xml:space="preserve">Зміст та організація навчально-виховного процесу в </w:t>
      </w:r>
      <w:r w:rsidRPr="00BD0A7E">
        <w:rPr>
          <w:rStyle w:val="FontStyle53"/>
          <w:rFonts w:ascii="Times New Roman" w:hAnsi="Times New Roman" w:cs="Times New Roman"/>
          <w:b/>
          <w:sz w:val="28"/>
          <w:szCs w:val="28"/>
          <w:lang w:val="uk-UA" w:eastAsia="uk-UA"/>
        </w:rPr>
        <w:t>школі</w:t>
      </w:r>
    </w:p>
    <w:p w:rsidR="00194BD4" w:rsidRPr="00C70E00" w:rsidRDefault="00194BD4" w:rsidP="00BD0A7E">
      <w:pPr>
        <w:spacing w:after="0" w:line="240" w:lineRule="auto"/>
        <w:ind w:left="74" w:hanging="74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C70E00">
        <w:rPr>
          <w:rFonts w:ascii="Times New Roman" w:hAnsi="Times New Roman"/>
          <w:sz w:val="28"/>
          <w:szCs w:val="28"/>
          <w:lang w:val="uk-UA"/>
        </w:rPr>
        <w:t>1.Заклад працює за навчальним планом, що складає</w:t>
      </w:r>
      <w:r>
        <w:rPr>
          <w:rFonts w:ascii="Times New Roman" w:hAnsi="Times New Roman"/>
          <w:sz w:val="28"/>
          <w:szCs w:val="28"/>
          <w:lang w:val="uk-UA"/>
        </w:rPr>
        <w:t>ться на основі розроблених МОН</w:t>
      </w:r>
      <w:r w:rsidRPr="00C70E00">
        <w:rPr>
          <w:rFonts w:ascii="Times New Roman" w:hAnsi="Times New Roman"/>
          <w:sz w:val="28"/>
          <w:szCs w:val="28"/>
          <w:lang w:val="uk-UA"/>
        </w:rPr>
        <w:t xml:space="preserve">  України базових навчальних планів.</w:t>
      </w:r>
    </w:p>
    <w:p w:rsidR="00194BD4" w:rsidRPr="00C70E00" w:rsidRDefault="00194BD4" w:rsidP="00C70E00">
      <w:pPr>
        <w:tabs>
          <w:tab w:val="left" w:pos="2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C70E00">
        <w:rPr>
          <w:rFonts w:ascii="Times New Roman" w:hAnsi="Times New Roman"/>
          <w:sz w:val="28"/>
          <w:szCs w:val="28"/>
          <w:lang w:val="uk-UA"/>
        </w:rPr>
        <w:t>2.Структура навчального року — семестрова. Тижневий режим роботи регламентується розкладом занять.</w:t>
      </w:r>
    </w:p>
    <w:p w:rsidR="00194BD4" w:rsidRPr="00C70E00" w:rsidRDefault="00194BD4" w:rsidP="00BD0A7E">
      <w:pPr>
        <w:numPr>
          <w:ilvl w:val="0"/>
          <w:numId w:val="2"/>
        </w:numPr>
        <w:tabs>
          <w:tab w:val="left" w:pos="2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C70E00">
        <w:rPr>
          <w:rFonts w:ascii="Times New Roman" w:hAnsi="Times New Roman"/>
          <w:sz w:val="28"/>
          <w:szCs w:val="28"/>
          <w:lang w:val="uk-UA"/>
        </w:rPr>
        <w:t xml:space="preserve">Вивчення навчальних дисциплін </w:t>
      </w:r>
      <w:r>
        <w:rPr>
          <w:rFonts w:ascii="Times New Roman" w:hAnsi="Times New Roman"/>
          <w:sz w:val="28"/>
          <w:szCs w:val="28"/>
          <w:lang w:val="uk-UA"/>
        </w:rPr>
        <w:t>здійснюється за програмами МОН</w:t>
      </w:r>
      <w:r w:rsidRPr="00C70E00">
        <w:rPr>
          <w:rFonts w:ascii="Times New Roman" w:hAnsi="Times New Roman"/>
          <w:sz w:val="28"/>
          <w:szCs w:val="28"/>
          <w:lang w:val="uk-UA"/>
        </w:rPr>
        <w:t xml:space="preserve"> України. Авторські навчальні програми можуть використовуватись за відсутності типових програм.</w:t>
      </w:r>
    </w:p>
    <w:p w:rsidR="00194BD4" w:rsidRPr="00C70E00" w:rsidRDefault="00194BD4" w:rsidP="00BD0A7E">
      <w:pPr>
        <w:numPr>
          <w:ilvl w:val="0"/>
          <w:numId w:val="2"/>
        </w:numPr>
        <w:tabs>
          <w:tab w:val="left" w:pos="2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C70E00">
        <w:rPr>
          <w:rFonts w:ascii="Times New Roman" w:hAnsi="Times New Roman"/>
          <w:sz w:val="28"/>
          <w:szCs w:val="28"/>
          <w:lang w:val="uk-UA"/>
        </w:rPr>
        <w:t>Система оцінювання знань учнів, порядок</w:t>
      </w:r>
      <w:r>
        <w:rPr>
          <w:rFonts w:ascii="Times New Roman" w:hAnsi="Times New Roman"/>
          <w:sz w:val="28"/>
          <w:szCs w:val="28"/>
          <w:lang w:val="uk-UA"/>
        </w:rPr>
        <w:t xml:space="preserve"> переведення та випуску, нагородження визначаються МОН</w:t>
      </w:r>
      <w:r w:rsidRPr="00C70E00">
        <w:rPr>
          <w:rFonts w:ascii="Times New Roman" w:hAnsi="Times New Roman"/>
          <w:sz w:val="28"/>
          <w:szCs w:val="28"/>
          <w:lang w:val="uk-UA"/>
        </w:rPr>
        <w:t xml:space="preserve"> України.</w:t>
      </w:r>
    </w:p>
    <w:p w:rsidR="00194BD4" w:rsidRPr="00C70E00" w:rsidRDefault="00194BD4" w:rsidP="00BD0A7E">
      <w:pPr>
        <w:numPr>
          <w:ilvl w:val="0"/>
          <w:numId w:val="2"/>
        </w:numPr>
        <w:tabs>
          <w:tab w:val="left" w:pos="293"/>
        </w:tabs>
        <w:autoSpaceDE w:val="0"/>
        <w:autoSpaceDN w:val="0"/>
        <w:adjustRightInd w:val="0"/>
        <w:spacing w:before="10"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C70E00">
        <w:rPr>
          <w:rFonts w:ascii="Times New Roman" w:hAnsi="Times New Roman"/>
          <w:sz w:val="28"/>
          <w:szCs w:val="28"/>
          <w:lang w:val="uk-UA"/>
        </w:rPr>
        <w:t>Основною формою організації навчально-виховного процесу є класноурочна система.</w:t>
      </w:r>
    </w:p>
    <w:p w:rsidR="00194BD4" w:rsidRPr="00C70E00" w:rsidRDefault="00194BD4" w:rsidP="00BD0A7E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  <w:sectPr w:rsidR="00194BD4" w:rsidRPr="00C70E00" w:rsidSect="00D6020E">
          <w:type w:val="continuous"/>
          <w:pgSz w:w="11906" w:h="16838"/>
          <w:pgMar w:top="851" w:right="851" w:bottom="851" w:left="1134" w:header="708" w:footer="708" w:gutter="0"/>
          <w:pgBorders w:offsetFrom="page">
            <w:top w:val="thinThickThinMediumGap" w:sz="24" w:space="24" w:color="0070C0"/>
            <w:left w:val="thinThickThinMediumGap" w:sz="24" w:space="24" w:color="0070C0"/>
            <w:bottom w:val="thinThickThinMediumGap" w:sz="24" w:space="24" w:color="0070C0"/>
            <w:right w:val="thinThickThinMediumGap" w:sz="24" w:space="24" w:color="0070C0"/>
          </w:pgBorders>
          <w:cols w:space="720"/>
        </w:sectPr>
      </w:pPr>
    </w:p>
    <w:p w:rsidR="00194BD4" w:rsidRPr="00C70E00" w:rsidRDefault="00194BD4" w:rsidP="00763720">
      <w:pPr>
        <w:spacing w:after="0" w:line="240" w:lineRule="auto"/>
        <w:jc w:val="both"/>
        <w:rPr>
          <w:rStyle w:val="FontStyle35"/>
          <w:b w:val="0"/>
          <w:bCs w:val="0"/>
          <w:sz w:val="28"/>
          <w:szCs w:val="28"/>
          <w:lang w:val="uk-UA"/>
        </w:rPr>
      </w:pPr>
      <w:r w:rsidRPr="00C70E00">
        <w:rPr>
          <w:rFonts w:ascii="Times New Roman" w:hAnsi="Times New Roman"/>
          <w:sz w:val="28"/>
          <w:szCs w:val="28"/>
          <w:lang w:val="uk-UA"/>
        </w:rPr>
        <w:t>6.Організація навчання ґрунтується на осо</w:t>
      </w:r>
      <w:r>
        <w:rPr>
          <w:rFonts w:ascii="Times New Roman" w:hAnsi="Times New Roman"/>
          <w:sz w:val="28"/>
          <w:szCs w:val="28"/>
          <w:lang w:val="uk-UA"/>
        </w:rPr>
        <w:t xml:space="preserve">бистісно-орієнтованому підході, </w:t>
      </w:r>
      <w:r w:rsidRPr="00C70E00">
        <w:rPr>
          <w:rFonts w:ascii="Times New Roman" w:hAnsi="Times New Roman"/>
          <w:sz w:val="28"/>
          <w:szCs w:val="28"/>
          <w:lang w:val="uk-UA"/>
        </w:rPr>
        <w:t xml:space="preserve">впровадженні  елементів розвивального навчання,  формуванні  пізнавальної діяльності учнів. </w:t>
      </w:r>
    </w:p>
    <w:p w:rsidR="00194BD4" w:rsidRPr="00BD0A7E" w:rsidRDefault="00194BD4" w:rsidP="00E76DC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BD0A7E">
        <w:rPr>
          <w:rFonts w:ascii="Times New Roman" w:hAnsi="Times New Roman"/>
          <w:b/>
          <w:sz w:val="28"/>
          <w:szCs w:val="28"/>
          <w:lang w:val="uk-UA"/>
        </w:rPr>
        <w:t>Організація науково-методичної роботи.</w:t>
      </w:r>
    </w:p>
    <w:p w:rsidR="00194BD4" w:rsidRPr="00F84F4C" w:rsidRDefault="00194BD4" w:rsidP="00E76DC1">
      <w:pPr>
        <w:spacing w:after="0" w:line="240" w:lineRule="auto"/>
        <w:ind w:firstLine="216"/>
        <w:jc w:val="both"/>
        <w:rPr>
          <w:rFonts w:ascii="Times New Roman" w:hAnsi="Times New Roman"/>
          <w:sz w:val="28"/>
          <w:szCs w:val="28"/>
          <w:lang w:val="uk-UA"/>
        </w:rPr>
      </w:pPr>
      <w:r w:rsidRPr="00BD0A7E">
        <w:rPr>
          <w:rFonts w:ascii="Times New Roman" w:hAnsi="Times New Roman"/>
          <w:sz w:val="28"/>
          <w:szCs w:val="28"/>
          <w:lang w:val="uk-UA"/>
        </w:rPr>
        <w:t xml:space="preserve">Мета методичної служби </w:t>
      </w:r>
      <w:r w:rsidRPr="00BD0A7E">
        <w:rPr>
          <w:rStyle w:val="FontStyle53"/>
          <w:rFonts w:ascii="Times New Roman" w:hAnsi="Times New Roman" w:cs="Times New Roman"/>
          <w:sz w:val="28"/>
          <w:szCs w:val="28"/>
          <w:lang w:val="uk-UA" w:eastAsia="uk-UA"/>
        </w:rPr>
        <w:t xml:space="preserve">школи </w:t>
      </w:r>
      <w:r w:rsidRPr="00BD0A7E">
        <w:rPr>
          <w:rFonts w:ascii="Times New Roman" w:hAnsi="Times New Roman"/>
          <w:sz w:val="28"/>
          <w:szCs w:val="28"/>
          <w:lang w:val="uk-UA"/>
        </w:rPr>
        <w:t xml:space="preserve">- підвищення професійного рівня педколективу, розвиток ініціативи, творчості, педмайстерності. </w:t>
      </w:r>
    </w:p>
    <w:p w:rsidR="00194BD4" w:rsidRPr="00F96757" w:rsidRDefault="00194BD4" w:rsidP="00BD0A7E">
      <w:pPr>
        <w:tabs>
          <w:tab w:val="left" w:pos="72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BD0A7E">
        <w:rPr>
          <w:rFonts w:ascii="Times New Roman" w:hAnsi="Times New Roman"/>
          <w:sz w:val="28"/>
          <w:szCs w:val="28"/>
          <w:lang w:val="uk-UA"/>
        </w:rPr>
        <w:t xml:space="preserve">     В останні роки методична робота всіх ланок навчального процесу в школі була направлена на р</w:t>
      </w:r>
      <w:r>
        <w:rPr>
          <w:rFonts w:ascii="Times New Roman" w:hAnsi="Times New Roman"/>
          <w:sz w:val="28"/>
          <w:szCs w:val="28"/>
          <w:lang w:val="uk-UA"/>
        </w:rPr>
        <w:t>оботу над проблемою “Формування успішної особистості, патріота України засобами новітніх освітніх</w:t>
      </w:r>
      <w:r w:rsidRPr="00BD0A7E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 технологій</w:t>
      </w:r>
      <w:r w:rsidRPr="00BD0A7E">
        <w:rPr>
          <w:rFonts w:ascii="Times New Roman" w:hAnsi="Times New Roman"/>
          <w:sz w:val="28"/>
          <w:szCs w:val="28"/>
          <w:lang w:val="uk-UA"/>
        </w:rPr>
        <w:t>”.</w:t>
      </w:r>
    </w:p>
    <w:p w:rsidR="00194BD4" w:rsidRPr="00BD0A7E" w:rsidRDefault="00194BD4" w:rsidP="00BD0A7E">
      <w:pPr>
        <w:spacing w:before="10" w:after="0" w:line="240" w:lineRule="auto"/>
        <w:ind w:firstLine="562"/>
        <w:jc w:val="both"/>
        <w:rPr>
          <w:rFonts w:ascii="Times New Roman" w:hAnsi="Times New Roman"/>
          <w:sz w:val="28"/>
          <w:szCs w:val="28"/>
          <w:lang w:val="uk-UA"/>
        </w:rPr>
      </w:pPr>
      <w:r w:rsidRPr="00BD0A7E">
        <w:rPr>
          <w:rFonts w:ascii="Times New Roman" w:hAnsi="Times New Roman"/>
          <w:sz w:val="28"/>
          <w:szCs w:val="28"/>
          <w:lang w:val="uk-UA"/>
        </w:rPr>
        <w:t xml:space="preserve">Нині </w:t>
      </w:r>
      <w:r w:rsidRPr="00763720">
        <w:rPr>
          <w:rFonts w:ascii="Times New Roman" w:hAnsi="Times New Roman"/>
          <w:sz w:val="28"/>
          <w:szCs w:val="28"/>
          <w:lang w:val="uk-UA"/>
        </w:rPr>
        <w:t>педагогічний колектив працює</w:t>
      </w:r>
      <w:r w:rsidRPr="00F96757">
        <w:rPr>
          <w:rFonts w:ascii="Times New Roman" w:hAnsi="Times New Roman"/>
          <w:sz w:val="28"/>
          <w:szCs w:val="28"/>
          <w:lang w:val="uk-UA"/>
        </w:rPr>
        <w:t xml:space="preserve"> над </w:t>
      </w:r>
      <w:r w:rsidRPr="00BD0A7E">
        <w:rPr>
          <w:rFonts w:ascii="Times New Roman" w:hAnsi="Times New Roman"/>
          <w:sz w:val="28"/>
          <w:szCs w:val="28"/>
          <w:lang w:val="uk-UA"/>
        </w:rPr>
        <w:t xml:space="preserve">методичною </w:t>
      </w:r>
      <w:r w:rsidRPr="00F96757">
        <w:rPr>
          <w:rFonts w:ascii="Times New Roman" w:hAnsi="Times New Roman"/>
          <w:b/>
          <w:sz w:val="28"/>
          <w:szCs w:val="28"/>
          <w:lang w:val="uk-UA"/>
        </w:rPr>
        <w:t xml:space="preserve">проблемою </w:t>
      </w:r>
      <w:r w:rsidRPr="00BD0A7E">
        <w:rPr>
          <w:rFonts w:ascii="Times New Roman" w:hAnsi="Times New Roman"/>
          <w:b/>
          <w:sz w:val="28"/>
          <w:szCs w:val="28"/>
          <w:lang w:val="uk-UA"/>
        </w:rPr>
        <w:t xml:space="preserve">Гадяцького </w:t>
      </w:r>
      <w:r w:rsidRPr="00CB38C7">
        <w:rPr>
          <w:rFonts w:ascii="Times New Roman" w:hAnsi="Times New Roman"/>
          <w:b/>
          <w:sz w:val="28"/>
          <w:szCs w:val="28"/>
          <w:lang w:val="uk-UA"/>
        </w:rPr>
        <w:t>району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CB38C7">
        <w:rPr>
          <w:rFonts w:ascii="Times New Roman" w:hAnsi="Times New Roman"/>
          <w:b/>
          <w:sz w:val="28"/>
          <w:szCs w:val="28"/>
          <w:lang w:val="uk-UA"/>
        </w:rPr>
        <w:t>«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Підвищення якості й ефективності освіти шляхом впровадження інноваційних педагогічних технологій </w:t>
      </w:r>
      <w:r w:rsidRPr="00CB38C7">
        <w:rPr>
          <w:rFonts w:ascii="Times New Roman" w:hAnsi="Times New Roman"/>
          <w:b/>
          <w:sz w:val="28"/>
          <w:szCs w:val="28"/>
          <w:lang w:val="uk-UA"/>
        </w:rPr>
        <w:t>»,</w:t>
      </w:r>
      <w:r w:rsidRPr="00BD0A7E">
        <w:rPr>
          <w:rFonts w:ascii="Times New Roman" w:hAnsi="Times New Roman"/>
          <w:sz w:val="28"/>
          <w:szCs w:val="28"/>
          <w:lang w:val="uk-UA"/>
        </w:rPr>
        <w:t>робота над якою передбачається за трьома напрямками:</w:t>
      </w:r>
    </w:p>
    <w:p w:rsidR="00194BD4" w:rsidRPr="00BD0A7E" w:rsidRDefault="00194BD4" w:rsidP="00763720">
      <w:pPr>
        <w:pStyle w:val="ListParagraph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BD0A7E">
        <w:rPr>
          <w:rFonts w:ascii="Times New Roman" w:hAnsi="Times New Roman"/>
          <w:sz w:val="28"/>
          <w:szCs w:val="28"/>
          <w:lang w:val="uk-UA"/>
        </w:rPr>
        <w:t>підвищення якості навчально-виховного процесу шляхом упровадження інформаційно-комунікативних технологій;</w:t>
      </w:r>
    </w:p>
    <w:p w:rsidR="00194BD4" w:rsidRPr="00BD0A7E" w:rsidRDefault="00194BD4" w:rsidP="00763720">
      <w:pPr>
        <w:pStyle w:val="ListParagraph"/>
        <w:numPr>
          <w:ilvl w:val="0"/>
          <w:numId w:val="5"/>
        </w:numPr>
        <w:spacing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BD0A7E">
        <w:rPr>
          <w:rFonts w:ascii="Times New Roman" w:hAnsi="Times New Roman"/>
          <w:sz w:val="28"/>
          <w:szCs w:val="28"/>
          <w:lang w:val="uk-UA"/>
        </w:rPr>
        <w:t>реалізація  здоров’я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D0A7E">
        <w:rPr>
          <w:rFonts w:ascii="Times New Roman" w:hAnsi="Times New Roman"/>
          <w:sz w:val="28"/>
          <w:szCs w:val="28"/>
          <w:lang w:val="uk-UA"/>
        </w:rPr>
        <w:t>зберігаючих  технологій;</w:t>
      </w:r>
    </w:p>
    <w:p w:rsidR="00194BD4" w:rsidRPr="00BD0A7E" w:rsidRDefault="00194BD4" w:rsidP="00BD0A7E">
      <w:pPr>
        <w:pStyle w:val="ListParagraph"/>
        <w:numPr>
          <w:ilvl w:val="0"/>
          <w:numId w:val="5"/>
        </w:numPr>
        <w:spacing w:before="10"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BD0A7E">
        <w:rPr>
          <w:rFonts w:ascii="Times New Roman" w:hAnsi="Times New Roman"/>
          <w:sz w:val="28"/>
          <w:szCs w:val="28"/>
          <w:lang w:val="uk-UA"/>
        </w:rPr>
        <w:t>формування людини, випускника-лідера, освіченої конкурентоспроможної особистості.</w:t>
      </w:r>
    </w:p>
    <w:p w:rsidR="00194BD4" w:rsidRDefault="00194BD4" w:rsidP="00046565">
      <w:pPr>
        <w:pStyle w:val="ListParagraph"/>
        <w:spacing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BD0A7E">
        <w:rPr>
          <w:rFonts w:ascii="Times New Roman" w:hAnsi="Times New Roman"/>
          <w:b/>
          <w:sz w:val="28"/>
          <w:szCs w:val="28"/>
          <w:lang w:val="uk-UA"/>
        </w:rPr>
        <w:t>Методична п</w:t>
      </w:r>
      <w:r w:rsidRPr="00BD0A7E">
        <w:rPr>
          <w:rFonts w:ascii="Times New Roman" w:hAnsi="Times New Roman"/>
          <w:b/>
          <w:sz w:val="28"/>
          <w:szCs w:val="28"/>
        </w:rPr>
        <w:t>роблем</w:t>
      </w:r>
      <w:r w:rsidRPr="00BD0A7E">
        <w:rPr>
          <w:rFonts w:ascii="Times New Roman" w:hAnsi="Times New Roman"/>
          <w:b/>
          <w:sz w:val="28"/>
          <w:szCs w:val="28"/>
          <w:lang w:val="uk-UA"/>
        </w:rPr>
        <w:t xml:space="preserve">а </w:t>
      </w:r>
      <w:r w:rsidRPr="00BD0A7E">
        <w:rPr>
          <w:rFonts w:ascii="Times New Roman" w:hAnsi="Times New Roman"/>
          <w:b/>
          <w:sz w:val="28"/>
          <w:szCs w:val="28"/>
        </w:rPr>
        <w:t>школи</w:t>
      </w:r>
      <w:r>
        <w:rPr>
          <w:rFonts w:ascii="Times New Roman" w:hAnsi="Times New Roman"/>
          <w:sz w:val="28"/>
          <w:szCs w:val="28"/>
          <w:lang w:val="uk-UA"/>
        </w:rPr>
        <w:t xml:space="preserve"> -  «Оволодіння новітніми методичними прийомами ; використання ІКТ в організації навчального процесу»</w:t>
      </w:r>
      <w:r w:rsidRPr="00BD0A7E"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:rsidR="00194BD4" w:rsidRDefault="00194BD4" w:rsidP="00046565">
      <w:pPr>
        <w:pStyle w:val="ListParagraph"/>
        <w:spacing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BD0A7E">
        <w:rPr>
          <w:rFonts w:ascii="Times New Roman" w:hAnsi="Times New Roman"/>
          <w:sz w:val="28"/>
          <w:szCs w:val="28"/>
          <w:lang w:val="uk-UA"/>
        </w:rPr>
        <w:t xml:space="preserve">У </w:t>
      </w:r>
      <w:r w:rsidRPr="00BD0A7E">
        <w:rPr>
          <w:rFonts w:ascii="Times New Roman" w:hAnsi="Times New Roman"/>
          <w:sz w:val="28"/>
          <w:szCs w:val="28"/>
        </w:rPr>
        <w:t>школі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D0A7E">
        <w:rPr>
          <w:rFonts w:ascii="Times New Roman" w:hAnsi="Times New Roman"/>
          <w:sz w:val="28"/>
          <w:szCs w:val="28"/>
        </w:rPr>
        <w:t>працює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6E05BA">
        <w:rPr>
          <w:rFonts w:ascii="Times New Roman" w:hAnsi="Times New Roman"/>
          <w:sz w:val="28"/>
          <w:szCs w:val="28"/>
          <w:lang w:val="uk-UA"/>
        </w:rPr>
        <w:t>три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D0A7E">
        <w:rPr>
          <w:rFonts w:ascii="Times New Roman" w:hAnsi="Times New Roman"/>
          <w:sz w:val="28"/>
          <w:szCs w:val="28"/>
        </w:rPr>
        <w:t>методичних об</w:t>
      </w:r>
      <w:r w:rsidRPr="00BD0A7E">
        <w:rPr>
          <w:rFonts w:ascii="Times New Roman" w:hAnsi="Times New Roman"/>
          <w:sz w:val="28"/>
          <w:szCs w:val="28"/>
          <w:lang w:val="uk-UA"/>
        </w:rPr>
        <w:t>’</w:t>
      </w:r>
      <w:r w:rsidRPr="00BD0A7E">
        <w:rPr>
          <w:rFonts w:ascii="Times New Roman" w:hAnsi="Times New Roman"/>
          <w:sz w:val="28"/>
          <w:szCs w:val="28"/>
        </w:rPr>
        <w:t xml:space="preserve">єднання, </w:t>
      </w:r>
      <w:r w:rsidRPr="00BD0A7E">
        <w:rPr>
          <w:rFonts w:ascii="Times New Roman" w:hAnsi="Times New Roman"/>
          <w:sz w:val="28"/>
          <w:szCs w:val="28"/>
          <w:lang w:val="uk-UA"/>
        </w:rPr>
        <w:t xml:space="preserve">три </w:t>
      </w:r>
      <w:r w:rsidRPr="00BD0A7E">
        <w:rPr>
          <w:rFonts w:ascii="Times New Roman" w:hAnsi="Times New Roman"/>
          <w:sz w:val="28"/>
          <w:szCs w:val="28"/>
        </w:rPr>
        <w:t>творчі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D0A7E">
        <w:rPr>
          <w:rFonts w:ascii="Times New Roman" w:hAnsi="Times New Roman"/>
          <w:sz w:val="28"/>
          <w:szCs w:val="28"/>
        </w:rPr>
        <w:t>групи</w:t>
      </w:r>
      <w:r w:rsidRPr="00BD0A7E">
        <w:rPr>
          <w:rFonts w:ascii="Times New Roman" w:hAnsi="Times New Roman"/>
          <w:sz w:val="28"/>
          <w:szCs w:val="28"/>
          <w:lang w:val="uk-UA"/>
        </w:rPr>
        <w:t>.</w:t>
      </w:r>
    </w:p>
    <w:p w:rsidR="00194BD4" w:rsidRDefault="00194BD4" w:rsidP="00594622">
      <w:pPr>
        <w:jc w:val="center"/>
        <w:rPr>
          <w:b/>
          <w:i/>
          <w:sz w:val="28"/>
          <w:szCs w:val="28"/>
          <w:u w:val="single"/>
          <w:lang w:val="uk-UA"/>
        </w:rPr>
      </w:pPr>
      <w:r>
        <w:rPr>
          <w:b/>
          <w:i/>
          <w:sz w:val="28"/>
          <w:szCs w:val="28"/>
          <w:u w:val="single"/>
          <w:lang w:val="uk-UA"/>
        </w:rPr>
        <w:t>Графік</w:t>
      </w:r>
    </w:p>
    <w:p w:rsidR="00194BD4" w:rsidRDefault="00194BD4" w:rsidP="00594622">
      <w:pPr>
        <w:jc w:val="center"/>
        <w:rPr>
          <w:b/>
          <w:i/>
          <w:sz w:val="28"/>
          <w:szCs w:val="28"/>
          <w:u w:val="single"/>
          <w:lang w:val="uk-UA"/>
        </w:rPr>
      </w:pPr>
      <w:r>
        <w:rPr>
          <w:b/>
          <w:i/>
          <w:sz w:val="28"/>
          <w:szCs w:val="28"/>
          <w:u w:val="single"/>
          <w:lang w:val="uk-UA"/>
        </w:rPr>
        <w:t>вивчення стану викладання навчальних предметів</w:t>
      </w:r>
    </w:p>
    <w:p w:rsidR="00194BD4" w:rsidRDefault="00194BD4" w:rsidP="00594622">
      <w:pPr>
        <w:jc w:val="center"/>
        <w:rPr>
          <w:b/>
          <w:i/>
          <w:sz w:val="28"/>
          <w:szCs w:val="28"/>
          <w:u w:val="single"/>
          <w:lang w:val="uk-UA"/>
        </w:rPr>
      </w:pPr>
      <w:r>
        <w:rPr>
          <w:b/>
          <w:i/>
          <w:sz w:val="28"/>
          <w:szCs w:val="28"/>
          <w:u w:val="single"/>
          <w:lang w:val="uk-UA"/>
        </w:rPr>
        <w:t>та розгляд їх на засіданні педагогічної ради школи</w:t>
      </w:r>
    </w:p>
    <w:p w:rsidR="00194BD4" w:rsidRDefault="00194BD4" w:rsidP="00594622">
      <w:pPr>
        <w:jc w:val="center"/>
        <w:rPr>
          <w:b/>
          <w:i/>
          <w:sz w:val="28"/>
          <w:szCs w:val="28"/>
          <w:u w:val="single"/>
          <w:lang w:val="uk-UA"/>
        </w:rPr>
      </w:pPr>
    </w:p>
    <w:p w:rsidR="00194BD4" w:rsidRDefault="00194BD4" w:rsidP="00594622">
      <w:pPr>
        <w:rPr>
          <w:sz w:val="24"/>
          <w:szCs w:val="24"/>
          <w:lang w:val="uk-UA"/>
        </w:rPr>
      </w:pPr>
    </w:p>
    <w:p w:rsidR="00194BD4" w:rsidRDefault="00194BD4" w:rsidP="00594622">
      <w:pPr>
        <w:rPr>
          <w:lang w:val="uk-UA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468"/>
        <w:gridCol w:w="4320"/>
        <w:gridCol w:w="1080"/>
        <w:gridCol w:w="1080"/>
        <w:gridCol w:w="900"/>
        <w:gridCol w:w="900"/>
        <w:gridCol w:w="823"/>
      </w:tblGrid>
      <w:tr w:rsidR="00194BD4" w:rsidTr="00C83F84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D4" w:rsidRPr="00C83F84" w:rsidRDefault="00194BD4">
            <w:pPr>
              <w:rPr>
                <w:b/>
                <w:sz w:val="24"/>
                <w:szCs w:val="24"/>
                <w:lang w:val="uk-UA"/>
              </w:rPr>
            </w:pPr>
            <w:r w:rsidRPr="00C83F84">
              <w:rPr>
                <w:b/>
                <w:lang w:val="uk-UA"/>
              </w:rPr>
              <w:t>№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D4" w:rsidRPr="00C83F84" w:rsidRDefault="00194BD4">
            <w:pPr>
              <w:rPr>
                <w:b/>
                <w:sz w:val="24"/>
                <w:szCs w:val="24"/>
                <w:lang w:val="uk-UA"/>
              </w:rPr>
            </w:pPr>
            <w:r w:rsidRPr="00C83F84">
              <w:rPr>
                <w:b/>
                <w:lang w:val="uk-UA"/>
              </w:rPr>
              <w:t>Назва навчального</w:t>
            </w:r>
          </w:p>
          <w:p w:rsidR="00194BD4" w:rsidRPr="00C83F84" w:rsidRDefault="00194BD4">
            <w:pPr>
              <w:rPr>
                <w:b/>
                <w:sz w:val="24"/>
                <w:szCs w:val="24"/>
                <w:lang w:val="uk-UA"/>
              </w:rPr>
            </w:pPr>
            <w:r w:rsidRPr="00C83F84">
              <w:rPr>
                <w:b/>
                <w:lang w:val="uk-UA"/>
              </w:rPr>
              <w:t>предмету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D4" w:rsidRPr="00C83F84" w:rsidRDefault="00194BD4">
            <w:pPr>
              <w:rPr>
                <w:b/>
                <w:sz w:val="24"/>
                <w:szCs w:val="24"/>
                <w:lang w:val="uk-UA"/>
              </w:rPr>
            </w:pPr>
            <w:r w:rsidRPr="00C83F84">
              <w:rPr>
                <w:b/>
                <w:lang w:val="uk-UA"/>
              </w:rPr>
              <w:t>2016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D4" w:rsidRPr="00C83F84" w:rsidRDefault="00194BD4">
            <w:pPr>
              <w:rPr>
                <w:b/>
                <w:sz w:val="24"/>
                <w:szCs w:val="24"/>
                <w:lang w:val="uk-UA"/>
              </w:rPr>
            </w:pPr>
            <w:r w:rsidRPr="00C83F84">
              <w:rPr>
                <w:b/>
                <w:lang w:val="uk-UA"/>
              </w:rPr>
              <w:t>2017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D4" w:rsidRPr="00C83F84" w:rsidRDefault="00194BD4">
            <w:pPr>
              <w:rPr>
                <w:b/>
                <w:sz w:val="24"/>
                <w:szCs w:val="24"/>
                <w:lang w:val="uk-UA"/>
              </w:rPr>
            </w:pPr>
            <w:r w:rsidRPr="00C83F84">
              <w:rPr>
                <w:b/>
                <w:lang w:val="uk-UA"/>
              </w:rPr>
              <w:t>2018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D4" w:rsidRPr="00C83F84" w:rsidRDefault="00194BD4">
            <w:pPr>
              <w:rPr>
                <w:b/>
                <w:sz w:val="24"/>
                <w:szCs w:val="24"/>
                <w:lang w:val="uk-UA"/>
              </w:rPr>
            </w:pPr>
            <w:r w:rsidRPr="00C83F84">
              <w:rPr>
                <w:b/>
                <w:lang w:val="uk-UA"/>
              </w:rPr>
              <w:t>2019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D4" w:rsidRPr="00C83F84" w:rsidRDefault="00194BD4">
            <w:pPr>
              <w:rPr>
                <w:b/>
                <w:sz w:val="24"/>
                <w:szCs w:val="24"/>
                <w:lang w:val="uk-UA"/>
              </w:rPr>
            </w:pPr>
            <w:r w:rsidRPr="00C83F84">
              <w:rPr>
                <w:b/>
                <w:lang w:val="uk-UA"/>
              </w:rPr>
              <w:t>2020</w:t>
            </w:r>
          </w:p>
        </w:tc>
      </w:tr>
      <w:tr w:rsidR="00194BD4" w:rsidTr="00C83F84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D4" w:rsidRPr="00C83F84" w:rsidRDefault="00194BD4">
            <w:pPr>
              <w:rPr>
                <w:sz w:val="24"/>
                <w:szCs w:val="24"/>
                <w:lang w:val="uk-UA"/>
              </w:rPr>
            </w:pPr>
            <w:r w:rsidRPr="00C83F84">
              <w:rPr>
                <w:lang w:val="uk-UA"/>
              </w:rPr>
              <w:t>1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D4" w:rsidRPr="00C83F84" w:rsidRDefault="00194BD4">
            <w:pPr>
              <w:rPr>
                <w:sz w:val="24"/>
                <w:szCs w:val="24"/>
                <w:lang w:val="uk-UA"/>
              </w:rPr>
            </w:pPr>
            <w:r w:rsidRPr="00C83F84">
              <w:rPr>
                <w:lang w:val="uk-UA"/>
              </w:rPr>
              <w:t xml:space="preserve">Українська мова </w:t>
            </w:r>
          </w:p>
          <w:p w:rsidR="00194BD4" w:rsidRPr="00C83F84" w:rsidRDefault="00194BD4">
            <w:pPr>
              <w:rPr>
                <w:sz w:val="24"/>
                <w:szCs w:val="24"/>
                <w:lang w:val="uk-UA"/>
              </w:rPr>
            </w:pPr>
            <w:r w:rsidRPr="00C83F84">
              <w:rPr>
                <w:lang w:val="uk-UA"/>
              </w:rPr>
              <w:t>та література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D4" w:rsidRPr="00C83F84" w:rsidRDefault="00194BD4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D4" w:rsidRPr="00C83F84" w:rsidRDefault="00194BD4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D4" w:rsidRPr="00C83F84" w:rsidRDefault="00194BD4">
            <w:pPr>
              <w:rPr>
                <w:sz w:val="24"/>
                <w:szCs w:val="24"/>
                <w:lang w:val="uk-UA"/>
              </w:rPr>
            </w:pPr>
            <w:r w:rsidRPr="00C83F84">
              <w:rPr>
                <w:lang w:val="uk-UA"/>
              </w:rPr>
              <w:t>*****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D4" w:rsidRPr="00C83F84" w:rsidRDefault="00194BD4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D4" w:rsidRPr="00C83F84" w:rsidRDefault="00194BD4">
            <w:pPr>
              <w:rPr>
                <w:sz w:val="24"/>
                <w:szCs w:val="24"/>
                <w:lang w:val="uk-UA"/>
              </w:rPr>
            </w:pPr>
          </w:p>
        </w:tc>
      </w:tr>
      <w:tr w:rsidR="00194BD4" w:rsidTr="00C83F84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D4" w:rsidRPr="00C83F84" w:rsidRDefault="00194BD4">
            <w:pPr>
              <w:rPr>
                <w:sz w:val="24"/>
                <w:szCs w:val="24"/>
                <w:lang w:val="uk-UA"/>
              </w:rPr>
            </w:pPr>
            <w:r w:rsidRPr="00C83F84">
              <w:rPr>
                <w:lang w:val="uk-UA"/>
              </w:rPr>
              <w:t>2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D4" w:rsidRPr="00C83F84" w:rsidRDefault="00194BD4">
            <w:pPr>
              <w:rPr>
                <w:sz w:val="24"/>
                <w:szCs w:val="24"/>
                <w:lang w:val="uk-UA"/>
              </w:rPr>
            </w:pPr>
            <w:r w:rsidRPr="00C83F84">
              <w:rPr>
                <w:lang w:val="uk-UA"/>
              </w:rPr>
              <w:t xml:space="preserve">Математика, </w:t>
            </w:r>
          </w:p>
          <w:p w:rsidR="00194BD4" w:rsidRPr="00C83F84" w:rsidRDefault="00194BD4">
            <w:pPr>
              <w:rPr>
                <w:sz w:val="24"/>
                <w:szCs w:val="24"/>
                <w:lang w:val="uk-UA"/>
              </w:rPr>
            </w:pPr>
            <w:r w:rsidRPr="00C83F84">
              <w:rPr>
                <w:lang w:val="uk-UA"/>
              </w:rPr>
              <w:t xml:space="preserve">Фізика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D4" w:rsidRPr="00C83F84" w:rsidRDefault="00194BD4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D4" w:rsidRPr="00C83F84" w:rsidRDefault="00194BD4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D4" w:rsidRPr="00C83F84" w:rsidRDefault="00194BD4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D4" w:rsidRPr="00C83F84" w:rsidRDefault="00194BD4">
            <w:pPr>
              <w:rPr>
                <w:sz w:val="24"/>
                <w:szCs w:val="24"/>
                <w:lang w:val="uk-UA"/>
              </w:rPr>
            </w:pPr>
            <w:r w:rsidRPr="00C83F84">
              <w:rPr>
                <w:lang w:val="uk-UA"/>
              </w:rPr>
              <w:t>*****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D4" w:rsidRPr="00C83F84" w:rsidRDefault="00194BD4">
            <w:pPr>
              <w:rPr>
                <w:sz w:val="24"/>
                <w:szCs w:val="24"/>
                <w:lang w:val="uk-UA"/>
              </w:rPr>
            </w:pPr>
          </w:p>
        </w:tc>
      </w:tr>
      <w:tr w:rsidR="00194BD4" w:rsidTr="00C83F84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D4" w:rsidRPr="00C83F84" w:rsidRDefault="00194BD4">
            <w:pPr>
              <w:rPr>
                <w:sz w:val="24"/>
                <w:szCs w:val="24"/>
                <w:lang w:val="uk-UA"/>
              </w:rPr>
            </w:pPr>
            <w:r w:rsidRPr="00C83F84">
              <w:rPr>
                <w:lang w:val="uk-UA"/>
              </w:rPr>
              <w:t>3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D4" w:rsidRPr="00C83F84" w:rsidRDefault="00194BD4">
            <w:pPr>
              <w:rPr>
                <w:sz w:val="24"/>
                <w:szCs w:val="24"/>
                <w:lang w:val="uk-UA"/>
              </w:rPr>
            </w:pPr>
            <w:r w:rsidRPr="00C83F84">
              <w:rPr>
                <w:lang w:val="uk-UA"/>
              </w:rPr>
              <w:t>Хімія,</w:t>
            </w:r>
          </w:p>
          <w:p w:rsidR="00194BD4" w:rsidRPr="00C83F84" w:rsidRDefault="00194BD4">
            <w:pPr>
              <w:rPr>
                <w:sz w:val="24"/>
                <w:szCs w:val="24"/>
                <w:lang w:val="uk-UA"/>
              </w:rPr>
            </w:pPr>
            <w:r w:rsidRPr="00C83F84">
              <w:rPr>
                <w:lang w:val="uk-UA"/>
              </w:rPr>
              <w:t xml:space="preserve">Біологія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D4" w:rsidRPr="00C83F84" w:rsidRDefault="00194BD4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D4" w:rsidRPr="00C83F84" w:rsidRDefault="00194BD4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D4" w:rsidRPr="00C83F84" w:rsidRDefault="00194BD4">
            <w:pPr>
              <w:rPr>
                <w:sz w:val="24"/>
                <w:szCs w:val="24"/>
                <w:lang w:val="uk-UA"/>
              </w:rPr>
            </w:pPr>
            <w:r w:rsidRPr="00C83F84">
              <w:rPr>
                <w:lang w:val="uk-UA"/>
              </w:rPr>
              <w:t>*****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D4" w:rsidRPr="00C83F84" w:rsidRDefault="00194BD4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D4" w:rsidRPr="00C83F84" w:rsidRDefault="00194BD4">
            <w:pPr>
              <w:rPr>
                <w:sz w:val="24"/>
                <w:szCs w:val="24"/>
                <w:lang w:val="uk-UA"/>
              </w:rPr>
            </w:pPr>
          </w:p>
        </w:tc>
      </w:tr>
      <w:tr w:rsidR="00194BD4" w:rsidTr="00C83F84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D4" w:rsidRPr="00C83F84" w:rsidRDefault="00194BD4">
            <w:pPr>
              <w:rPr>
                <w:sz w:val="24"/>
                <w:szCs w:val="24"/>
                <w:lang w:val="uk-UA"/>
              </w:rPr>
            </w:pPr>
            <w:r w:rsidRPr="00C83F84">
              <w:rPr>
                <w:lang w:val="uk-UA"/>
              </w:rPr>
              <w:t>4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D4" w:rsidRPr="00C83F84" w:rsidRDefault="00194BD4">
            <w:pPr>
              <w:rPr>
                <w:sz w:val="24"/>
                <w:szCs w:val="24"/>
                <w:lang w:val="uk-UA"/>
              </w:rPr>
            </w:pPr>
            <w:r w:rsidRPr="00C83F84">
              <w:rPr>
                <w:lang w:val="uk-UA"/>
              </w:rPr>
              <w:t>Німецька мова</w:t>
            </w:r>
          </w:p>
          <w:p w:rsidR="00194BD4" w:rsidRPr="00C83F84" w:rsidRDefault="00194BD4">
            <w:pPr>
              <w:rPr>
                <w:sz w:val="24"/>
                <w:szCs w:val="24"/>
                <w:lang w:val="uk-UA"/>
              </w:rPr>
            </w:pPr>
            <w:r w:rsidRPr="00C83F84">
              <w:rPr>
                <w:lang w:val="uk-UA"/>
              </w:rPr>
              <w:t>Англійська мова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D4" w:rsidRPr="00C83F84" w:rsidRDefault="00194BD4">
            <w:pPr>
              <w:rPr>
                <w:sz w:val="24"/>
                <w:szCs w:val="24"/>
                <w:lang w:val="uk-UA"/>
              </w:rPr>
            </w:pPr>
            <w:r w:rsidRPr="00C83F84">
              <w:rPr>
                <w:lang w:val="uk-UA"/>
              </w:rPr>
              <w:t>*****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D4" w:rsidRPr="00C83F84" w:rsidRDefault="00194BD4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D4" w:rsidRPr="00C83F84" w:rsidRDefault="00194BD4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D4" w:rsidRPr="00C83F84" w:rsidRDefault="00194BD4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D4" w:rsidRPr="00C83F84" w:rsidRDefault="00194BD4">
            <w:pPr>
              <w:rPr>
                <w:sz w:val="24"/>
                <w:szCs w:val="24"/>
                <w:lang w:val="uk-UA"/>
              </w:rPr>
            </w:pPr>
          </w:p>
        </w:tc>
      </w:tr>
      <w:tr w:rsidR="00194BD4" w:rsidTr="00C83F84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D4" w:rsidRPr="00C83F84" w:rsidRDefault="00194BD4">
            <w:pPr>
              <w:rPr>
                <w:sz w:val="24"/>
                <w:szCs w:val="24"/>
                <w:lang w:val="uk-UA"/>
              </w:rPr>
            </w:pPr>
            <w:r w:rsidRPr="00C83F84">
              <w:rPr>
                <w:lang w:val="uk-UA"/>
              </w:rPr>
              <w:t xml:space="preserve">5 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D4" w:rsidRPr="00C83F84" w:rsidRDefault="00194BD4">
            <w:pPr>
              <w:rPr>
                <w:sz w:val="24"/>
                <w:szCs w:val="24"/>
                <w:lang w:val="uk-UA"/>
              </w:rPr>
            </w:pPr>
            <w:r w:rsidRPr="00C83F84">
              <w:rPr>
                <w:lang w:val="uk-UA"/>
              </w:rPr>
              <w:t xml:space="preserve">Географія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D4" w:rsidRPr="00C83F84" w:rsidRDefault="00194BD4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D4" w:rsidRPr="00C83F84" w:rsidRDefault="00194BD4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D4" w:rsidRPr="00C83F84" w:rsidRDefault="00194BD4">
            <w:pPr>
              <w:rPr>
                <w:sz w:val="24"/>
                <w:szCs w:val="24"/>
                <w:lang w:val="uk-UA"/>
              </w:rPr>
            </w:pPr>
            <w:r w:rsidRPr="00C83F84">
              <w:rPr>
                <w:lang w:val="uk-UA"/>
              </w:rPr>
              <w:t>*****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D4" w:rsidRPr="00C83F84" w:rsidRDefault="00194BD4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D4" w:rsidRPr="00C83F84" w:rsidRDefault="00194BD4">
            <w:pPr>
              <w:rPr>
                <w:sz w:val="24"/>
                <w:szCs w:val="24"/>
                <w:lang w:val="uk-UA"/>
              </w:rPr>
            </w:pPr>
          </w:p>
        </w:tc>
      </w:tr>
      <w:tr w:rsidR="00194BD4" w:rsidTr="00C83F84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D4" w:rsidRPr="00C83F84" w:rsidRDefault="00194BD4">
            <w:pPr>
              <w:rPr>
                <w:sz w:val="24"/>
                <w:szCs w:val="24"/>
                <w:lang w:val="uk-UA"/>
              </w:rPr>
            </w:pPr>
            <w:r w:rsidRPr="00C83F84">
              <w:rPr>
                <w:lang w:val="uk-UA"/>
              </w:rPr>
              <w:t>6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D4" w:rsidRPr="00C83F84" w:rsidRDefault="00194BD4">
            <w:pPr>
              <w:rPr>
                <w:sz w:val="24"/>
                <w:szCs w:val="24"/>
                <w:lang w:val="uk-UA"/>
              </w:rPr>
            </w:pPr>
            <w:r w:rsidRPr="00C83F84">
              <w:rPr>
                <w:lang w:val="uk-UA"/>
              </w:rPr>
              <w:t>Інформатика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D4" w:rsidRPr="00C83F84" w:rsidRDefault="00194BD4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D4" w:rsidRPr="00C83F84" w:rsidRDefault="00194BD4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D4" w:rsidRPr="00C83F84" w:rsidRDefault="00194BD4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D4" w:rsidRPr="00C83F84" w:rsidRDefault="00194BD4">
            <w:pPr>
              <w:rPr>
                <w:sz w:val="24"/>
                <w:szCs w:val="24"/>
                <w:lang w:val="uk-UA"/>
              </w:rPr>
            </w:pPr>
            <w:r w:rsidRPr="00C83F84">
              <w:rPr>
                <w:lang w:val="uk-UA"/>
              </w:rPr>
              <w:t>*****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D4" w:rsidRPr="00C83F84" w:rsidRDefault="00194BD4">
            <w:pPr>
              <w:rPr>
                <w:sz w:val="24"/>
                <w:szCs w:val="24"/>
                <w:lang w:val="uk-UA"/>
              </w:rPr>
            </w:pPr>
          </w:p>
        </w:tc>
      </w:tr>
      <w:tr w:rsidR="00194BD4" w:rsidTr="00C83F84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D4" w:rsidRPr="00C83F84" w:rsidRDefault="00194BD4">
            <w:pPr>
              <w:rPr>
                <w:sz w:val="24"/>
                <w:szCs w:val="24"/>
                <w:lang w:val="uk-UA"/>
              </w:rPr>
            </w:pPr>
            <w:r w:rsidRPr="00C83F84">
              <w:rPr>
                <w:lang w:val="uk-UA"/>
              </w:rPr>
              <w:t>7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D4" w:rsidRPr="00C83F84" w:rsidRDefault="00194BD4">
            <w:pPr>
              <w:rPr>
                <w:sz w:val="24"/>
                <w:szCs w:val="24"/>
                <w:lang w:val="uk-UA"/>
              </w:rPr>
            </w:pPr>
            <w:r w:rsidRPr="00C83F84">
              <w:rPr>
                <w:lang w:val="uk-UA"/>
              </w:rPr>
              <w:t>Трудове навчання</w:t>
            </w:r>
          </w:p>
          <w:p w:rsidR="00194BD4" w:rsidRPr="00C83F84" w:rsidRDefault="00194BD4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D4" w:rsidRPr="00C83F84" w:rsidRDefault="00194BD4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D4" w:rsidRPr="00C83F84" w:rsidRDefault="00194BD4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D4" w:rsidRPr="00C83F84" w:rsidRDefault="00194BD4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D4" w:rsidRPr="00C83F84" w:rsidRDefault="00194BD4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D4" w:rsidRPr="00C83F84" w:rsidRDefault="00194BD4">
            <w:pPr>
              <w:rPr>
                <w:sz w:val="24"/>
                <w:szCs w:val="24"/>
                <w:lang w:val="uk-UA"/>
              </w:rPr>
            </w:pPr>
            <w:r w:rsidRPr="00C83F84">
              <w:rPr>
                <w:lang w:val="uk-UA"/>
              </w:rPr>
              <w:t>*****</w:t>
            </w:r>
          </w:p>
        </w:tc>
      </w:tr>
      <w:tr w:rsidR="00194BD4" w:rsidTr="00C83F84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D4" w:rsidRPr="00C83F84" w:rsidRDefault="00194BD4">
            <w:pPr>
              <w:rPr>
                <w:sz w:val="24"/>
                <w:szCs w:val="24"/>
                <w:lang w:val="uk-UA"/>
              </w:rPr>
            </w:pPr>
            <w:r w:rsidRPr="00C83F84">
              <w:rPr>
                <w:lang w:val="uk-UA"/>
              </w:rPr>
              <w:t>8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D4" w:rsidRPr="00C83F84" w:rsidRDefault="00194BD4">
            <w:pPr>
              <w:rPr>
                <w:sz w:val="24"/>
                <w:szCs w:val="24"/>
                <w:lang w:val="uk-UA"/>
              </w:rPr>
            </w:pPr>
            <w:r w:rsidRPr="00C83F84">
              <w:rPr>
                <w:lang w:val="uk-UA"/>
              </w:rPr>
              <w:t>Фізична культура</w:t>
            </w:r>
          </w:p>
          <w:p w:rsidR="00194BD4" w:rsidRPr="00C83F84" w:rsidRDefault="00194BD4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D4" w:rsidRPr="00C83F84" w:rsidRDefault="00194BD4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D4" w:rsidRPr="00C83F84" w:rsidRDefault="00194BD4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D4" w:rsidRPr="00C83F84" w:rsidRDefault="00194BD4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D4" w:rsidRPr="00C83F84" w:rsidRDefault="00194BD4">
            <w:pPr>
              <w:rPr>
                <w:sz w:val="24"/>
                <w:szCs w:val="24"/>
                <w:lang w:val="uk-UA"/>
              </w:rPr>
            </w:pPr>
            <w:r w:rsidRPr="00C83F84">
              <w:rPr>
                <w:lang w:val="uk-UA"/>
              </w:rPr>
              <w:t>*****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D4" w:rsidRPr="00C83F84" w:rsidRDefault="00194BD4">
            <w:pPr>
              <w:rPr>
                <w:sz w:val="24"/>
                <w:szCs w:val="24"/>
                <w:lang w:val="uk-UA"/>
              </w:rPr>
            </w:pPr>
          </w:p>
        </w:tc>
      </w:tr>
      <w:tr w:rsidR="00194BD4" w:rsidTr="00C83F84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D4" w:rsidRPr="00C83F84" w:rsidRDefault="00194BD4">
            <w:pPr>
              <w:rPr>
                <w:sz w:val="24"/>
                <w:szCs w:val="24"/>
                <w:lang w:val="uk-UA"/>
              </w:rPr>
            </w:pPr>
            <w:r w:rsidRPr="00C83F84">
              <w:rPr>
                <w:lang w:val="uk-UA"/>
              </w:rPr>
              <w:t>9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D4" w:rsidRPr="00C83F84" w:rsidRDefault="00194BD4">
            <w:pPr>
              <w:rPr>
                <w:sz w:val="24"/>
                <w:szCs w:val="24"/>
                <w:lang w:val="uk-UA"/>
              </w:rPr>
            </w:pPr>
            <w:r w:rsidRPr="00C83F84">
              <w:rPr>
                <w:lang w:val="uk-UA"/>
              </w:rPr>
              <w:t>Початкові класи</w:t>
            </w:r>
          </w:p>
          <w:p w:rsidR="00194BD4" w:rsidRPr="00C83F84" w:rsidRDefault="00194BD4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D4" w:rsidRPr="00C83F84" w:rsidRDefault="00194BD4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D4" w:rsidRPr="00C83F84" w:rsidRDefault="00194BD4">
            <w:pPr>
              <w:rPr>
                <w:sz w:val="24"/>
                <w:szCs w:val="24"/>
                <w:lang w:val="uk-UA"/>
              </w:rPr>
            </w:pPr>
            <w:r w:rsidRPr="00C83F84">
              <w:rPr>
                <w:lang w:val="uk-UA"/>
              </w:rPr>
              <w:t>*****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D4" w:rsidRPr="00C83F84" w:rsidRDefault="00194BD4">
            <w:pPr>
              <w:rPr>
                <w:sz w:val="24"/>
                <w:szCs w:val="24"/>
                <w:lang w:val="uk-UA"/>
              </w:rPr>
            </w:pPr>
            <w:r w:rsidRPr="00C83F84">
              <w:rPr>
                <w:lang w:val="uk-UA"/>
              </w:rPr>
              <w:t>*****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D4" w:rsidRPr="00C83F84" w:rsidRDefault="00194BD4">
            <w:pPr>
              <w:rPr>
                <w:sz w:val="24"/>
                <w:szCs w:val="24"/>
                <w:lang w:val="uk-UA"/>
              </w:rPr>
            </w:pPr>
            <w:r w:rsidRPr="00C83F84">
              <w:rPr>
                <w:lang w:val="uk-UA"/>
              </w:rPr>
              <w:t>*****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D4" w:rsidRPr="00C83F84" w:rsidRDefault="00194BD4">
            <w:pPr>
              <w:rPr>
                <w:sz w:val="24"/>
                <w:szCs w:val="24"/>
                <w:lang w:val="uk-UA"/>
              </w:rPr>
            </w:pPr>
          </w:p>
        </w:tc>
      </w:tr>
      <w:tr w:rsidR="00194BD4" w:rsidTr="00C83F84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D4" w:rsidRPr="00C83F84" w:rsidRDefault="00194BD4">
            <w:pPr>
              <w:rPr>
                <w:sz w:val="24"/>
                <w:szCs w:val="24"/>
                <w:lang w:val="uk-UA"/>
              </w:rPr>
            </w:pPr>
            <w:r w:rsidRPr="00C83F84">
              <w:rPr>
                <w:lang w:val="uk-UA"/>
              </w:rPr>
              <w:t>10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D4" w:rsidRPr="00C83F84" w:rsidRDefault="00194BD4">
            <w:pPr>
              <w:rPr>
                <w:sz w:val="24"/>
                <w:szCs w:val="24"/>
                <w:lang w:val="uk-UA"/>
              </w:rPr>
            </w:pPr>
            <w:r w:rsidRPr="00C83F84">
              <w:rPr>
                <w:lang w:val="uk-UA"/>
              </w:rPr>
              <w:t xml:space="preserve">Музика </w:t>
            </w:r>
          </w:p>
          <w:p w:rsidR="00194BD4" w:rsidRPr="00C83F84" w:rsidRDefault="00194BD4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D4" w:rsidRPr="00C83F84" w:rsidRDefault="00194BD4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D4" w:rsidRPr="00C83F84" w:rsidRDefault="00194BD4">
            <w:pPr>
              <w:rPr>
                <w:sz w:val="24"/>
                <w:szCs w:val="24"/>
                <w:lang w:val="uk-UA"/>
              </w:rPr>
            </w:pPr>
            <w:r w:rsidRPr="00C83F84">
              <w:rPr>
                <w:lang w:val="uk-UA"/>
              </w:rPr>
              <w:t>*****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D4" w:rsidRPr="00C83F84" w:rsidRDefault="00194BD4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D4" w:rsidRPr="00C83F84" w:rsidRDefault="00194BD4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D4" w:rsidRPr="00C83F84" w:rsidRDefault="00194BD4">
            <w:pPr>
              <w:rPr>
                <w:sz w:val="24"/>
                <w:szCs w:val="24"/>
                <w:lang w:val="uk-UA"/>
              </w:rPr>
            </w:pPr>
          </w:p>
        </w:tc>
      </w:tr>
      <w:tr w:rsidR="00194BD4" w:rsidTr="00C83F84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D4" w:rsidRPr="00C83F84" w:rsidRDefault="00194BD4">
            <w:pPr>
              <w:rPr>
                <w:sz w:val="24"/>
                <w:szCs w:val="24"/>
                <w:lang w:val="uk-UA"/>
              </w:rPr>
            </w:pPr>
            <w:r w:rsidRPr="00C83F84">
              <w:rPr>
                <w:lang w:val="uk-UA"/>
              </w:rPr>
              <w:t>11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D4" w:rsidRPr="00C83F84" w:rsidRDefault="00194BD4">
            <w:pPr>
              <w:rPr>
                <w:sz w:val="24"/>
                <w:szCs w:val="24"/>
                <w:lang w:val="uk-UA"/>
              </w:rPr>
            </w:pPr>
            <w:r w:rsidRPr="00C83F84">
              <w:rPr>
                <w:lang w:val="uk-UA"/>
              </w:rPr>
              <w:t>Художня культура</w:t>
            </w:r>
          </w:p>
          <w:p w:rsidR="00194BD4" w:rsidRPr="00C83F84" w:rsidRDefault="00194BD4">
            <w:pPr>
              <w:rPr>
                <w:sz w:val="24"/>
                <w:szCs w:val="24"/>
                <w:lang w:val="uk-UA"/>
              </w:rPr>
            </w:pPr>
            <w:r w:rsidRPr="00C83F84">
              <w:rPr>
                <w:lang w:val="uk-UA"/>
              </w:rPr>
              <w:t xml:space="preserve">Мистецтво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D4" w:rsidRPr="00C83F84" w:rsidRDefault="00194BD4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D4" w:rsidRPr="00C83F84" w:rsidRDefault="00194BD4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D4" w:rsidRPr="00C83F84" w:rsidRDefault="00194BD4">
            <w:pPr>
              <w:rPr>
                <w:sz w:val="24"/>
                <w:szCs w:val="24"/>
                <w:lang w:val="uk-UA"/>
              </w:rPr>
            </w:pPr>
            <w:r w:rsidRPr="00C83F84">
              <w:rPr>
                <w:lang w:val="uk-UA"/>
              </w:rPr>
              <w:t>*****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D4" w:rsidRPr="00C83F84" w:rsidRDefault="00194BD4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D4" w:rsidRPr="00C83F84" w:rsidRDefault="00194BD4">
            <w:pPr>
              <w:rPr>
                <w:sz w:val="24"/>
                <w:szCs w:val="24"/>
                <w:lang w:val="uk-UA"/>
              </w:rPr>
            </w:pPr>
          </w:p>
        </w:tc>
      </w:tr>
      <w:tr w:rsidR="00194BD4" w:rsidTr="00C83F84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D4" w:rsidRPr="00C83F84" w:rsidRDefault="00194BD4">
            <w:pPr>
              <w:rPr>
                <w:sz w:val="24"/>
                <w:szCs w:val="24"/>
                <w:lang w:val="uk-UA"/>
              </w:rPr>
            </w:pPr>
            <w:r w:rsidRPr="00C83F84">
              <w:rPr>
                <w:lang w:val="uk-UA"/>
              </w:rPr>
              <w:t>12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D4" w:rsidRPr="00C83F84" w:rsidRDefault="00194BD4">
            <w:pPr>
              <w:rPr>
                <w:sz w:val="24"/>
                <w:szCs w:val="24"/>
                <w:lang w:val="uk-UA"/>
              </w:rPr>
            </w:pPr>
            <w:r w:rsidRPr="00C83F84">
              <w:rPr>
                <w:lang w:val="uk-UA"/>
              </w:rPr>
              <w:t>Зарубіжна література</w:t>
            </w:r>
          </w:p>
          <w:p w:rsidR="00194BD4" w:rsidRPr="00C83F84" w:rsidRDefault="00194BD4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D4" w:rsidRPr="00C83F84" w:rsidRDefault="00194BD4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D4" w:rsidRPr="00C83F84" w:rsidRDefault="00194BD4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D4" w:rsidRPr="00C83F84" w:rsidRDefault="00194BD4">
            <w:pPr>
              <w:rPr>
                <w:sz w:val="24"/>
                <w:szCs w:val="24"/>
                <w:lang w:val="uk-UA"/>
              </w:rPr>
            </w:pPr>
            <w:r w:rsidRPr="00C83F84">
              <w:rPr>
                <w:lang w:val="uk-UA"/>
              </w:rPr>
              <w:t>*****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D4" w:rsidRPr="00C83F84" w:rsidRDefault="00194BD4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D4" w:rsidRPr="00C83F84" w:rsidRDefault="00194BD4">
            <w:pPr>
              <w:rPr>
                <w:sz w:val="24"/>
                <w:szCs w:val="24"/>
                <w:lang w:val="uk-UA"/>
              </w:rPr>
            </w:pPr>
          </w:p>
        </w:tc>
      </w:tr>
      <w:tr w:rsidR="00194BD4" w:rsidTr="00C83F84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D4" w:rsidRPr="00C83F84" w:rsidRDefault="00194BD4">
            <w:pPr>
              <w:rPr>
                <w:sz w:val="24"/>
                <w:szCs w:val="24"/>
                <w:lang w:val="uk-UA"/>
              </w:rPr>
            </w:pPr>
            <w:r w:rsidRPr="00C83F84">
              <w:rPr>
                <w:lang w:val="uk-UA"/>
              </w:rPr>
              <w:t xml:space="preserve">13 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D4" w:rsidRPr="00C83F84" w:rsidRDefault="00194BD4">
            <w:pPr>
              <w:rPr>
                <w:sz w:val="24"/>
                <w:szCs w:val="24"/>
                <w:lang w:val="uk-UA"/>
              </w:rPr>
            </w:pPr>
            <w:r w:rsidRPr="00C83F84">
              <w:rPr>
                <w:lang w:val="uk-UA"/>
              </w:rPr>
              <w:t xml:space="preserve">Історія </w:t>
            </w:r>
          </w:p>
          <w:p w:rsidR="00194BD4" w:rsidRPr="00C83F84" w:rsidRDefault="00194BD4">
            <w:pPr>
              <w:rPr>
                <w:sz w:val="24"/>
                <w:szCs w:val="24"/>
                <w:lang w:val="uk-UA"/>
              </w:rPr>
            </w:pPr>
            <w:r w:rsidRPr="00C83F84">
              <w:rPr>
                <w:lang w:val="uk-UA"/>
              </w:rPr>
              <w:t>Правознавство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D4" w:rsidRPr="00C83F84" w:rsidRDefault="00194BD4">
            <w:pPr>
              <w:rPr>
                <w:sz w:val="24"/>
                <w:szCs w:val="24"/>
                <w:lang w:val="uk-UA"/>
              </w:rPr>
            </w:pPr>
            <w:r w:rsidRPr="00C83F84">
              <w:rPr>
                <w:lang w:val="uk-UA"/>
              </w:rPr>
              <w:t>*****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D4" w:rsidRPr="00C83F84" w:rsidRDefault="00194BD4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D4" w:rsidRPr="00C83F84" w:rsidRDefault="00194BD4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D4" w:rsidRPr="00C83F84" w:rsidRDefault="00194BD4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D4" w:rsidRPr="00C83F84" w:rsidRDefault="00194BD4">
            <w:pPr>
              <w:rPr>
                <w:sz w:val="24"/>
                <w:szCs w:val="24"/>
                <w:lang w:val="uk-UA"/>
              </w:rPr>
            </w:pPr>
          </w:p>
        </w:tc>
      </w:tr>
      <w:tr w:rsidR="00194BD4" w:rsidTr="00C83F84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D4" w:rsidRPr="00C83F84" w:rsidRDefault="00194BD4">
            <w:pPr>
              <w:rPr>
                <w:sz w:val="24"/>
                <w:szCs w:val="24"/>
                <w:lang w:val="uk-UA"/>
              </w:rPr>
            </w:pPr>
            <w:r w:rsidRPr="00C83F84">
              <w:rPr>
                <w:lang w:val="uk-UA"/>
              </w:rPr>
              <w:t>14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D4" w:rsidRPr="00C83F84" w:rsidRDefault="00194BD4">
            <w:pPr>
              <w:rPr>
                <w:sz w:val="24"/>
                <w:szCs w:val="24"/>
                <w:lang w:val="uk-UA"/>
              </w:rPr>
            </w:pPr>
            <w:r w:rsidRPr="00C83F84">
              <w:rPr>
                <w:lang w:val="uk-UA"/>
              </w:rPr>
              <w:t>Спортивно-масова робота</w:t>
            </w:r>
          </w:p>
          <w:p w:rsidR="00194BD4" w:rsidRPr="00C83F84" w:rsidRDefault="00194BD4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D4" w:rsidRPr="00C83F84" w:rsidRDefault="00194BD4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D4" w:rsidRPr="00C83F84" w:rsidRDefault="00194BD4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D4" w:rsidRPr="00C83F84" w:rsidRDefault="00194BD4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D4" w:rsidRPr="00C83F84" w:rsidRDefault="00194BD4">
            <w:pPr>
              <w:rPr>
                <w:sz w:val="24"/>
                <w:szCs w:val="24"/>
                <w:lang w:val="uk-UA"/>
              </w:rPr>
            </w:pPr>
            <w:r w:rsidRPr="00C83F84">
              <w:rPr>
                <w:lang w:val="uk-UA"/>
              </w:rPr>
              <w:t>*****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D4" w:rsidRPr="00C83F84" w:rsidRDefault="00194BD4">
            <w:pPr>
              <w:rPr>
                <w:sz w:val="24"/>
                <w:szCs w:val="24"/>
                <w:lang w:val="uk-UA"/>
              </w:rPr>
            </w:pPr>
          </w:p>
        </w:tc>
      </w:tr>
      <w:tr w:rsidR="00194BD4" w:rsidTr="00C83F84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D4" w:rsidRPr="00C83F84" w:rsidRDefault="00194BD4">
            <w:pPr>
              <w:rPr>
                <w:sz w:val="24"/>
                <w:szCs w:val="24"/>
                <w:lang w:val="uk-UA"/>
              </w:rPr>
            </w:pPr>
            <w:r w:rsidRPr="00C83F84">
              <w:rPr>
                <w:lang w:val="uk-UA"/>
              </w:rPr>
              <w:t>15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D4" w:rsidRPr="00C83F84" w:rsidRDefault="00194BD4">
            <w:pPr>
              <w:rPr>
                <w:sz w:val="24"/>
                <w:szCs w:val="24"/>
                <w:lang w:val="uk-UA"/>
              </w:rPr>
            </w:pPr>
            <w:r w:rsidRPr="00C83F84">
              <w:rPr>
                <w:lang w:val="uk-UA"/>
              </w:rPr>
              <w:t>Основи здоров’я</w:t>
            </w:r>
          </w:p>
          <w:p w:rsidR="00194BD4" w:rsidRPr="00C83F84" w:rsidRDefault="00194BD4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D4" w:rsidRPr="00C83F84" w:rsidRDefault="00194BD4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D4" w:rsidRPr="00C83F84" w:rsidRDefault="00194BD4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D4" w:rsidRPr="00C83F84" w:rsidRDefault="00194BD4">
            <w:pPr>
              <w:rPr>
                <w:sz w:val="24"/>
                <w:szCs w:val="24"/>
                <w:lang w:val="uk-UA"/>
              </w:rPr>
            </w:pPr>
            <w:r w:rsidRPr="00C83F84">
              <w:rPr>
                <w:lang w:val="uk-UA"/>
              </w:rPr>
              <w:t>*****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D4" w:rsidRPr="00C83F84" w:rsidRDefault="00194BD4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D4" w:rsidRPr="00C83F84" w:rsidRDefault="00194BD4">
            <w:pPr>
              <w:rPr>
                <w:sz w:val="24"/>
                <w:szCs w:val="24"/>
                <w:lang w:val="uk-UA"/>
              </w:rPr>
            </w:pPr>
          </w:p>
        </w:tc>
      </w:tr>
      <w:tr w:rsidR="00194BD4" w:rsidTr="00C83F84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D4" w:rsidRPr="00C83F84" w:rsidRDefault="00194BD4">
            <w:pPr>
              <w:rPr>
                <w:sz w:val="24"/>
                <w:szCs w:val="24"/>
                <w:lang w:val="uk-UA"/>
              </w:rPr>
            </w:pPr>
            <w:r w:rsidRPr="00C83F84">
              <w:rPr>
                <w:lang w:val="uk-UA"/>
              </w:rPr>
              <w:t>16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D4" w:rsidRPr="00C83F84" w:rsidRDefault="00194BD4">
            <w:pPr>
              <w:rPr>
                <w:sz w:val="24"/>
                <w:szCs w:val="24"/>
                <w:lang w:val="uk-UA"/>
              </w:rPr>
            </w:pPr>
            <w:r w:rsidRPr="00C83F84">
              <w:rPr>
                <w:lang w:val="uk-UA"/>
              </w:rPr>
              <w:t>Робота дитячої громадської організації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D4" w:rsidRPr="00C83F84" w:rsidRDefault="00194BD4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D4" w:rsidRPr="00C83F84" w:rsidRDefault="00194BD4">
            <w:pPr>
              <w:rPr>
                <w:sz w:val="24"/>
                <w:szCs w:val="24"/>
                <w:lang w:val="uk-UA"/>
              </w:rPr>
            </w:pPr>
            <w:r w:rsidRPr="00C83F84">
              <w:rPr>
                <w:lang w:val="uk-UA"/>
              </w:rPr>
              <w:t>*****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D4" w:rsidRPr="00C83F84" w:rsidRDefault="00194BD4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D4" w:rsidRPr="00C83F84" w:rsidRDefault="00194BD4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D4" w:rsidRPr="00C83F84" w:rsidRDefault="00194BD4">
            <w:pPr>
              <w:rPr>
                <w:sz w:val="24"/>
                <w:szCs w:val="24"/>
                <w:lang w:val="uk-UA"/>
              </w:rPr>
            </w:pPr>
          </w:p>
        </w:tc>
      </w:tr>
    </w:tbl>
    <w:p w:rsidR="00194BD4" w:rsidRPr="00BD0A7E" w:rsidRDefault="00194BD4" w:rsidP="00046565">
      <w:pPr>
        <w:pStyle w:val="ListParagraph"/>
        <w:spacing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94BD4" w:rsidRDefault="00194BD4" w:rsidP="00046565">
      <w:pPr>
        <w:spacing w:after="0" w:line="240" w:lineRule="auto"/>
        <w:ind w:right="1555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BD0A7E">
        <w:rPr>
          <w:rFonts w:ascii="Times New Roman" w:hAnsi="Times New Roman"/>
          <w:b/>
          <w:sz w:val="28"/>
          <w:szCs w:val="28"/>
          <w:lang w:val="uk-UA"/>
        </w:rPr>
        <w:t xml:space="preserve">                                       Виховна робота</w:t>
      </w:r>
    </w:p>
    <w:p w:rsidR="00194BD4" w:rsidRPr="00046565" w:rsidRDefault="00194BD4" w:rsidP="0004656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046565">
        <w:rPr>
          <w:rFonts w:ascii="Times New Roman" w:hAnsi="Times New Roman"/>
          <w:sz w:val="28"/>
          <w:szCs w:val="28"/>
          <w:lang w:val="uk-UA"/>
        </w:rPr>
        <w:t>У Середняківській</w:t>
      </w:r>
      <w:r>
        <w:rPr>
          <w:rFonts w:ascii="Times New Roman" w:hAnsi="Times New Roman"/>
          <w:sz w:val="28"/>
          <w:szCs w:val="28"/>
          <w:lang w:val="uk-UA"/>
        </w:rPr>
        <w:t xml:space="preserve"> ЗОШ  І-ІІ ступенів з 1992 року діє </w:t>
      </w:r>
      <w:r w:rsidRPr="005D47EF">
        <w:rPr>
          <w:rFonts w:ascii="Times New Roman" w:hAnsi="Times New Roman"/>
          <w:b/>
          <w:sz w:val="28"/>
          <w:szCs w:val="28"/>
          <w:lang w:val="uk-UA"/>
        </w:rPr>
        <w:t>самовр</w:t>
      </w:r>
      <w:r>
        <w:rPr>
          <w:rFonts w:ascii="Times New Roman" w:hAnsi="Times New Roman"/>
          <w:b/>
          <w:sz w:val="28"/>
          <w:szCs w:val="28"/>
          <w:lang w:val="uk-UA"/>
        </w:rPr>
        <w:t>ядна дитяча організація «Гомін»</w:t>
      </w:r>
      <w:r>
        <w:rPr>
          <w:rFonts w:ascii="Times New Roman" w:hAnsi="Times New Roman"/>
          <w:sz w:val="28"/>
          <w:szCs w:val="28"/>
          <w:lang w:val="uk-UA"/>
        </w:rPr>
        <w:t>, яка має свої звичаї, традиції.</w:t>
      </w:r>
    </w:p>
    <w:p w:rsidR="00194BD4" w:rsidRPr="00BD0A7E" w:rsidRDefault="00194BD4" w:rsidP="00046565">
      <w:pPr>
        <w:spacing w:after="0" w:line="240" w:lineRule="auto"/>
        <w:ind w:left="29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ЇЇ діяльність </w:t>
      </w:r>
      <w:r w:rsidRPr="00BD0A7E">
        <w:rPr>
          <w:rFonts w:ascii="Times New Roman" w:hAnsi="Times New Roman"/>
          <w:sz w:val="28"/>
          <w:szCs w:val="28"/>
          <w:lang w:val="uk-UA"/>
        </w:rPr>
        <w:t xml:space="preserve">здійснюється згідно напрямків програми системи виховання учнівської молоді,  реалізації державних, обласних, місцевих програм, рекомендацій ПОІППО і Гадяцького </w:t>
      </w:r>
      <w:r>
        <w:rPr>
          <w:rFonts w:ascii="Times New Roman" w:hAnsi="Times New Roman"/>
          <w:sz w:val="28"/>
          <w:szCs w:val="28"/>
          <w:lang w:val="uk-UA"/>
        </w:rPr>
        <w:t xml:space="preserve">районного </w:t>
      </w:r>
      <w:r w:rsidRPr="00BD0A7E">
        <w:rPr>
          <w:rFonts w:ascii="Times New Roman" w:hAnsi="Times New Roman"/>
          <w:sz w:val="28"/>
          <w:szCs w:val="28"/>
          <w:lang w:val="uk-UA"/>
        </w:rPr>
        <w:t>відділу освіти:</w:t>
      </w:r>
    </w:p>
    <w:p w:rsidR="00194BD4" w:rsidRPr="00A547BE" w:rsidRDefault="00194BD4" w:rsidP="00E76DC1">
      <w:pPr>
        <w:numPr>
          <w:ilvl w:val="0"/>
          <w:numId w:val="6"/>
        </w:numPr>
        <w:tabs>
          <w:tab w:val="left" w:pos="778"/>
        </w:tabs>
        <w:autoSpaceDE w:val="0"/>
        <w:autoSpaceDN w:val="0"/>
        <w:adjustRightInd w:val="0"/>
        <w:spacing w:after="0" w:line="240" w:lineRule="auto"/>
        <w:ind w:left="240"/>
        <w:jc w:val="both"/>
        <w:rPr>
          <w:rFonts w:ascii="Times New Roman" w:hAnsi="Times New Roman"/>
          <w:sz w:val="28"/>
          <w:szCs w:val="28"/>
          <w:lang w:val="uk-UA"/>
        </w:rPr>
      </w:pPr>
      <w:r w:rsidRPr="00A547BE">
        <w:rPr>
          <w:rFonts w:ascii="Times New Roman" w:hAnsi="Times New Roman"/>
          <w:sz w:val="28"/>
          <w:szCs w:val="28"/>
          <w:lang w:val="uk-UA"/>
        </w:rPr>
        <w:t>національно-патріотичний напрямок;</w:t>
      </w:r>
    </w:p>
    <w:p w:rsidR="00194BD4" w:rsidRPr="00A547BE" w:rsidRDefault="00194BD4" w:rsidP="00BD0A7E">
      <w:pPr>
        <w:numPr>
          <w:ilvl w:val="0"/>
          <w:numId w:val="6"/>
        </w:numPr>
        <w:tabs>
          <w:tab w:val="left" w:pos="778"/>
        </w:tabs>
        <w:autoSpaceDE w:val="0"/>
        <w:autoSpaceDN w:val="0"/>
        <w:adjustRightInd w:val="0"/>
        <w:spacing w:after="0" w:line="240" w:lineRule="auto"/>
        <w:ind w:left="240"/>
        <w:jc w:val="both"/>
        <w:rPr>
          <w:rFonts w:ascii="Times New Roman" w:hAnsi="Times New Roman"/>
          <w:sz w:val="28"/>
          <w:szCs w:val="28"/>
          <w:lang w:val="uk-UA"/>
        </w:rPr>
      </w:pPr>
      <w:r w:rsidRPr="00A547BE">
        <w:rPr>
          <w:rFonts w:ascii="Times New Roman" w:hAnsi="Times New Roman"/>
          <w:sz w:val="28"/>
          <w:szCs w:val="28"/>
          <w:lang w:val="uk-UA"/>
        </w:rPr>
        <w:t>правовий та превентивний;</w:t>
      </w:r>
    </w:p>
    <w:p w:rsidR="00194BD4" w:rsidRPr="00A547BE" w:rsidRDefault="00194BD4" w:rsidP="00BD0A7E">
      <w:pPr>
        <w:numPr>
          <w:ilvl w:val="0"/>
          <w:numId w:val="6"/>
        </w:numPr>
        <w:tabs>
          <w:tab w:val="left" w:pos="778"/>
        </w:tabs>
        <w:autoSpaceDE w:val="0"/>
        <w:autoSpaceDN w:val="0"/>
        <w:adjustRightInd w:val="0"/>
        <w:spacing w:after="0" w:line="240" w:lineRule="auto"/>
        <w:ind w:left="240"/>
        <w:jc w:val="both"/>
        <w:rPr>
          <w:rFonts w:ascii="Times New Roman" w:hAnsi="Times New Roman"/>
          <w:sz w:val="28"/>
          <w:szCs w:val="28"/>
          <w:lang w:val="uk-UA"/>
        </w:rPr>
      </w:pPr>
      <w:r w:rsidRPr="00A547BE">
        <w:rPr>
          <w:rFonts w:ascii="Times New Roman" w:hAnsi="Times New Roman"/>
          <w:sz w:val="28"/>
          <w:szCs w:val="28"/>
          <w:lang w:val="uk-UA"/>
        </w:rPr>
        <w:t>фізичний розвиток та досконалість особистості;</w:t>
      </w:r>
    </w:p>
    <w:p w:rsidR="00194BD4" w:rsidRPr="00A547BE" w:rsidRDefault="00194BD4" w:rsidP="00BD0A7E">
      <w:pPr>
        <w:numPr>
          <w:ilvl w:val="0"/>
          <w:numId w:val="6"/>
        </w:numPr>
        <w:tabs>
          <w:tab w:val="left" w:pos="778"/>
        </w:tabs>
        <w:autoSpaceDE w:val="0"/>
        <w:autoSpaceDN w:val="0"/>
        <w:adjustRightInd w:val="0"/>
        <w:spacing w:after="0" w:line="240" w:lineRule="auto"/>
        <w:ind w:left="240"/>
        <w:jc w:val="both"/>
        <w:rPr>
          <w:rFonts w:ascii="Times New Roman" w:hAnsi="Times New Roman"/>
          <w:sz w:val="28"/>
          <w:szCs w:val="28"/>
          <w:lang w:val="uk-UA"/>
        </w:rPr>
      </w:pPr>
      <w:r w:rsidRPr="00A547BE">
        <w:rPr>
          <w:rFonts w:ascii="Times New Roman" w:hAnsi="Times New Roman"/>
          <w:sz w:val="28"/>
          <w:szCs w:val="28"/>
          <w:lang w:val="uk-UA"/>
        </w:rPr>
        <w:t>морально-естетичний;</w:t>
      </w:r>
    </w:p>
    <w:p w:rsidR="00194BD4" w:rsidRPr="00A547BE" w:rsidRDefault="00194BD4" w:rsidP="00BD0A7E">
      <w:pPr>
        <w:numPr>
          <w:ilvl w:val="0"/>
          <w:numId w:val="6"/>
        </w:numPr>
        <w:tabs>
          <w:tab w:val="left" w:pos="778"/>
        </w:tabs>
        <w:autoSpaceDE w:val="0"/>
        <w:autoSpaceDN w:val="0"/>
        <w:adjustRightInd w:val="0"/>
        <w:spacing w:before="5" w:after="0" w:line="240" w:lineRule="auto"/>
        <w:ind w:left="240"/>
        <w:jc w:val="both"/>
        <w:rPr>
          <w:rFonts w:ascii="Times New Roman" w:hAnsi="Times New Roman"/>
          <w:sz w:val="28"/>
          <w:szCs w:val="28"/>
          <w:lang w:val="uk-UA"/>
        </w:rPr>
      </w:pPr>
      <w:r w:rsidRPr="00A547BE">
        <w:rPr>
          <w:rFonts w:ascii="Times New Roman" w:hAnsi="Times New Roman"/>
          <w:sz w:val="28"/>
          <w:szCs w:val="28"/>
          <w:lang w:val="uk-UA"/>
        </w:rPr>
        <w:t>екологічний;</w:t>
      </w:r>
    </w:p>
    <w:p w:rsidR="00194BD4" w:rsidRPr="00A547BE" w:rsidRDefault="00194BD4" w:rsidP="00BD0A7E">
      <w:pPr>
        <w:numPr>
          <w:ilvl w:val="0"/>
          <w:numId w:val="6"/>
        </w:numPr>
        <w:tabs>
          <w:tab w:val="left" w:pos="778"/>
        </w:tabs>
        <w:autoSpaceDE w:val="0"/>
        <w:autoSpaceDN w:val="0"/>
        <w:adjustRightInd w:val="0"/>
        <w:spacing w:before="10" w:after="0" w:line="240" w:lineRule="auto"/>
        <w:ind w:left="240"/>
        <w:jc w:val="both"/>
        <w:rPr>
          <w:rFonts w:ascii="Times New Roman" w:hAnsi="Times New Roman"/>
          <w:sz w:val="28"/>
          <w:szCs w:val="28"/>
          <w:lang w:val="uk-UA"/>
        </w:rPr>
      </w:pPr>
      <w:r w:rsidRPr="00A547BE">
        <w:rPr>
          <w:rFonts w:ascii="Times New Roman" w:hAnsi="Times New Roman"/>
          <w:sz w:val="28"/>
          <w:szCs w:val="28"/>
          <w:lang w:val="uk-UA"/>
        </w:rPr>
        <w:t>художньо-естетичний;</w:t>
      </w:r>
    </w:p>
    <w:p w:rsidR="00194BD4" w:rsidRPr="00A547BE" w:rsidRDefault="00194BD4" w:rsidP="00BD0A7E">
      <w:pPr>
        <w:numPr>
          <w:ilvl w:val="0"/>
          <w:numId w:val="6"/>
        </w:numPr>
        <w:tabs>
          <w:tab w:val="left" w:pos="778"/>
        </w:tabs>
        <w:autoSpaceDE w:val="0"/>
        <w:autoSpaceDN w:val="0"/>
        <w:adjustRightInd w:val="0"/>
        <w:spacing w:before="5" w:after="0" w:line="240" w:lineRule="auto"/>
        <w:ind w:left="240"/>
        <w:jc w:val="both"/>
        <w:rPr>
          <w:rFonts w:ascii="Times New Roman" w:hAnsi="Times New Roman"/>
          <w:sz w:val="28"/>
          <w:szCs w:val="28"/>
          <w:lang w:val="uk-UA"/>
        </w:rPr>
      </w:pPr>
      <w:r w:rsidRPr="00A547BE">
        <w:rPr>
          <w:rFonts w:ascii="Times New Roman" w:hAnsi="Times New Roman"/>
          <w:sz w:val="28"/>
          <w:szCs w:val="28"/>
          <w:lang w:val="uk-UA"/>
        </w:rPr>
        <w:t>учнівське-самоврядування;</w:t>
      </w:r>
    </w:p>
    <w:p w:rsidR="00194BD4" w:rsidRPr="00BD0A7E" w:rsidRDefault="00194BD4" w:rsidP="00BD0A7E">
      <w:pPr>
        <w:numPr>
          <w:ilvl w:val="0"/>
          <w:numId w:val="6"/>
        </w:numPr>
        <w:tabs>
          <w:tab w:val="left" w:pos="778"/>
        </w:tabs>
        <w:autoSpaceDE w:val="0"/>
        <w:autoSpaceDN w:val="0"/>
        <w:adjustRightInd w:val="0"/>
        <w:spacing w:before="5" w:after="0" w:line="240" w:lineRule="auto"/>
        <w:ind w:left="240"/>
        <w:jc w:val="both"/>
        <w:rPr>
          <w:rFonts w:ascii="Times New Roman" w:hAnsi="Times New Roman"/>
          <w:sz w:val="28"/>
          <w:szCs w:val="28"/>
        </w:rPr>
      </w:pPr>
      <w:r w:rsidRPr="00BD0A7E">
        <w:rPr>
          <w:rFonts w:ascii="Times New Roman" w:hAnsi="Times New Roman"/>
          <w:sz w:val="28"/>
          <w:szCs w:val="28"/>
        </w:rPr>
        <w:t>робота з батьками</w:t>
      </w:r>
      <w:r w:rsidRPr="00BD0A7E">
        <w:rPr>
          <w:rFonts w:ascii="Times New Roman" w:hAnsi="Times New Roman"/>
          <w:sz w:val="28"/>
          <w:szCs w:val="28"/>
          <w:lang w:val="uk-UA"/>
        </w:rPr>
        <w:t>.</w:t>
      </w:r>
    </w:p>
    <w:p w:rsidR="00194BD4" w:rsidRPr="00E76DC1" w:rsidRDefault="00194BD4" w:rsidP="00493FD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94BD4" w:rsidRPr="00A547BE" w:rsidRDefault="00194BD4" w:rsidP="00E76DC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A547BE">
        <w:rPr>
          <w:rFonts w:ascii="Times New Roman" w:hAnsi="Times New Roman"/>
          <w:b/>
          <w:sz w:val="28"/>
          <w:szCs w:val="28"/>
          <w:lang w:val="uk-UA"/>
        </w:rPr>
        <w:t>Матеріально-технічна база навчального закладу</w:t>
      </w:r>
    </w:p>
    <w:p w:rsidR="00194BD4" w:rsidRPr="00A547BE" w:rsidRDefault="00194BD4" w:rsidP="00BD0A7E">
      <w:pPr>
        <w:numPr>
          <w:ilvl w:val="0"/>
          <w:numId w:val="7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  <w:lang w:val="uk-UA"/>
        </w:rPr>
      </w:pPr>
      <w:r w:rsidRPr="00A547BE">
        <w:rPr>
          <w:rFonts w:ascii="Times New Roman" w:hAnsi="Times New Roman"/>
          <w:sz w:val="28"/>
          <w:szCs w:val="28"/>
          <w:lang w:val="uk-UA"/>
        </w:rPr>
        <w:t>навчальних класів – 9;</w:t>
      </w:r>
    </w:p>
    <w:p w:rsidR="00194BD4" w:rsidRPr="00A547BE" w:rsidRDefault="00194BD4" w:rsidP="00BD0A7E">
      <w:pPr>
        <w:numPr>
          <w:ilvl w:val="0"/>
          <w:numId w:val="7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  <w:lang w:val="uk-UA"/>
        </w:rPr>
      </w:pPr>
      <w:r w:rsidRPr="00A547BE">
        <w:rPr>
          <w:rFonts w:ascii="Times New Roman" w:hAnsi="Times New Roman"/>
          <w:sz w:val="28"/>
          <w:szCs w:val="28"/>
          <w:lang w:val="uk-UA"/>
        </w:rPr>
        <w:t>кабінет директора;</w:t>
      </w:r>
    </w:p>
    <w:p w:rsidR="00194BD4" w:rsidRPr="00A547BE" w:rsidRDefault="00194BD4" w:rsidP="00BD0A7E">
      <w:pPr>
        <w:numPr>
          <w:ilvl w:val="0"/>
          <w:numId w:val="7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  <w:lang w:val="uk-UA"/>
        </w:rPr>
      </w:pPr>
      <w:r w:rsidRPr="00A547BE">
        <w:rPr>
          <w:rFonts w:ascii="Times New Roman" w:hAnsi="Times New Roman"/>
          <w:sz w:val="28"/>
          <w:szCs w:val="28"/>
          <w:lang w:val="uk-UA"/>
        </w:rPr>
        <w:t>учительська;</w:t>
      </w:r>
    </w:p>
    <w:p w:rsidR="00194BD4" w:rsidRPr="00A547BE" w:rsidRDefault="00194BD4" w:rsidP="00BD0A7E">
      <w:pPr>
        <w:numPr>
          <w:ilvl w:val="0"/>
          <w:numId w:val="7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  <w:lang w:val="uk-UA"/>
        </w:rPr>
      </w:pPr>
      <w:r w:rsidRPr="00A547BE">
        <w:rPr>
          <w:rFonts w:ascii="Times New Roman" w:hAnsi="Times New Roman"/>
          <w:sz w:val="28"/>
          <w:szCs w:val="28"/>
          <w:lang w:val="uk-UA"/>
        </w:rPr>
        <w:t>комбінована майстерня;</w:t>
      </w:r>
    </w:p>
    <w:p w:rsidR="00194BD4" w:rsidRPr="00A547BE" w:rsidRDefault="00194BD4" w:rsidP="00BD0A7E">
      <w:pPr>
        <w:numPr>
          <w:ilvl w:val="0"/>
          <w:numId w:val="7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  <w:lang w:val="uk-UA"/>
        </w:rPr>
      </w:pPr>
      <w:r w:rsidRPr="00A547BE">
        <w:rPr>
          <w:rFonts w:ascii="Times New Roman" w:hAnsi="Times New Roman"/>
          <w:sz w:val="28"/>
          <w:szCs w:val="28"/>
          <w:lang w:val="uk-UA"/>
        </w:rPr>
        <w:t>бібліотека;</w:t>
      </w:r>
    </w:p>
    <w:p w:rsidR="00194BD4" w:rsidRPr="00BD0A7E" w:rsidRDefault="00194BD4" w:rsidP="00BD0A7E">
      <w:pPr>
        <w:numPr>
          <w:ilvl w:val="0"/>
          <w:numId w:val="7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BD0A7E">
        <w:rPr>
          <w:rFonts w:ascii="Times New Roman" w:hAnsi="Times New Roman"/>
          <w:sz w:val="28"/>
          <w:szCs w:val="28"/>
          <w:lang w:val="uk-UA"/>
        </w:rPr>
        <w:t xml:space="preserve">музей; </w:t>
      </w:r>
    </w:p>
    <w:p w:rsidR="00194BD4" w:rsidRPr="00D16E18" w:rsidRDefault="00194BD4" w:rsidP="00BD0A7E">
      <w:pPr>
        <w:numPr>
          <w:ilvl w:val="0"/>
          <w:numId w:val="7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BD0A7E">
        <w:rPr>
          <w:rFonts w:ascii="Times New Roman" w:hAnsi="Times New Roman"/>
          <w:sz w:val="28"/>
          <w:szCs w:val="28"/>
          <w:lang w:val="uk-UA"/>
        </w:rPr>
        <w:t>їдальня.</w:t>
      </w:r>
    </w:p>
    <w:p w:rsidR="00194BD4" w:rsidRDefault="00194BD4" w:rsidP="00D16E18">
      <w:p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94BD4" w:rsidRDefault="00194BD4" w:rsidP="00435AF1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У школі </w:t>
      </w:r>
      <w:r>
        <w:rPr>
          <w:rFonts w:ascii="Times New Roman" w:hAnsi="Times New Roman"/>
          <w:b/>
          <w:sz w:val="28"/>
          <w:szCs w:val="28"/>
          <w:lang w:val="uk-UA"/>
        </w:rPr>
        <w:t>правова освіта</w:t>
      </w:r>
      <w:r>
        <w:rPr>
          <w:rFonts w:ascii="Times New Roman" w:hAnsi="Times New Roman"/>
          <w:sz w:val="28"/>
          <w:szCs w:val="28"/>
          <w:lang w:val="uk-UA"/>
        </w:rPr>
        <w:t xml:space="preserve"> організовувалася відповідно до положень Конституції України, Конвенції про права дитини, Законів України «Про освіту», «Про загальну середню освіту», «Про охорону дитинства» постанова КМ України, Концепції превентивного виховання дітей і молоді, розроблено план роботи з профілактики правопорушень і план роботи з учнями, схильними до правопорушень (облік КМСН, неблагополучні сім’ї, внутрішкільний облік), видаються накази, які спрямовують і корегують правовиховну роботу.</w:t>
      </w:r>
    </w:p>
    <w:p w:rsidR="00194BD4" w:rsidRDefault="00194BD4" w:rsidP="00435AF1">
      <w:pPr>
        <w:pStyle w:val="ListParagraph"/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435AF1">
        <w:rPr>
          <w:rFonts w:ascii="Times New Roman" w:hAnsi="Times New Roman"/>
          <w:sz w:val="28"/>
          <w:szCs w:val="28"/>
          <w:lang w:val="uk-UA"/>
        </w:rPr>
        <w:t>З метою профілактики правопорушень і бездоглядності, розвитку дітей проводиться робота по залученню дітей до гурткової роботи.</w:t>
      </w:r>
    </w:p>
    <w:p w:rsidR="00194BD4" w:rsidRDefault="00194BD4" w:rsidP="00435AF1">
      <w:pPr>
        <w:pStyle w:val="ListParagraph"/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435AF1">
        <w:rPr>
          <w:rFonts w:ascii="Times New Roman" w:hAnsi="Times New Roman"/>
          <w:sz w:val="28"/>
          <w:szCs w:val="28"/>
          <w:lang w:val="uk-UA"/>
        </w:rPr>
        <w:t xml:space="preserve">У школі працює комісія з профілактики правопорушень, яка зосереджує роботу на учнях девіантної поведінки. </w:t>
      </w:r>
    </w:p>
    <w:p w:rsidR="00194BD4" w:rsidRDefault="00194BD4" w:rsidP="00435AF1">
      <w:pPr>
        <w:pStyle w:val="ListParagraph"/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435AF1">
        <w:rPr>
          <w:rFonts w:ascii="Times New Roman" w:hAnsi="Times New Roman"/>
          <w:sz w:val="28"/>
          <w:szCs w:val="28"/>
          <w:lang w:val="uk-UA"/>
        </w:rPr>
        <w:t>Значний вплив на покращення правової культури батьків має робота лекторію.</w:t>
      </w:r>
    </w:p>
    <w:p w:rsidR="00194BD4" w:rsidRPr="00435AF1" w:rsidRDefault="00194BD4" w:rsidP="00435AF1">
      <w:pPr>
        <w:pStyle w:val="ListParagraph"/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435AF1">
        <w:rPr>
          <w:rFonts w:ascii="Times New Roman" w:hAnsi="Times New Roman"/>
          <w:sz w:val="28"/>
          <w:szCs w:val="28"/>
          <w:lang w:val="uk-UA"/>
        </w:rPr>
        <w:t>У шкільній бібліотеці постійно діють книжкові виставки «Конвенція про права дитини», «Права громадянина України». Бібліотекарем проводяться заходи у рамках Всеукраїнської акції «Живи книго!», бібліотечні уроки.</w:t>
      </w:r>
    </w:p>
    <w:p w:rsidR="00194BD4" w:rsidRDefault="00194BD4" w:rsidP="00D16E18">
      <w:pPr>
        <w:pStyle w:val="ListParagraph"/>
        <w:spacing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7E3D14">
        <w:rPr>
          <w:rFonts w:ascii="Times New Roman" w:hAnsi="Times New Roman"/>
          <w:sz w:val="28"/>
          <w:szCs w:val="28"/>
          <w:lang w:val="uk-UA"/>
        </w:rPr>
        <w:t>Велика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7E3D14">
        <w:rPr>
          <w:rFonts w:ascii="Times New Roman" w:hAnsi="Times New Roman"/>
          <w:sz w:val="28"/>
          <w:szCs w:val="28"/>
          <w:lang w:val="uk-UA"/>
        </w:rPr>
        <w:t>увага приділяється роботі з учнями</w:t>
      </w:r>
      <w:r>
        <w:rPr>
          <w:rFonts w:ascii="Times New Roman" w:hAnsi="Times New Roman"/>
          <w:sz w:val="28"/>
          <w:szCs w:val="28"/>
          <w:lang w:val="uk-UA"/>
        </w:rPr>
        <w:t xml:space="preserve"> у позаурочний час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uk-UA"/>
        </w:rPr>
        <w:t xml:space="preserve"> Система гурткової роботи дає змогу охопити різноманітні інтереси школярів.</w:t>
      </w:r>
    </w:p>
    <w:p w:rsidR="00194BD4" w:rsidRDefault="00194BD4" w:rsidP="00D16E18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У школі діє літературно-творчий гурток «Середняквські проліски», де задіяні учні 5-9-х класів. Різний вік учасників не заважає їм спілкуватися, займатися краєзнавчою роботою. Тут кожному знаходиться справа.</w:t>
      </w:r>
    </w:p>
    <w:p w:rsidR="00194BD4" w:rsidRDefault="00194BD4" w:rsidP="00D16E18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Роботу шкільного музею гуртка «Середняквські проліски» організовано на основі самоврядування, вищим керівним органом якого є рада музею, яка обирається на зборах учнівського активу.</w:t>
      </w:r>
    </w:p>
    <w:p w:rsidR="00194BD4" w:rsidRDefault="00194BD4" w:rsidP="00D16E18">
      <w:pPr>
        <w:spacing w:after="0" w:line="240" w:lineRule="auto"/>
        <w:ind w:firstLine="340"/>
        <w:jc w:val="both"/>
        <w:rPr>
          <w:rStyle w:val="FontStyle22"/>
          <w:sz w:val="28"/>
          <w:szCs w:val="28"/>
          <w:lang w:val="uk-UA" w:eastAsia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Музей школи є осередком освіти і виховання. Тут  проводяться екскурсії для учнів школи, односельців, гостей, зустрічі з відомими людьми</w:t>
      </w:r>
      <w:r>
        <w:rPr>
          <w:rStyle w:val="FontStyle22"/>
          <w:sz w:val="28"/>
          <w:szCs w:val="28"/>
          <w:lang w:val="uk-UA" w:eastAsia="uk-UA"/>
        </w:rPr>
        <w:t>, письменниками, колишніми «пролісківцями», випускниками школи.</w:t>
      </w:r>
    </w:p>
    <w:p w:rsidR="00194BD4" w:rsidRDefault="00194BD4" w:rsidP="00D16E18">
      <w:pPr>
        <w:spacing w:after="0" w:line="240" w:lineRule="auto"/>
        <w:ind w:firstLine="34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Style w:val="FontStyle22"/>
          <w:sz w:val="28"/>
          <w:szCs w:val="28"/>
          <w:lang w:val="uk-UA" w:eastAsia="uk-UA"/>
        </w:rPr>
        <w:t>У 2015-2016 навчальному році розпочато роботу та зібрано матеріали по створенню історії школи.</w:t>
      </w:r>
    </w:p>
    <w:p w:rsidR="00194BD4" w:rsidRDefault="00194BD4" w:rsidP="00D16E18">
      <w:pPr>
        <w:pStyle w:val="Style27"/>
        <w:widowControl/>
        <w:tabs>
          <w:tab w:val="left" w:pos="538"/>
        </w:tabs>
        <w:spacing w:line="240" w:lineRule="auto"/>
        <w:ind w:firstLine="284"/>
        <w:rPr>
          <w:rStyle w:val="FontStyle27"/>
          <w:b w:val="0"/>
          <w:bCs w:val="0"/>
          <w:sz w:val="28"/>
          <w:szCs w:val="28"/>
          <w:lang w:eastAsia="uk-UA"/>
        </w:rPr>
      </w:pPr>
      <w:r>
        <w:rPr>
          <w:sz w:val="28"/>
          <w:szCs w:val="28"/>
          <w:lang w:val="uk-UA"/>
        </w:rPr>
        <w:t xml:space="preserve">Педагогічний колектив школи використовує матеріали музею під час проведення уроків української літератури, музичного мистецтва, занять літературно-творчого гуртка, на виховних годинах, батьківських зборах. </w:t>
      </w:r>
    </w:p>
    <w:p w:rsidR="00194BD4" w:rsidRDefault="00194BD4" w:rsidP="00D16E18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У школі організовано видавництво шкільної газети «Пролісок» під керівництвом вчителя української мови і літератури Поливаної Н.В..</w:t>
      </w:r>
    </w:p>
    <w:p w:rsidR="00194BD4" w:rsidRDefault="00194BD4" w:rsidP="00D16E18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Отже, аналіз роботи школи показує, що вона потребує якісно нових підходів до впровадження і використання сучасних форм і методів організації навчально-виховного процесу.</w:t>
      </w:r>
    </w:p>
    <w:p w:rsidR="00194BD4" w:rsidRDefault="00194BD4" w:rsidP="00D16E18">
      <w:pPr>
        <w:shd w:val="clear" w:color="auto" w:fill="FFFFFF"/>
        <w:spacing w:after="0" w:line="322" w:lineRule="exact"/>
        <w:jc w:val="both"/>
        <w:rPr>
          <w:szCs w:val="28"/>
          <w:lang w:val="uk-UA"/>
        </w:rPr>
      </w:pPr>
    </w:p>
    <w:p w:rsidR="00194BD4" w:rsidRDefault="00194BD4" w:rsidP="00D16E18">
      <w:pPr>
        <w:spacing w:after="0" w:line="240" w:lineRule="auto"/>
        <w:rPr>
          <w:szCs w:val="28"/>
          <w:lang w:val="uk-UA"/>
        </w:rPr>
        <w:sectPr w:rsidR="00194BD4" w:rsidSect="00D6020E">
          <w:type w:val="continuous"/>
          <w:pgSz w:w="11906" w:h="16838"/>
          <w:pgMar w:top="1701" w:right="1134" w:bottom="567" w:left="1134" w:header="680" w:footer="709" w:gutter="0"/>
          <w:pgBorders w:offsetFrom="page">
            <w:top w:val="thinThickThinMediumGap" w:sz="24" w:space="24" w:color="0070C0"/>
            <w:left w:val="thinThickThinMediumGap" w:sz="24" w:space="24" w:color="0070C0"/>
            <w:bottom w:val="thinThickThinMediumGap" w:sz="24" w:space="24" w:color="0070C0"/>
            <w:right w:val="thinThickThinMediumGap" w:sz="24" w:space="24" w:color="0070C0"/>
          </w:pgBorders>
          <w:cols w:space="720"/>
        </w:sectPr>
      </w:pPr>
    </w:p>
    <w:p w:rsidR="00194BD4" w:rsidRPr="00D16E18" w:rsidRDefault="00194BD4" w:rsidP="00D16E18">
      <w:p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  <w:sectPr w:rsidR="00194BD4" w:rsidRPr="00D16E18" w:rsidSect="00D6020E">
          <w:type w:val="continuous"/>
          <w:pgSz w:w="11906" w:h="16838"/>
          <w:pgMar w:top="851" w:right="851" w:bottom="851" w:left="1134" w:header="708" w:footer="708" w:gutter="0"/>
          <w:pgBorders w:offsetFrom="page">
            <w:top w:val="thinThickThinMediumGap" w:sz="24" w:space="24" w:color="0070C0"/>
            <w:left w:val="thinThickThinMediumGap" w:sz="24" w:space="24" w:color="0070C0"/>
            <w:bottom w:val="thinThickThinMediumGap" w:sz="24" w:space="24" w:color="0070C0"/>
            <w:right w:val="thinThickThinMediumGap" w:sz="24" w:space="24" w:color="0070C0"/>
          </w:pgBorders>
          <w:cols w:space="720"/>
        </w:sectPr>
      </w:pPr>
    </w:p>
    <w:p w:rsidR="00194BD4" w:rsidRDefault="00194BD4" w:rsidP="00CD6417">
      <w:pPr>
        <w:pStyle w:val="Heading4"/>
        <w:rPr>
          <w:b/>
          <w:sz w:val="52"/>
          <w:szCs w:val="52"/>
          <w:lang w:val="uk-UA"/>
        </w:rPr>
      </w:pPr>
    </w:p>
    <w:p w:rsidR="00194BD4" w:rsidRDefault="00194BD4" w:rsidP="00CD6417">
      <w:pPr>
        <w:pStyle w:val="Heading4"/>
        <w:rPr>
          <w:b/>
          <w:sz w:val="52"/>
          <w:szCs w:val="52"/>
          <w:lang w:val="uk-UA"/>
        </w:rPr>
      </w:pPr>
    </w:p>
    <w:p w:rsidR="00194BD4" w:rsidRDefault="00194BD4" w:rsidP="00CD6417">
      <w:pPr>
        <w:pStyle w:val="Heading4"/>
        <w:rPr>
          <w:b/>
          <w:sz w:val="52"/>
          <w:szCs w:val="52"/>
          <w:lang w:val="uk-UA"/>
        </w:rPr>
      </w:pPr>
    </w:p>
    <w:p w:rsidR="00194BD4" w:rsidRDefault="00194BD4" w:rsidP="00CD6417">
      <w:pPr>
        <w:pStyle w:val="Heading4"/>
        <w:rPr>
          <w:b/>
          <w:sz w:val="52"/>
          <w:szCs w:val="52"/>
          <w:lang w:val="uk-UA"/>
        </w:rPr>
      </w:pPr>
    </w:p>
    <w:p w:rsidR="00194BD4" w:rsidRDefault="00194BD4" w:rsidP="00F96757">
      <w:pPr>
        <w:rPr>
          <w:lang w:val="uk-UA"/>
        </w:rPr>
      </w:pPr>
    </w:p>
    <w:p w:rsidR="00194BD4" w:rsidRDefault="00194BD4" w:rsidP="00F96757">
      <w:pPr>
        <w:rPr>
          <w:lang w:val="uk-UA"/>
        </w:rPr>
      </w:pPr>
    </w:p>
    <w:p w:rsidR="00194BD4" w:rsidRDefault="00194BD4" w:rsidP="00F96757">
      <w:pPr>
        <w:rPr>
          <w:lang w:val="uk-UA"/>
        </w:rPr>
      </w:pPr>
    </w:p>
    <w:p w:rsidR="00194BD4" w:rsidRDefault="00194BD4" w:rsidP="00F96757">
      <w:pPr>
        <w:rPr>
          <w:lang w:val="uk-UA"/>
        </w:rPr>
      </w:pPr>
    </w:p>
    <w:p w:rsidR="00194BD4" w:rsidRDefault="00194BD4" w:rsidP="00F96757">
      <w:pPr>
        <w:rPr>
          <w:lang w:val="uk-UA"/>
        </w:rPr>
      </w:pPr>
    </w:p>
    <w:p w:rsidR="00194BD4" w:rsidRDefault="00194BD4" w:rsidP="00F96757">
      <w:pPr>
        <w:rPr>
          <w:lang w:val="uk-UA"/>
        </w:rPr>
      </w:pPr>
    </w:p>
    <w:p w:rsidR="00194BD4" w:rsidRDefault="00194BD4" w:rsidP="00F96757">
      <w:pPr>
        <w:rPr>
          <w:lang w:val="uk-UA"/>
        </w:rPr>
      </w:pPr>
    </w:p>
    <w:p w:rsidR="00194BD4" w:rsidRDefault="00194BD4" w:rsidP="00F96757">
      <w:pPr>
        <w:rPr>
          <w:lang w:val="uk-UA"/>
        </w:rPr>
      </w:pPr>
    </w:p>
    <w:p w:rsidR="00194BD4" w:rsidRPr="00F96757" w:rsidRDefault="00194BD4" w:rsidP="00F96757">
      <w:pPr>
        <w:rPr>
          <w:lang w:val="uk-UA"/>
        </w:rPr>
      </w:pPr>
    </w:p>
    <w:p w:rsidR="00194BD4" w:rsidRDefault="00194BD4" w:rsidP="00CD6417">
      <w:pPr>
        <w:pStyle w:val="Heading4"/>
        <w:rPr>
          <w:b/>
          <w:sz w:val="52"/>
          <w:szCs w:val="52"/>
          <w:lang w:val="uk-UA"/>
        </w:rPr>
      </w:pPr>
    </w:p>
    <w:p w:rsidR="00194BD4" w:rsidRPr="00EE0678" w:rsidRDefault="00194BD4" w:rsidP="00CD6417">
      <w:pPr>
        <w:pStyle w:val="Heading4"/>
        <w:rPr>
          <w:color w:val="0070C0"/>
          <w:sz w:val="52"/>
          <w:szCs w:val="52"/>
          <w:lang w:val="uk-UA"/>
        </w:rPr>
      </w:pPr>
      <w:r>
        <w:rPr>
          <w:b/>
          <w:sz w:val="52"/>
          <w:szCs w:val="52"/>
          <w:lang w:val="uk-UA"/>
        </w:rPr>
        <w:t xml:space="preserve">ІІ. Концептуальні засади </w:t>
      </w:r>
      <w:r w:rsidRPr="00EE0678">
        <w:rPr>
          <w:color w:val="auto"/>
          <w:sz w:val="52"/>
          <w:szCs w:val="52"/>
          <w:lang w:val="uk-UA"/>
        </w:rPr>
        <w:t>Середняківської ЗОШ І-ІІ ступенів</w:t>
      </w:r>
    </w:p>
    <w:p w:rsidR="00194BD4" w:rsidRPr="00FF2E8B" w:rsidRDefault="00194BD4" w:rsidP="00CE37CD">
      <w:pPr>
        <w:jc w:val="center"/>
        <w:rPr>
          <w:rFonts w:ascii="Times New Roman" w:hAnsi="Times New Roman"/>
          <w:b/>
          <w:sz w:val="52"/>
          <w:szCs w:val="52"/>
          <w:lang w:val="uk-UA"/>
        </w:rPr>
      </w:pPr>
      <w:r w:rsidRPr="00FF2E8B">
        <w:rPr>
          <w:rFonts w:ascii="Times New Roman" w:hAnsi="Times New Roman"/>
          <w:bCs/>
          <w:sz w:val="28"/>
          <w:szCs w:val="28"/>
          <w:lang w:val="uk-UA"/>
        </w:rPr>
        <w:t xml:space="preserve">Традиції і звичаї </w:t>
      </w:r>
      <w:r w:rsidRPr="00FF2E8B">
        <w:rPr>
          <w:rFonts w:ascii="Times New Roman" w:hAnsi="Times New Roman"/>
          <w:sz w:val="28"/>
          <w:szCs w:val="28"/>
          <w:lang w:val="uk-UA"/>
        </w:rPr>
        <w:t>Середняківської   ЗОШ І-ІІ ступенів</w:t>
      </w:r>
    </w:p>
    <w:p w:rsidR="00194BD4" w:rsidRPr="00FF2E8B" w:rsidRDefault="00194BD4" w:rsidP="00BD2785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  <w:lang w:val="uk-UA"/>
        </w:rPr>
      </w:pPr>
      <w:r w:rsidRPr="00FF2E8B">
        <w:rPr>
          <w:rFonts w:ascii="Times New Roman" w:hAnsi="Times New Roman"/>
          <w:sz w:val="28"/>
          <w:szCs w:val="28"/>
          <w:u w:val="single"/>
          <w:lang w:val="uk-UA"/>
        </w:rPr>
        <w:t xml:space="preserve">1. </w:t>
      </w:r>
      <w:r w:rsidRPr="00FF2E8B">
        <w:rPr>
          <w:rFonts w:ascii="Times New Roman" w:hAnsi="Times New Roman"/>
          <w:bCs/>
          <w:sz w:val="28"/>
          <w:szCs w:val="28"/>
          <w:u w:val="single"/>
          <w:lang w:val="uk-UA"/>
        </w:rPr>
        <w:t>Серпневе засідання педагогічної ради</w:t>
      </w:r>
      <w:r w:rsidRPr="00FF2E8B">
        <w:rPr>
          <w:rFonts w:ascii="Times New Roman" w:hAnsi="Times New Roman"/>
          <w:sz w:val="28"/>
          <w:szCs w:val="28"/>
          <w:u w:val="single"/>
          <w:lang w:val="uk-UA"/>
        </w:rPr>
        <w:t>:</w:t>
      </w:r>
    </w:p>
    <w:p w:rsidR="00194BD4" w:rsidRPr="00FF2E8B" w:rsidRDefault="00194BD4" w:rsidP="00BD278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F2E8B">
        <w:rPr>
          <w:rFonts w:ascii="Times New Roman" w:hAnsi="Times New Roman"/>
          <w:sz w:val="28"/>
          <w:szCs w:val="28"/>
          <w:lang w:val="uk-UA"/>
        </w:rPr>
        <w:t>- вшанування ювілейних дат педагогів;</w:t>
      </w:r>
    </w:p>
    <w:p w:rsidR="00194BD4" w:rsidRPr="00FF2E8B" w:rsidRDefault="00194BD4" w:rsidP="00BD278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F2E8B">
        <w:rPr>
          <w:rFonts w:ascii="Times New Roman" w:hAnsi="Times New Roman"/>
          <w:sz w:val="28"/>
          <w:szCs w:val="28"/>
          <w:lang w:val="uk-UA"/>
        </w:rPr>
        <w:t>- вітання молодих учителів.</w:t>
      </w:r>
    </w:p>
    <w:p w:rsidR="00194BD4" w:rsidRPr="00FF2E8B" w:rsidRDefault="00194BD4" w:rsidP="00BD2785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  <w:lang w:val="uk-UA"/>
        </w:rPr>
      </w:pPr>
      <w:r w:rsidRPr="00FF2E8B">
        <w:rPr>
          <w:rFonts w:ascii="Times New Roman" w:hAnsi="Times New Roman"/>
          <w:sz w:val="28"/>
          <w:szCs w:val="28"/>
          <w:lang w:val="uk-UA"/>
        </w:rPr>
        <w:t xml:space="preserve">2. </w:t>
      </w:r>
      <w:r w:rsidRPr="00FF2E8B">
        <w:rPr>
          <w:rFonts w:ascii="Times New Roman" w:hAnsi="Times New Roman"/>
          <w:bCs/>
          <w:sz w:val="28"/>
          <w:szCs w:val="28"/>
          <w:u w:val="single"/>
          <w:lang w:val="uk-UA"/>
        </w:rPr>
        <w:t>Свято Першого дзвоника</w:t>
      </w:r>
      <w:r w:rsidRPr="00FF2E8B">
        <w:rPr>
          <w:rFonts w:ascii="Times New Roman" w:hAnsi="Times New Roman"/>
          <w:sz w:val="28"/>
          <w:szCs w:val="28"/>
          <w:u w:val="single"/>
          <w:lang w:val="uk-UA"/>
        </w:rPr>
        <w:t>:</w:t>
      </w:r>
    </w:p>
    <w:p w:rsidR="00194BD4" w:rsidRPr="00FF2E8B" w:rsidRDefault="00194BD4" w:rsidP="00BD278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F2E8B">
        <w:rPr>
          <w:rFonts w:ascii="Times New Roman" w:hAnsi="Times New Roman"/>
          <w:sz w:val="28"/>
          <w:szCs w:val="28"/>
          <w:lang w:val="uk-UA"/>
        </w:rPr>
        <w:t>- зустріч і проведення першокласників під святково вбраними арками.</w:t>
      </w:r>
    </w:p>
    <w:p w:rsidR="00194BD4" w:rsidRPr="00FF2E8B" w:rsidRDefault="00194BD4" w:rsidP="00BD2785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  <w:lang w:val="uk-UA"/>
        </w:rPr>
      </w:pPr>
      <w:r w:rsidRPr="00FF2E8B">
        <w:rPr>
          <w:rFonts w:ascii="Times New Roman" w:hAnsi="Times New Roman"/>
          <w:sz w:val="28"/>
          <w:szCs w:val="28"/>
          <w:lang w:val="uk-UA"/>
        </w:rPr>
        <w:t xml:space="preserve">3. </w:t>
      </w:r>
      <w:r w:rsidRPr="00FF2E8B">
        <w:rPr>
          <w:rFonts w:ascii="Times New Roman" w:hAnsi="Times New Roman"/>
          <w:bCs/>
          <w:sz w:val="28"/>
          <w:szCs w:val="28"/>
          <w:u w:val="single"/>
          <w:lang w:val="uk-UA"/>
        </w:rPr>
        <w:t>Вітання ветеранів до річниці визволення Полтавщини,  Дня Перемоги</w:t>
      </w:r>
      <w:r w:rsidRPr="00FF2E8B">
        <w:rPr>
          <w:rFonts w:ascii="Times New Roman" w:hAnsi="Times New Roman"/>
          <w:sz w:val="28"/>
          <w:szCs w:val="28"/>
          <w:u w:val="single"/>
          <w:lang w:val="uk-UA"/>
        </w:rPr>
        <w:t>:</w:t>
      </w:r>
    </w:p>
    <w:p w:rsidR="00194BD4" w:rsidRPr="00FF2E8B" w:rsidRDefault="00194BD4" w:rsidP="00BD278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F2E8B">
        <w:rPr>
          <w:rFonts w:ascii="Times New Roman" w:hAnsi="Times New Roman"/>
          <w:sz w:val="28"/>
          <w:szCs w:val="28"/>
          <w:lang w:val="uk-UA"/>
        </w:rPr>
        <w:t>- за класом закріплені сім’ї ветеранів, з якими діти підтримують тісні стосунки, запрошують на години спілкування, відвідують їх вдома.</w:t>
      </w:r>
    </w:p>
    <w:p w:rsidR="00194BD4" w:rsidRPr="00FF2E8B" w:rsidRDefault="00194BD4" w:rsidP="00BD278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FF2E8B">
        <w:rPr>
          <w:rFonts w:ascii="Times New Roman" w:hAnsi="Times New Roman"/>
          <w:color w:val="000000"/>
          <w:sz w:val="28"/>
          <w:szCs w:val="28"/>
          <w:lang w:val="uk-UA"/>
        </w:rPr>
        <w:t xml:space="preserve">4. </w:t>
      </w:r>
      <w:r w:rsidRPr="00FF2E8B">
        <w:rPr>
          <w:rFonts w:ascii="Times New Roman" w:hAnsi="Times New Roman"/>
          <w:bCs/>
          <w:color w:val="000000"/>
          <w:sz w:val="28"/>
          <w:szCs w:val="28"/>
          <w:u w:val="single"/>
          <w:lang w:val="uk-UA"/>
        </w:rPr>
        <w:t>Святкова програма до Дня вчителя</w:t>
      </w:r>
      <w:r w:rsidRPr="00FF2E8B">
        <w:rPr>
          <w:rFonts w:ascii="Times New Roman" w:hAnsi="Times New Roman"/>
          <w:color w:val="000000"/>
          <w:sz w:val="28"/>
          <w:szCs w:val="28"/>
          <w:lang w:val="uk-UA"/>
        </w:rPr>
        <w:t>, підготовлена учнями:</w:t>
      </w:r>
    </w:p>
    <w:p w:rsidR="00194BD4" w:rsidRPr="00FF2E8B" w:rsidRDefault="00194BD4" w:rsidP="00BD278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FF2E8B">
        <w:rPr>
          <w:rFonts w:ascii="Times New Roman" w:hAnsi="Times New Roman"/>
          <w:color w:val="000000"/>
          <w:sz w:val="28"/>
          <w:szCs w:val="28"/>
          <w:lang w:val="uk-UA"/>
        </w:rPr>
        <w:t>- спілкування з учителями, що на заслуженому відпочинку, відвідування їх вдома і вітання із святом, вручення квітів.</w:t>
      </w:r>
    </w:p>
    <w:p w:rsidR="00194BD4" w:rsidRPr="00FF2E8B" w:rsidRDefault="00194BD4" w:rsidP="00BD278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FF2E8B">
        <w:rPr>
          <w:rFonts w:ascii="Times New Roman" w:hAnsi="Times New Roman"/>
          <w:color w:val="000000"/>
          <w:sz w:val="28"/>
          <w:szCs w:val="28"/>
          <w:lang w:val="uk-UA"/>
        </w:rPr>
        <w:t xml:space="preserve">5. </w:t>
      </w:r>
      <w:r w:rsidRPr="00FF2E8B">
        <w:rPr>
          <w:rFonts w:ascii="Times New Roman" w:hAnsi="Times New Roman"/>
          <w:bCs/>
          <w:color w:val="000000"/>
          <w:sz w:val="28"/>
          <w:szCs w:val="28"/>
          <w:u w:val="single"/>
          <w:lang w:val="uk-UA"/>
        </w:rPr>
        <w:t>Різдвяні вітання</w:t>
      </w:r>
      <w:r w:rsidRPr="00FF2E8B">
        <w:rPr>
          <w:rFonts w:ascii="Times New Roman" w:hAnsi="Times New Roman"/>
          <w:color w:val="000000"/>
          <w:sz w:val="28"/>
          <w:szCs w:val="28"/>
          <w:lang w:val="uk-UA"/>
        </w:rPr>
        <w:t xml:space="preserve"> учителів-пенсіонерів; колядування у Свят - вечір.</w:t>
      </w:r>
    </w:p>
    <w:p w:rsidR="00194BD4" w:rsidRPr="00FF2E8B" w:rsidRDefault="00194BD4" w:rsidP="00BD278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FF2E8B">
        <w:rPr>
          <w:rFonts w:ascii="Times New Roman" w:hAnsi="Times New Roman"/>
          <w:color w:val="000000"/>
          <w:sz w:val="28"/>
          <w:szCs w:val="28"/>
          <w:lang w:val="uk-UA"/>
        </w:rPr>
        <w:t>6.</w:t>
      </w:r>
      <w:r w:rsidRPr="00FF2E8B">
        <w:rPr>
          <w:rFonts w:ascii="Times New Roman" w:hAnsi="Times New Roman"/>
          <w:bCs/>
          <w:color w:val="000000"/>
          <w:sz w:val="28"/>
          <w:szCs w:val="28"/>
          <w:u w:val="single"/>
          <w:lang w:val="uk-UA"/>
        </w:rPr>
        <w:t xml:space="preserve"> Зустрічі випускників</w:t>
      </w:r>
      <w:r w:rsidRPr="00FF2E8B">
        <w:rPr>
          <w:rFonts w:ascii="Times New Roman" w:hAnsi="Times New Roman"/>
          <w:color w:val="000000"/>
          <w:sz w:val="28"/>
          <w:szCs w:val="28"/>
          <w:lang w:val="uk-UA"/>
        </w:rPr>
        <w:t>, спілкування колишніх випускників з директором школи, їх класними керівниками.</w:t>
      </w:r>
    </w:p>
    <w:p w:rsidR="00194BD4" w:rsidRPr="00FF2E8B" w:rsidRDefault="00194BD4" w:rsidP="00BD278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FF2E8B">
        <w:rPr>
          <w:rFonts w:ascii="Times New Roman" w:hAnsi="Times New Roman"/>
          <w:color w:val="000000"/>
          <w:sz w:val="28"/>
          <w:szCs w:val="28"/>
          <w:lang w:val="uk-UA"/>
        </w:rPr>
        <w:t xml:space="preserve">7. </w:t>
      </w:r>
      <w:r w:rsidRPr="00FF2E8B">
        <w:rPr>
          <w:rFonts w:ascii="Times New Roman" w:hAnsi="Times New Roman"/>
          <w:bCs/>
          <w:color w:val="000000"/>
          <w:sz w:val="28"/>
          <w:szCs w:val="28"/>
          <w:u w:val="single"/>
          <w:lang w:val="uk-UA"/>
        </w:rPr>
        <w:t>Творчі програми-вітання</w:t>
      </w:r>
      <w:r w:rsidRPr="00FF2E8B">
        <w:rPr>
          <w:rFonts w:ascii="Times New Roman" w:hAnsi="Times New Roman"/>
          <w:color w:val="000000"/>
          <w:sz w:val="28"/>
          <w:szCs w:val="28"/>
          <w:lang w:val="uk-UA"/>
        </w:rPr>
        <w:t xml:space="preserve"> учителів до Дня Захисника Вітчизни, 8 Березня.</w:t>
      </w:r>
    </w:p>
    <w:p w:rsidR="00194BD4" w:rsidRPr="00FF2E8B" w:rsidRDefault="00194BD4" w:rsidP="00BD278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FF2E8B">
        <w:rPr>
          <w:rFonts w:ascii="Times New Roman" w:hAnsi="Times New Roman"/>
          <w:color w:val="000000"/>
          <w:sz w:val="28"/>
          <w:szCs w:val="28"/>
          <w:lang w:val="uk-UA"/>
        </w:rPr>
        <w:t xml:space="preserve">8. </w:t>
      </w:r>
      <w:r w:rsidRPr="00FF2E8B">
        <w:rPr>
          <w:rFonts w:ascii="Times New Roman" w:hAnsi="Times New Roman"/>
          <w:bCs/>
          <w:color w:val="000000"/>
          <w:sz w:val="28"/>
          <w:szCs w:val="28"/>
          <w:u w:val="single"/>
          <w:lang w:val="uk-UA"/>
        </w:rPr>
        <w:t>Свято Останнього дзвоника</w:t>
      </w:r>
      <w:r w:rsidRPr="00FF2E8B">
        <w:rPr>
          <w:rFonts w:ascii="Times New Roman" w:hAnsi="Times New Roman"/>
          <w:color w:val="000000"/>
          <w:sz w:val="28"/>
          <w:szCs w:val="28"/>
          <w:lang w:val="uk-UA"/>
        </w:rPr>
        <w:t>:</w:t>
      </w:r>
    </w:p>
    <w:p w:rsidR="00194BD4" w:rsidRPr="00FF2E8B" w:rsidRDefault="00194BD4" w:rsidP="00BD278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F2E8B">
        <w:rPr>
          <w:rFonts w:ascii="Times New Roman" w:hAnsi="Times New Roman"/>
          <w:sz w:val="28"/>
          <w:szCs w:val="28"/>
          <w:lang w:val="uk-UA"/>
        </w:rPr>
        <w:t>- вручення випускникам на Святі останнього дзвінка маленьких дзвіночків, які нагадуватимуть їм про рідну школу;</w:t>
      </w:r>
    </w:p>
    <w:p w:rsidR="00194BD4" w:rsidRPr="00FF2E8B" w:rsidRDefault="00194BD4" w:rsidP="00BD278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F2E8B">
        <w:rPr>
          <w:rFonts w:ascii="Times New Roman" w:hAnsi="Times New Roman"/>
          <w:sz w:val="28"/>
          <w:szCs w:val="28"/>
          <w:lang w:val="uk-UA"/>
        </w:rPr>
        <w:t>- саджання випускниками кущів, дерев чи троянд  біля школи.</w:t>
      </w:r>
    </w:p>
    <w:p w:rsidR="00194BD4" w:rsidRPr="00FF2E8B" w:rsidRDefault="00194BD4" w:rsidP="00BD278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F2E8B">
        <w:rPr>
          <w:rFonts w:ascii="Times New Roman" w:hAnsi="Times New Roman"/>
          <w:color w:val="000000"/>
          <w:sz w:val="28"/>
          <w:szCs w:val="28"/>
          <w:lang w:val="uk-UA"/>
        </w:rPr>
        <w:t xml:space="preserve">9. </w:t>
      </w:r>
      <w:r w:rsidRPr="00FF2E8B">
        <w:rPr>
          <w:rFonts w:ascii="Times New Roman" w:hAnsi="Times New Roman"/>
          <w:bCs/>
          <w:color w:val="000000"/>
          <w:sz w:val="28"/>
          <w:szCs w:val="28"/>
          <w:u w:val="single"/>
          <w:lang w:val="uk-UA"/>
        </w:rPr>
        <w:t>Свято прощання з початковою школою</w:t>
      </w:r>
      <w:r w:rsidRPr="00FF2E8B">
        <w:rPr>
          <w:rFonts w:ascii="Times New Roman" w:hAnsi="Times New Roman"/>
          <w:color w:val="000000"/>
          <w:sz w:val="28"/>
          <w:szCs w:val="28"/>
          <w:lang w:val="uk-UA"/>
        </w:rPr>
        <w:t>:</w:t>
      </w:r>
    </w:p>
    <w:p w:rsidR="00194BD4" w:rsidRPr="00FF2E8B" w:rsidRDefault="00194BD4" w:rsidP="00BD278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FF2E8B">
        <w:rPr>
          <w:rFonts w:ascii="Times New Roman" w:hAnsi="Times New Roman"/>
          <w:color w:val="000000"/>
          <w:sz w:val="28"/>
          <w:szCs w:val="28"/>
          <w:lang w:val="uk-UA"/>
        </w:rPr>
        <w:t>- вручення першій вчительці квітів;</w:t>
      </w:r>
    </w:p>
    <w:p w:rsidR="00194BD4" w:rsidRPr="00FF2E8B" w:rsidRDefault="00194BD4" w:rsidP="00BD278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FF2E8B">
        <w:rPr>
          <w:rFonts w:ascii="Times New Roman" w:hAnsi="Times New Roman"/>
          <w:color w:val="000000"/>
          <w:sz w:val="28"/>
          <w:szCs w:val="28"/>
          <w:lang w:val="uk-UA"/>
        </w:rPr>
        <w:t>- зустріч з майбутнім класним керівником.</w:t>
      </w:r>
    </w:p>
    <w:p w:rsidR="00194BD4" w:rsidRPr="00FF2E8B" w:rsidRDefault="00194BD4" w:rsidP="00BD278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FF2E8B">
        <w:rPr>
          <w:rFonts w:ascii="Times New Roman" w:hAnsi="Times New Roman"/>
          <w:color w:val="000000"/>
          <w:sz w:val="28"/>
          <w:szCs w:val="28"/>
          <w:lang w:val="uk-UA"/>
        </w:rPr>
        <w:t xml:space="preserve">10. </w:t>
      </w:r>
      <w:r w:rsidRPr="00FF2E8B">
        <w:rPr>
          <w:rFonts w:ascii="Times New Roman" w:hAnsi="Times New Roman"/>
          <w:bCs/>
          <w:color w:val="000000"/>
          <w:sz w:val="28"/>
          <w:szCs w:val="28"/>
          <w:u w:val="single"/>
          <w:lang w:val="uk-UA"/>
        </w:rPr>
        <w:t>Випускний вечір</w:t>
      </w:r>
      <w:r w:rsidRPr="00FF2E8B">
        <w:rPr>
          <w:rFonts w:ascii="Times New Roman" w:hAnsi="Times New Roman"/>
          <w:color w:val="000000"/>
          <w:sz w:val="28"/>
          <w:szCs w:val="28"/>
          <w:lang w:val="uk-UA"/>
        </w:rPr>
        <w:t xml:space="preserve"> (9 клас):</w:t>
      </w:r>
    </w:p>
    <w:p w:rsidR="00194BD4" w:rsidRPr="00FF2E8B" w:rsidRDefault="00194BD4" w:rsidP="00BD278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u w:val="single"/>
          <w:lang w:val="uk-UA"/>
        </w:rPr>
      </w:pPr>
      <w:r w:rsidRPr="00FF2E8B">
        <w:rPr>
          <w:rFonts w:ascii="Times New Roman" w:hAnsi="Times New Roman"/>
          <w:sz w:val="28"/>
          <w:szCs w:val="28"/>
          <w:lang w:val="uk-UA"/>
        </w:rPr>
        <w:t>- пускання барвистих кульок випускниками під час випускного вечора у небо – символу щасливого дитинства, що відлетіло.</w:t>
      </w:r>
    </w:p>
    <w:p w:rsidR="00194BD4" w:rsidRPr="00FF2E8B" w:rsidRDefault="00194BD4" w:rsidP="00BD278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FF2E8B">
        <w:rPr>
          <w:rFonts w:ascii="Times New Roman" w:hAnsi="Times New Roman"/>
          <w:color w:val="000000"/>
          <w:sz w:val="28"/>
          <w:szCs w:val="28"/>
          <w:lang w:val="uk-UA"/>
        </w:rPr>
        <w:t>- святкова програма, підготовлена випускниками і їх батьками.</w:t>
      </w:r>
    </w:p>
    <w:p w:rsidR="00194BD4" w:rsidRPr="00FF2E8B" w:rsidRDefault="00194BD4" w:rsidP="00BD278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FF2E8B">
        <w:rPr>
          <w:rFonts w:ascii="Times New Roman" w:hAnsi="Times New Roman"/>
          <w:color w:val="000000"/>
          <w:sz w:val="28"/>
          <w:szCs w:val="28"/>
          <w:lang w:val="uk-UA"/>
        </w:rPr>
        <w:t xml:space="preserve">11. </w:t>
      </w:r>
      <w:r w:rsidRPr="00FF2E8B">
        <w:rPr>
          <w:rFonts w:ascii="Times New Roman" w:hAnsi="Times New Roman"/>
          <w:bCs/>
          <w:color w:val="000000"/>
          <w:sz w:val="28"/>
          <w:szCs w:val="28"/>
          <w:u w:val="single"/>
          <w:lang w:val="uk-UA"/>
        </w:rPr>
        <w:t>Традиційні святкові програми</w:t>
      </w:r>
      <w:r w:rsidRPr="00FF2E8B">
        <w:rPr>
          <w:rFonts w:ascii="Times New Roman" w:hAnsi="Times New Roman"/>
          <w:color w:val="000000"/>
          <w:sz w:val="28"/>
          <w:szCs w:val="28"/>
          <w:lang w:val="uk-UA"/>
        </w:rPr>
        <w:t>.</w:t>
      </w:r>
    </w:p>
    <w:p w:rsidR="00194BD4" w:rsidRPr="00FF2E8B" w:rsidRDefault="00194BD4" w:rsidP="00BD278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FF2E8B">
        <w:rPr>
          <w:rFonts w:ascii="Times New Roman" w:hAnsi="Times New Roman"/>
          <w:color w:val="000000"/>
          <w:sz w:val="28"/>
          <w:szCs w:val="28"/>
          <w:lang w:val="uk-UA"/>
        </w:rPr>
        <w:t xml:space="preserve">12. </w:t>
      </w:r>
      <w:r w:rsidRPr="00FF2E8B">
        <w:rPr>
          <w:rFonts w:ascii="Times New Roman" w:hAnsi="Times New Roman"/>
          <w:bCs/>
          <w:color w:val="000000"/>
          <w:sz w:val="28"/>
          <w:szCs w:val="28"/>
          <w:u w:val="single"/>
          <w:lang w:val="uk-UA"/>
        </w:rPr>
        <w:t xml:space="preserve">Святкування  Дня школи </w:t>
      </w:r>
      <w:r w:rsidRPr="00FF2E8B">
        <w:rPr>
          <w:rFonts w:ascii="Times New Roman" w:hAnsi="Times New Roman"/>
          <w:bCs/>
          <w:color w:val="000000"/>
          <w:sz w:val="28"/>
          <w:szCs w:val="28"/>
          <w:lang w:val="uk-UA"/>
        </w:rPr>
        <w:t>в останній день навчання.</w:t>
      </w:r>
    </w:p>
    <w:p w:rsidR="00194BD4" w:rsidRPr="00FF2E8B" w:rsidRDefault="00194BD4" w:rsidP="00BD278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FF2E8B">
        <w:rPr>
          <w:rFonts w:ascii="Times New Roman" w:hAnsi="Times New Roman"/>
          <w:color w:val="000000"/>
          <w:sz w:val="28"/>
          <w:szCs w:val="28"/>
          <w:lang w:val="uk-UA"/>
        </w:rPr>
        <w:t xml:space="preserve">13. </w:t>
      </w:r>
      <w:r w:rsidRPr="00FF2E8B">
        <w:rPr>
          <w:rFonts w:ascii="Times New Roman" w:hAnsi="Times New Roman"/>
          <w:bCs/>
          <w:color w:val="000000"/>
          <w:sz w:val="28"/>
          <w:szCs w:val="28"/>
          <w:u w:val="single"/>
          <w:lang w:val="uk-UA"/>
        </w:rPr>
        <w:t>Атестація педагогів</w:t>
      </w:r>
      <w:r w:rsidRPr="00FF2E8B">
        <w:rPr>
          <w:rFonts w:ascii="Times New Roman" w:hAnsi="Times New Roman"/>
          <w:color w:val="000000"/>
          <w:sz w:val="28"/>
          <w:szCs w:val="28"/>
          <w:lang w:val="uk-UA"/>
        </w:rPr>
        <w:t>«Кроки до вершини педмайстерності»</w:t>
      </w:r>
    </w:p>
    <w:p w:rsidR="00194BD4" w:rsidRPr="00FF2E8B" w:rsidRDefault="00194BD4" w:rsidP="00BD278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FF2E8B">
        <w:rPr>
          <w:rFonts w:ascii="Times New Roman" w:hAnsi="Times New Roman"/>
          <w:color w:val="000000"/>
          <w:sz w:val="28"/>
          <w:szCs w:val="28"/>
          <w:lang w:val="uk-UA"/>
        </w:rPr>
        <w:t>В останній рік атестації педагог:</w:t>
      </w:r>
    </w:p>
    <w:p w:rsidR="00194BD4" w:rsidRPr="00FF2E8B" w:rsidRDefault="00194BD4" w:rsidP="00BD278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>- проводить не менше як</w:t>
      </w:r>
      <w:r w:rsidRPr="00FF2E8B">
        <w:rPr>
          <w:rFonts w:ascii="Times New Roman" w:hAnsi="Times New Roman"/>
          <w:color w:val="000000"/>
          <w:sz w:val="28"/>
          <w:szCs w:val="28"/>
          <w:lang w:val="uk-UA"/>
        </w:rPr>
        <w:t xml:space="preserve"> 3 відкриті уроки, 3 позакласні заходи;</w:t>
      </w:r>
    </w:p>
    <w:p w:rsidR="00194BD4" w:rsidRPr="00FF2E8B" w:rsidRDefault="00194BD4" w:rsidP="00BD278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FF2E8B">
        <w:rPr>
          <w:rFonts w:ascii="Times New Roman" w:hAnsi="Times New Roman"/>
          <w:color w:val="000000"/>
          <w:sz w:val="28"/>
          <w:szCs w:val="28"/>
          <w:lang w:val="uk-UA"/>
        </w:rPr>
        <w:t>- організовує участь учнів у конкурсах, акціях;</w:t>
      </w:r>
    </w:p>
    <w:p w:rsidR="00194BD4" w:rsidRDefault="00194BD4" w:rsidP="00BD278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FF2E8B">
        <w:rPr>
          <w:rFonts w:ascii="Times New Roman" w:hAnsi="Times New Roman"/>
          <w:color w:val="000000"/>
          <w:sz w:val="28"/>
          <w:szCs w:val="28"/>
          <w:lang w:val="uk-UA"/>
        </w:rPr>
        <w:t xml:space="preserve">-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організовує     п </w:t>
      </w:r>
      <w:r w:rsidRPr="00FF2E8B">
        <w:rPr>
          <w:rFonts w:ascii="Times New Roman" w:hAnsi="Times New Roman"/>
          <w:color w:val="000000"/>
          <w:sz w:val="28"/>
          <w:szCs w:val="28"/>
          <w:lang w:val="uk-UA"/>
        </w:rPr>
        <w:t>редставлення власного досвіду на засіданні педагогічної ради.</w:t>
      </w:r>
    </w:p>
    <w:p w:rsidR="00194BD4" w:rsidRDefault="00194BD4" w:rsidP="00BD278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</w:p>
    <w:p w:rsidR="00194BD4" w:rsidRDefault="00194BD4" w:rsidP="00BD278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</w:p>
    <w:p w:rsidR="00194BD4" w:rsidRDefault="00194BD4" w:rsidP="00BD278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</w:p>
    <w:p w:rsidR="00194BD4" w:rsidRDefault="00194BD4" w:rsidP="00BD278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</w:p>
    <w:p w:rsidR="00194BD4" w:rsidRDefault="00194BD4" w:rsidP="000F30C1">
      <w:pPr>
        <w:jc w:val="center"/>
        <w:rPr>
          <w:rFonts w:ascii="Times New Roman" w:hAnsi="Times New Roman"/>
          <w:b/>
          <w:sz w:val="40"/>
          <w:szCs w:val="40"/>
          <w:lang w:val="uk-UA"/>
        </w:rPr>
      </w:pPr>
    </w:p>
    <w:p w:rsidR="00194BD4" w:rsidRPr="000F30C1" w:rsidRDefault="00194BD4" w:rsidP="000F30C1">
      <w:pPr>
        <w:jc w:val="center"/>
        <w:rPr>
          <w:rFonts w:ascii="Times New Roman" w:hAnsi="Times New Roman"/>
          <w:b/>
          <w:sz w:val="40"/>
          <w:szCs w:val="40"/>
          <w:lang w:val="uk-UA"/>
        </w:rPr>
      </w:pPr>
      <w:r w:rsidRPr="000F30C1">
        <w:rPr>
          <w:rFonts w:ascii="Times New Roman" w:hAnsi="Times New Roman"/>
          <w:b/>
          <w:sz w:val="40"/>
          <w:szCs w:val="40"/>
          <w:lang w:val="uk-UA"/>
        </w:rPr>
        <w:t>Сильні і слабкі сторони діяльності  Середняківської ЗОШ І-ІІ ступенів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2"/>
        <w:gridCol w:w="4853"/>
        <w:gridCol w:w="4332"/>
      </w:tblGrid>
      <w:tr w:rsidR="00194BD4" w:rsidRPr="00DD62E3" w:rsidTr="00AD0CB0">
        <w:tc>
          <w:tcPr>
            <w:tcW w:w="562" w:type="dxa"/>
          </w:tcPr>
          <w:p w:rsidR="00194BD4" w:rsidRPr="00DD62E3" w:rsidRDefault="00194BD4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№</w:t>
            </w:r>
          </w:p>
        </w:tc>
        <w:tc>
          <w:tcPr>
            <w:tcW w:w="4853" w:type="dxa"/>
          </w:tcPr>
          <w:p w:rsidR="00194BD4" w:rsidRPr="00DD62E3" w:rsidRDefault="00194BD4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Сильні сторони</w:t>
            </w:r>
          </w:p>
        </w:tc>
        <w:tc>
          <w:tcPr>
            <w:tcW w:w="4332" w:type="dxa"/>
          </w:tcPr>
          <w:p w:rsidR="00194BD4" w:rsidRPr="00DD62E3" w:rsidRDefault="00194BD4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Слабкі сторони</w:t>
            </w:r>
          </w:p>
        </w:tc>
      </w:tr>
      <w:tr w:rsidR="00194BD4" w:rsidRPr="00DD62E3" w:rsidTr="00AD0CB0">
        <w:tc>
          <w:tcPr>
            <w:tcW w:w="562" w:type="dxa"/>
          </w:tcPr>
          <w:p w:rsidR="00194BD4" w:rsidRPr="00DD62E3" w:rsidRDefault="00194BD4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4853" w:type="dxa"/>
          </w:tcPr>
          <w:p w:rsidR="00194BD4" w:rsidRPr="00DD62E3" w:rsidRDefault="00194BD4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Бажання до позитивних умінь й участі у розвитку закладу</w:t>
            </w:r>
          </w:p>
        </w:tc>
        <w:tc>
          <w:tcPr>
            <w:tcW w:w="4332" w:type="dxa"/>
          </w:tcPr>
          <w:p w:rsidR="00194BD4" w:rsidRPr="00DD62E3" w:rsidRDefault="00194BD4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Недостатній рівень матеріально-технічної бази школи</w:t>
            </w:r>
          </w:p>
        </w:tc>
      </w:tr>
      <w:tr w:rsidR="00194BD4" w:rsidRPr="00DD62E3" w:rsidTr="00AD0CB0">
        <w:tc>
          <w:tcPr>
            <w:tcW w:w="562" w:type="dxa"/>
          </w:tcPr>
          <w:p w:rsidR="00194BD4" w:rsidRPr="00DD62E3" w:rsidRDefault="00194BD4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4853" w:type="dxa"/>
          </w:tcPr>
          <w:p w:rsidR="00194BD4" w:rsidRPr="00DD62E3" w:rsidRDefault="00194BD4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Творчість педпрацівників, небайдужість, здатність до інновацій</w:t>
            </w:r>
          </w:p>
        </w:tc>
        <w:tc>
          <w:tcPr>
            <w:tcW w:w="4332" w:type="dxa"/>
          </w:tcPr>
          <w:p w:rsidR="00194BD4" w:rsidRPr="00DD62E3" w:rsidRDefault="00194BD4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Недостатнє фінансування закладу</w:t>
            </w:r>
          </w:p>
        </w:tc>
      </w:tr>
      <w:tr w:rsidR="00194BD4" w:rsidRPr="00DD62E3" w:rsidTr="00AD0CB0">
        <w:tc>
          <w:tcPr>
            <w:tcW w:w="562" w:type="dxa"/>
          </w:tcPr>
          <w:p w:rsidR="00194BD4" w:rsidRPr="00DD62E3" w:rsidRDefault="00194BD4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4853" w:type="dxa"/>
          </w:tcPr>
          <w:p w:rsidR="00194BD4" w:rsidRPr="00DD62E3" w:rsidRDefault="00194BD4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Збереження і примноження  традицій закладу</w:t>
            </w:r>
          </w:p>
        </w:tc>
        <w:tc>
          <w:tcPr>
            <w:tcW w:w="4332" w:type="dxa"/>
          </w:tcPr>
          <w:p w:rsidR="00194BD4" w:rsidRPr="00DD62E3" w:rsidRDefault="00194BD4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Зниження контингенту учнів</w:t>
            </w:r>
          </w:p>
        </w:tc>
      </w:tr>
      <w:tr w:rsidR="00194BD4" w:rsidRPr="00DD62E3" w:rsidTr="00AD0CB0">
        <w:tc>
          <w:tcPr>
            <w:tcW w:w="562" w:type="dxa"/>
          </w:tcPr>
          <w:p w:rsidR="00194BD4" w:rsidRPr="00DD62E3" w:rsidRDefault="00194BD4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4853" w:type="dxa"/>
          </w:tcPr>
          <w:p w:rsidR="00194BD4" w:rsidRPr="00DD62E3" w:rsidRDefault="00194BD4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Постійна робота педпрацівників над самовдосконаленням</w:t>
            </w:r>
          </w:p>
        </w:tc>
        <w:tc>
          <w:tcPr>
            <w:tcW w:w="4332" w:type="dxa"/>
          </w:tcPr>
          <w:p w:rsidR="00194BD4" w:rsidRPr="00DD62E3" w:rsidRDefault="00194BD4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Недостатня активність учнів у суспільно-корисних справах</w:t>
            </w:r>
          </w:p>
        </w:tc>
      </w:tr>
      <w:tr w:rsidR="00194BD4" w:rsidRPr="00DD62E3" w:rsidTr="00AD0CB0">
        <w:tc>
          <w:tcPr>
            <w:tcW w:w="562" w:type="dxa"/>
          </w:tcPr>
          <w:p w:rsidR="00194BD4" w:rsidRPr="00DD62E3" w:rsidRDefault="00194BD4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4853" w:type="dxa"/>
          </w:tcPr>
          <w:p w:rsidR="00194BD4" w:rsidRPr="00DD62E3" w:rsidRDefault="00194BD4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Середній вік педпр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ацівників 41-55</w:t>
            </w: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років</w:t>
            </w:r>
          </w:p>
        </w:tc>
        <w:tc>
          <w:tcPr>
            <w:tcW w:w="4332" w:type="dxa"/>
          </w:tcPr>
          <w:p w:rsidR="00194BD4" w:rsidRPr="00DD62E3" w:rsidRDefault="00194BD4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Недостатня забезпеченість комп’ютерною технікою.</w:t>
            </w:r>
          </w:p>
        </w:tc>
      </w:tr>
      <w:tr w:rsidR="00194BD4" w:rsidRPr="00D77649" w:rsidTr="00AD0CB0">
        <w:tc>
          <w:tcPr>
            <w:tcW w:w="562" w:type="dxa"/>
          </w:tcPr>
          <w:p w:rsidR="00194BD4" w:rsidRPr="00DD62E3" w:rsidRDefault="00194BD4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4853" w:type="dxa"/>
          </w:tcPr>
          <w:p w:rsidR="00194BD4" w:rsidRPr="00DD62E3" w:rsidRDefault="00194BD4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Вищу і першу кваліфікаційну категорію мають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88 </w:t>
            </w: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% педпрацівників</w:t>
            </w:r>
          </w:p>
        </w:tc>
        <w:tc>
          <w:tcPr>
            <w:tcW w:w="4332" w:type="dxa"/>
          </w:tcPr>
          <w:p w:rsidR="00194BD4" w:rsidRPr="00DD62E3" w:rsidRDefault="00194BD4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194BD4" w:rsidRPr="006D2E72" w:rsidTr="00AD0CB0">
        <w:tc>
          <w:tcPr>
            <w:tcW w:w="562" w:type="dxa"/>
          </w:tcPr>
          <w:p w:rsidR="00194BD4" w:rsidRPr="00DD62E3" w:rsidRDefault="00194BD4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4853" w:type="dxa"/>
          </w:tcPr>
          <w:p w:rsidR="00194BD4" w:rsidRPr="00DD62E3" w:rsidRDefault="00194BD4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Підтримка батьківської громади й учнів</w:t>
            </w:r>
          </w:p>
        </w:tc>
        <w:tc>
          <w:tcPr>
            <w:tcW w:w="4332" w:type="dxa"/>
          </w:tcPr>
          <w:p w:rsidR="00194BD4" w:rsidRPr="00DD62E3" w:rsidRDefault="00194BD4">
            <w:pPr>
              <w:ind w:right="-1133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194BD4" w:rsidRPr="006D2E72" w:rsidTr="00AD0CB0">
        <w:tc>
          <w:tcPr>
            <w:tcW w:w="562" w:type="dxa"/>
          </w:tcPr>
          <w:p w:rsidR="00194BD4" w:rsidRPr="00DD62E3" w:rsidRDefault="00194BD4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4853" w:type="dxa"/>
          </w:tcPr>
          <w:p w:rsidR="00194BD4" w:rsidRPr="00DD62E3" w:rsidRDefault="00194BD4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Поводиться заміна віко на енергозберігаючі</w:t>
            </w: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, пофарбовано дах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школи, ремонт водостічної системи, об лаштований внутрішній санвузол</w:t>
            </w:r>
          </w:p>
        </w:tc>
        <w:tc>
          <w:tcPr>
            <w:tcW w:w="4332" w:type="dxa"/>
          </w:tcPr>
          <w:p w:rsidR="00194BD4" w:rsidRPr="00DD62E3" w:rsidRDefault="00194BD4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</w:tbl>
    <w:p w:rsidR="00194BD4" w:rsidRDefault="00194BD4" w:rsidP="007645CA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194BD4" w:rsidRDefault="00194BD4" w:rsidP="007645CA">
      <w:pPr>
        <w:spacing w:after="0"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Анкетування допомогло окреслити завдання</w:t>
      </w:r>
      <w:r w:rsidRPr="005860D4">
        <w:rPr>
          <w:rFonts w:ascii="Times New Roman" w:hAnsi="Times New Roman"/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 xml:space="preserve"> які стали вихідними для написання плану розвитку школи:</w:t>
      </w:r>
    </w:p>
    <w:p w:rsidR="00194BD4" w:rsidRDefault="00194BD4" w:rsidP="007645CA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194BD4" w:rsidRPr="005860D4" w:rsidRDefault="00194BD4" w:rsidP="007645CA">
      <w:pPr>
        <w:numPr>
          <w:ilvl w:val="0"/>
          <w:numId w:val="9"/>
        </w:numPr>
        <w:spacing w:after="0" w:line="240" w:lineRule="auto"/>
        <w:ind w:left="0" w:firstLine="12"/>
        <w:jc w:val="both"/>
        <w:rPr>
          <w:rFonts w:ascii="Times New Roman" w:hAnsi="Times New Roman"/>
          <w:sz w:val="28"/>
          <w:szCs w:val="28"/>
          <w:lang w:val="uk-UA"/>
        </w:rPr>
      </w:pPr>
      <w:r w:rsidRPr="005860D4">
        <w:rPr>
          <w:rFonts w:ascii="Times New Roman" w:hAnsi="Times New Roman"/>
          <w:sz w:val="28"/>
          <w:szCs w:val="28"/>
          <w:lang w:val="uk-UA"/>
        </w:rPr>
        <w:t xml:space="preserve">Згуртування колективу, налагодження тісної співпраці учнів, батьків, учителів. </w:t>
      </w:r>
    </w:p>
    <w:p w:rsidR="00194BD4" w:rsidRPr="007E3D14" w:rsidRDefault="00194BD4" w:rsidP="005860D4">
      <w:pPr>
        <w:numPr>
          <w:ilvl w:val="0"/>
          <w:numId w:val="9"/>
        </w:numPr>
        <w:spacing w:after="0" w:line="240" w:lineRule="auto"/>
        <w:ind w:left="0" w:firstLine="12"/>
        <w:jc w:val="both"/>
        <w:rPr>
          <w:rFonts w:ascii="Times New Roman" w:hAnsi="Times New Roman"/>
          <w:sz w:val="28"/>
          <w:szCs w:val="28"/>
          <w:lang w:val="uk-UA"/>
        </w:rPr>
      </w:pPr>
      <w:r w:rsidRPr="007E3D14">
        <w:rPr>
          <w:rFonts w:ascii="Times New Roman" w:hAnsi="Times New Roman"/>
          <w:sz w:val="28"/>
          <w:szCs w:val="28"/>
          <w:lang w:val="uk-UA"/>
        </w:rPr>
        <w:t>Розвиток кожної особистості.Зростання загальної культури.</w:t>
      </w:r>
    </w:p>
    <w:p w:rsidR="00194BD4" w:rsidRPr="007E3D14" w:rsidRDefault="00194BD4" w:rsidP="007645CA">
      <w:pPr>
        <w:numPr>
          <w:ilvl w:val="0"/>
          <w:numId w:val="9"/>
        </w:numPr>
        <w:spacing w:after="0" w:line="240" w:lineRule="auto"/>
        <w:ind w:left="0" w:firstLine="12"/>
        <w:jc w:val="both"/>
        <w:rPr>
          <w:rFonts w:ascii="Times New Roman" w:hAnsi="Times New Roman"/>
          <w:sz w:val="28"/>
          <w:szCs w:val="28"/>
          <w:lang w:val="uk-UA"/>
        </w:rPr>
      </w:pPr>
      <w:r w:rsidRPr="007E3D14">
        <w:rPr>
          <w:rFonts w:ascii="Times New Roman" w:hAnsi="Times New Roman"/>
          <w:sz w:val="28"/>
          <w:szCs w:val="28"/>
          <w:lang w:val="uk-UA"/>
        </w:rPr>
        <w:t>Формування вміння вчити і навчатися.</w:t>
      </w:r>
    </w:p>
    <w:p w:rsidR="00194BD4" w:rsidRPr="007E3D14" w:rsidRDefault="00194BD4" w:rsidP="005860D4">
      <w:pPr>
        <w:numPr>
          <w:ilvl w:val="0"/>
          <w:numId w:val="9"/>
        </w:numPr>
        <w:spacing w:after="0" w:line="240" w:lineRule="auto"/>
        <w:ind w:left="0" w:firstLine="12"/>
        <w:jc w:val="both"/>
        <w:rPr>
          <w:rFonts w:ascii="Times New Roman" w:hAnsi="Times New Roman"/>
          <w:sz w:val="28"/>
          <w:szCs w:val="28"/>
          <w:lang w:val="uk-UA"/>
        </w:rPr>
      </w:pPr>
      <w:r w:rsidRPr="007E3D14">
        <w:rPr>
          <w:rFonts w:ascii="Times New Roman" w:hAnsi="Times New Roman"/>
          <w:sz w:val="28"/>
          <w:szCs w:val="28"/>
          <w:lang w:val="uk-UA"/>
        </w:rPr>
        <w:t>Адаптація вихованців до самостійного життя.</w:t>
      </w:r>
    </w:p>
    <w:p w:rsidR="00194BD4" w:rsidRPr="007E3D14" w:rsidRDefault="00194BD4" w:rsidP="007645CA">
      <w:pPr>
        <w:numPr>
          <w:ilvl w:val="0"/>
          <w:numId w:val="9"/>
        </w:numPr>
        <w:spacing w:after="0" w:line="240" w:lineRule="auto"/>
        <w:ind w:left="0" w:firstLine="12"/>
        <w:jc w:val="both"/>
        <w:rPr>
          <w:rFonts w:ascii="Times New Roman" w:hAnsi="Times New Roman"/>
          <w:sz w:val="28"/>
          <w:szCs w:val="28"/>
          <w:lang w:val="uk-UA"/>
        </w:rPr>
      </w:pPr>
      <w:r w:rsidRPr="007E3D14">
        <w:rPr>
          <w:rFonts w:ascii="Times New Roman" w:hAnsi="Times New Roman"/>
          <w:sz w:val="28"/>
          <w:szCs w:val="28"/>
          <w:lang w:val="uk-UA"/>
        </w:rPr>
        <w:t>Зміцнення матеріально-технічної бази закладу.</w:t>
      </w:r>
    </w:p>
    <w:p w:rsidR="00194BD4" w:rsidRPr="007E3D14" w:rsidRDefault="00194BD4" w:rsidP="007645CA">
      <w:pPr>
        <w:numPr>
          <w:ilvl w:val="0"/>
          <w:numId w:val="9"/>
        </w:numPr>
        <w:spacing w:after="0" w:line="240" w:lineRule="auto"/>
        <w:ind w:left="0" w:firstLine="12"/>
        <w:jc w:val="both"/>
        <w:rPr>
          <w:rFonts w:ascii="Times New Roman" w:hAnsi="Times New Roman"/>
          <w:sz w:val="28"/>
          <w:szCs w:val="28"/>
          <w:lang w:val="uk-UA"/>
        </w:rPr>
      </w:pPr>
      <w:r w:rsidRPr="007E3D14">
        <w:rPr>
          <w:rFonts w:ascii="Times New Roman" w:hAnsi="Times New Roman"/>
          <w:sz w:val="28"/>
          <w:szCs w:val="28"/>
          <w:lang w:val="uk-UA"/>
        </w:rPr>
        <w:t>Проведення здоров’язберігаючих заходів.</w:t>
      </w:r>
    </w:p>
    <w:p w:rsidR="00194BD4" w:rsidRPr="005860D4" w:rsidRDefault="00194BD4" w:rsidP="007645CA">
      <w:pPr>
        <w:numPr>
          <w:ilvl w:val="0"/>
          <w:numId w:val="9"/>
        </w:numPr>
        <w:spacing w:after="0" w:line="240" w:lineRule="auto"/>
        <w:ind w:left="0" w:firstLine="12"/>
        <w:jc w:val="both"/>
        <w:rPr>
          <w:rFonts w:ascii="Times New Roman" w:hAnsi="Times New Roman"/>
          <w:sz w:val="28"/>
          <w:szCs w:val="28"/>
        </w:rPr>
      </w:pPr>
      <w:r w:rsidRPr="005860D4">
        <w:rPr>
          <w:rFonts w:ascii="Times New Roman" w:hAnsi="Times New Roman"/>
          <w:sz w:val="28"/>
          <w:szCs w:val="28"/>
          <w:lang w:val="uk-UA"/>
        </w:rPr>
        <w:t>Створення і підтримка позитивного іміджу закладу.</w:t>
      </w:r>
    </w:p>
    <w:p w:rsidR="00194BD4" w:rsidRPr="005860D4" w:rsidRDefault="00194BD4" w:rsidP="007645CA">
      <w:pPr>
        <w:numPr>
          <w:ilvl w:val="0"/>
          <w:numId w:val="9"/>
        </w:numPr>
        <w:spacing w:after="0" w:line="240" w:lineRule="auto"/>
        <w:ind w:left="0" w:firstLine="12"/>
        <w:jc w:val="both"/>
        <w:rPr>
          <w:rFonts w:ascii="Times New Roman" w:hAnsi="Times New Roman"/>
          <w:sz w:val="28"/>
          <w:szCs w:val="28"/>
        </w:rPr>
      </w:pPr>
      <w:r w:rsidRPr="005860D4">
        <w:rPr>
          <w:rFonts w:ascii="Times New Roman" w:hAnsi="Times New Roman"/>
          <w:sz w:val="28"/>
          <w:szCs w:val="28"/>
          <w:lang w:val="uk-UA"/>
        </w:rPr>
        <w:t>Збереження і збільшення контингенту учнів.</w:t>
      </w:r>
    </w:p>
    <w:p w:rsidR="00194BD4" w:rsidRPr="00F96757" w:rsidRDefault="00194BD4" w:rsidP="00F96757">
      <w:pPr>
        <w:rPr>
          <w:b/>
          <w:color w:val="FF0000"/>
          <w:sz w:val="56"/>
          <w:szCs w:val="56"/>
          <w:lang w:val="uk-UA"/>
        </w:rPr>
      </w:pPr>
    </w:p>
    <w:p w:rsidR="00194BD4" w:rsidRDefault="00194BD4" w:rsidP="004E59B5">
      <w:pPr>
        <w:jc w:val="center"/>
        <w:rPr>
          <w:b/>
          <w:color w:val="FF0000"/>
          <w:sz w:val="56"/>
          <w:szCs w:val="56"/>
          <w:lang w:val="uk-UA"/>
        </w:rPr>
      </w:pPr>
      <w:r>
        <w:rPr>
          <w:b/>
          <w:color w:val="FF0000"/>
          <w:sz w:val="56"/>
          <w:szCs w:val="56"/>
          <w:lang w:val="uk-UA"/>
        </w:rPr>
        <w:t>Програма розвитку</w:t>
      </w:r>
    </w:p>
    <w:p w:rsidR="00194BD4" w:rsidRDefault="00194BD4" w:rsidP="004E59B5">
      <w:pPr>
        <w:jc w:val="center"/>
        <w:rPr>
          <w:b/>
          <w:color w:val="FF0000"/>
          <w:sz w:val="56"/>
          <w:szCs w:val="56"/>
          <w:lang w:val="uk-UA"/>
        </w:rPr>
      </w:pPr>
      <w:r>
        <w:rPr>
          <w:b/>
          <w:color w:val="FF0000"/>
          <w:sz w:val="56"/>
          <w:szCs w:val="56"/>
          <w:lang w:val="uk-UA"/>
        </w:rPr>
        <w:t>Середняківської ЗОШ І-ІІ ступенів</w:t>
      </w:r>
    </w:p>
    <w:p w:rsidR="00194BD4" w:rsidRDefault="00194BD4" w:rsidP="004E59B5">
      <w:pPr>
        <w:spacing w:before="62"/>
        <w:ind w:left="485"/>
        <w:jc w:val="center"/>
        <w:rPr>
          <w:b/>
          <w:color w:val="FF0000"/>
          <w:sz w:val="56"/>
          <w:szCs w:val="56"/>
          <w:lang w:val="uk-UA"/>
        </w:rPr>
      </w:pPr>
      <w:r>
        <w:rPr>
          <w:b/>
          <w:color w:val="FF0000"/>
          <w:sz w:val="56"/>
          <w:szCs w:val="56"/>
          <w:lang w:val="uk-UA"/>
        </w:rPr>
        <w:t>Гадяцької районної Ради Полтавської області</w:t>
      </w:r>
    </w:p>
    <w:p w:rsidR="00194BD4" w:rsidRDefault="00194BD4" w:rsidP="004E59B5">
      <w:pPr>
        <w:spacing w:before="62"/>
        <w:ind w:left="485"/>
        <w:jc w:val="center"/>
        <w:rPr>
          <w:b/>
          <w:color w:val="FF0000"/>
          <w:sz w:val="56"/>
          <w:szCs w:val="56"/>
          <w:lang w:val="uk-UA"/>
        </w:rPr>
      </w:pPr>
    </w:p>
    <w:p w:rsidR="00194BD4" w:rsidRDefault="00194BD4" w:rsidP="004E59B5">
      <w:pPr>
        <w:spacing w:before="62"/>
        <w:ind w:left="485"/>
        <w:jc w:val="center"/>
        <w:rPr>
          <w:b/>
          <w:color w:val="FF0000"/>
          <w:sz w:val="56"/>
          <w:szCs w:val="56"/>
          <w:lang w:val="uk-UA"/>
        </w:rPr>
      </w:pPr>
    </w:p>
    <w:p w:rsidR="00194BD4" w:rsidRDefault="00194BD4" w:rsidP="004E59B5">
      <w:pPr>
        <w:spacing w:before="62"/>
        <w:ind w:left="485"/>
        <w:jc w:val="center"/>
        <w:rPr>
          <w:b/>
          <w:color w:val="FF0000"/>
          <w:sz w:val="56"/>
          <w:szCs w:val="56"/>
          <w:lang w:val="uk-UA"/>
        </w:rPr>
      </w:pPr>
    </w:p>
    <w:p w:rsidR="00194BD4" w:rsidRDefault="00194BD4" w:rsidP="00BD2785">
      <w:pPr>
        <w:rPr>
          <w:b/>
          <w:noProof/>
          <w:sz w:val="52"/>
          <w:szCs w:val="52"/>
          <w:lang w:val="uk-UA" w:eastAsia="ru-RU"/>
        </w:rPr>
      </w:pPr>
      <w:r w:rsidRPr="00F65F61">
        <w:rPr>
          <w:b/>
          <w:noProof/>
          <w:sz w:val="52"/>
          <w:szCs w:val="52"/>
          <w:lang w:eastAsia="ru-RU"/>
        </w:rPr>
        <w:pict>
          <v:shape id="Схема 1" o:spid="_x0000_i1026" type="#_x0000_t75" style="width:439.5pt;height:305.25pt;visibility:visible" o:gfxdata="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">
            <v:imagedata r:id="rId8" o:title=""/>
            <o:lock v:ext="edit" aspectratio="f"/>
          </v:shape>
        </w:pict>
      </w:r>
    </w:p>
    <w:p w:rsidR="00194BD4" w:rsidRDefault="00194BD4" w:rsidP="00BD2785">
      <w:pPr>
        <w:rPr>
          <w:b/>
          <w:noProof/>
          <w:sz w:val="52"/>
          <w:szCs w:val="52"/>
          <w:lang w:val="uk-UA" w:eastAsia="ru-RU"/>
        </w:rPr>
      </w:pPr>
    </w:p>
    <w:p w:rsidR="00194BD4" w:rsidRDefault="00194BD4" w:rsidP="00BD2785">
      <w:pPr>
        <w:rPr>
          <w:b/>
          <w:noProof/>
          <w:sz w:val="52"/>
          <w:szCs w:val="52"/>
          <w:lang w:val="uk-UA" w:eastAsia="ru-RU"/>
        </w:rPr>
      </w:pPr>
    </w:p>
    <w:p w:rsidR="00194BD4" w:rsidRPr="00F96757" w:rsidRDefault="00194BD4" w:rsidP="00BD2785">
      <w:pPr>
        <w:rPr>
          <w:b/>
          <w:sz w:val="52"/>
          <w:szCs w:val="52"/>
          <w:lang w:val="uk-UA"/>
        </w:rPr>
      </w:pPr>
    </w:p>
    <w:p w:rsidR="00194BD4" w:rsidRPr="00EE0678" w:rsidRDefault="00194BD4" w:rsidP="00B7482D">
      <w:pPr>
        <w:spacing w:after="0" w:line="240" w:lineRule="auto"/>
        <w:jc w:val="both"/>
        <w:rPr>
          <w:b/>
          <w:sz w:val="52"/>
          <w:szCs w:val="52"/>
          <w:lang w:val="uk-UA"/>
        </w:rPr>
      </w:pPr>
      <w:r w:rsidRPr="003026EB">
        <w:rPr>
          <w:rFonts w:ascii="Times New Roman" w:hAnsi="Times New Roman"/>
          <w:sz w:val="28"/>
          <w:szCs w:val="28"/>
          <w:lang w:val="uk-UA"/>
        </w:rPr>
        <w:t xml:space="preserve">Аналіз організації освітнього процесу в </w:t>
      </w:r>
      <w:r>
        <w:rPr>
          <w:rFonts w:ascii="Times New Roman" w:hAnsi="Times New Roman"/>
          <w:sz w:val="28"/>
          <w:szCs w:val="28"/>
          <w:lang w:val="uk-UA"/>
        </w:rPr>
        <w:t xml:space="preserve">закладі та усвідомлення проблем </w:t>
      </w:r>
      <w:r w:rsidRPr="003026EB">
        <w:rPr>
          <w:rFonts w:ascii="Times New Roman" w:hAnsi="Times New Roman"/>
          <w:sz w:val="28"/>
          <w:szCs w:val="28"/>
          <w:lang w:val="uk-UA"/>
        </w:rPr>
        <w:t>розвитку загальної середньої освіти в Україні на сучасному етапі викликав необхідність розробити план розвитку Середняківської ЗОШ І-ІІ ступенів Гадяцької районної Ради Полтавської області.</w:t>
      </w:r>
    </w:p>
    <w:p w:rsidR="00194BD4" w:rsidRDefault="00194BD4" w:rsidP="00B7482D">
      <w:pPr>
        <w:spacing w:after="0" w:line="240" w:lineRule="auto"/>
        <w:ind w:firstLine="418"/>
        <w:jc w:val="both"/>
        <w:rPr>
          <w:rFonts w:ascii="Times New Roman" w:hAnsi="Times New Roman"/>
          <w:sz w:val="28"/>
          <w:szCs w:val="28"/>
          <w:lang w:val="uk-UA"/>
        </w:rPr>
      </w:pPr>
      <w:r w:rsidRPr="003026EB">
        <w:rPr>
          <w:rFonts w:ascii="Times New Roman" w:hAnsi="Times New Roman"/>
          <w:sz w:val="28"/>
          <w:szCs w:val="28"/>
          <w:lang w:val="uk-UA"/>
        </w:rPr>
        <w:t xml:space="preserve">Враховуючи соціальне замовлення на випускника школи як людину, здатну орієнтуватися в життєвому просторі, жити в ринкових відносинах, професійно-орієнтовану, інтелектуально-розвинену, національно-свідому, виховану, життєво- компетентну. Педагогічний колектив вирішив, що місія школи - це </w:t>
      </w:r>
      <w:r w:rsidRPr="003026EB">
        <w:rPr>
          <w:rFonts w:ascii="Times New Roman" w:hAnsi="Times New Roman"/>
          <w:b/>
          <w:sz w:val="28"/>
          <w:szCs w:val="28"/>
          <w:lang w:val="uk-UA"/>
        </w:rPr>
        <w:t>україномовна школа – родина</w:t>
      </w:r>
      <w:r w:rsidRPr="003026EB"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:rsidR="00194BD4" w:rsidRPr="00FF2E8B" w:rsidRDefault="00194BD4" w:rsidP="00B7482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F2E8B">
        <w:rPr>
          <w:rFonts w:ascii="Times New Roman" w:hAnsi="Times New Roman"/>
          <w:sz w:val="28"/>
          <w:szCs w:val="28"/>
          <w:lang w:val="uk-UA"/>
        </w:rPr>
        <w:t xml:space="preserve">      Виховну роботу необхідно спрямувати на організацію цілісної системи, що х</w:t>
      </w:r>
      <w:r>
        <w:rPr>
          <w:rFonts w:ascii="Times New Roman" w:hAnsi="Times New Roman"/>
          <w:sz w:val="28"/>
          <w:szCs w:val="28"/>
          <w:lang w:val="uk-UA"/>
        </w:rPr>
        <w:t>а</w:t>
      </w:r>
      <w:r w:rsidRPr="00FF2E8B">
        <w:rPr>
          <w:rFonts w:ascii="Times New Roman" w:hAnsi="Times New Roman"/>
          <w:sz w:val="28"/>
          <w:szCs w:val="28"/>
          <w:lang w:val="uk-UA"/>
        </w:rPr>
        <w:t>рактеризується відповідно до концепції національного виховання учнів в умовах школи-родини, певною метою та органі</w:t>
      </w:r>
      <w:r>
        <w:rPr>
          <w:rFonts w:ascii="Times New Roman" w:hAnsi="Times New Roman"/>
          <w:sz w:val="28"/>
          <w:szCs w:val="28"/>
          <w:lang w:val="uk-UA"/>
        </w:rPr>
        <w:t>з</w:t>
      </w:r>
      <w:r w:rsidRPr="00FF2E8B">
        <w:rPr>
          <w:rFonts w:ascii="Times New Roman" w:hAnsi="Times New Roman"/>
          <w:sz w:val="28"/>
          <w:szCs w:val="28"/>
          <w:lang w:val="uk-UA"/>
        </w:rPr>
        <w:t xml:space="preserve">аційними формами. Основну мету виховної роботи необхідно тісно пов'язати з діями інноваційної програми по перебудові школи в </w:t>
      </w:r>
      <w:r w:rsidRPr="00FF2E8B">
        <w:rPr>
          <w:rFonts w:ascii="Times New Roman" w:hAnsi="Times New Roman"/>
          <w:b/>
          <w:sz w:val="28"/>
          <w:szCs w:val="28"/>
          <w:lang w:val="uk-UA"/>
        </w:rPr>
        <w:t xml:space="preserve">школу-родину. </w:t>
      </w:r>
      <w:r w:rsidRPr="00FF2E8B">
        <w:rPr>
          <w:rFonts w:ascii="Times New Roman" w:hAnsi="Times New Roman"/>
          <w:sz w:val="28"/>
          <w:szCs w:val="28"/>
          <w:lang w:val="uk-UA"/>
        </w:rPr>
        <w:t>Необхідно створювати середовище максимально наближене до сімейного. Родинний мікроклімат, харчування, спілкування - повинні впливати на становлення здоров’я, духовної, національно-свідомої людини - громадянина України.</w:t>
      </w:r>
    </w:p>
    <w:p w:rsidR="00194BD4" w:rsidRPr="003D7125" w:rsidRDefault="00194BD4" w:rsidP="003D712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4E59B5">
        <w:rPr>
          <w:rFonts w:ascii="Times New Roman" w:hAnsi="Times New Roman"/>
          <w:b/>
          <w:sz w:val="28"/>
          <w:szCs w:val="28"/>
          <w:lang w:val="uk-UA"/>
        </w:rPr>
        <w:t>Місія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школи–</w:t>
      </w:r>
      <w:r w:rsidRPr="003026EB">
        <w:rPr>
          <w:rFonts w:ascii="Times New Roman" w:hAnsi="Times New Roman"/>
          <w:b/>
          <w:sz w:val="28"/>
          <w:szCs w:val="28"/>
          <w:lang w:val="uk-UA"/>
        </w:rPr>
        <w:t>родини</w:t>
      </w:r>
      <w:r w:rsidRPr="004E59B5">
        <w:rPr>
          <w:rFonts w:ascii="Times New Roman" w:hAnsi="Times New Roman"/>
          <w:b/>
          <w:sz w:val="28"/>
          <w:szCs w:val="28"/>
          <w:lang w:val="uk-UA"/>
        </w:rPr>
        <w:t>:</w:t>
      </w:r>
      <w:r w:rsidRPr="004E59B5">
        <w:rPr>
          <w:rFonts w:ascii="Times New Roman" w:hAnsi="Times New Roman"/>
          <w:sz w:val="28"/>
          <w:szCs w:val="28"/>
          <w:lang w:val="uk-UA"/>
        </w:rPr>
        <w:t xml:space="preserve"> навчити учнів мистецтву життя, виховати самостійну особистість, яка вміє приймати рішення і відповідати за них, володіє мистецтвом самовиховання, самороз</w:t>
      </w:r>
      <w:r>
        <w:rPr>
          <w:rFonts w:ascii="Times New Roman" w:hAnsi="Times New Roman"/>
          <w:sz w:val="28"/>
          <w:szCs w:val="28"/>
          <w:lang w:val="uk-UA"/>
        </w:rPr>
        <w:t>витку, самопізнання, самоосвіти</w:t>
      </w:r>
    </w:p>
    <w:p w:rsidR="00194BD4" w:rsidRDefault="00194BD4" w:rsidP="00B7482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  <w:r w:rsidRPr="002A0BD4">
        <w:rPr>
          <w:rFonts w:ascii="Times New Roman" w:hAnsi="Times New Roman"/>
          <w:b/>
          <w:sz w:val="28"/>
          <w:szCs w:val="28"/>
          <w:u w:val="single"/>
        </w:rPr>
        <w:t>Основн</w:t>
      </w:r>
      <w:r w:rsidRPr="002A0BD4">
        <w:rPr>
          <w:rFonts w:ascii="Times New Roman" w:hAnsi="Times New Roman"/>
          <w:b/>
          <w:sz w:val="28"/>
          <w:szCs w:val="28"/>
          <w:u w:val="single"/>
          <w:lang w:val="uk-UA"/>
        </w:rPr>
        <w:t>і</w:t>
      </w:r>
      <w:r>
        <w:rPr>
          <w:rFonts w:ascii="Times New Roman" w:hAnsi="Times New Roman"/>
          <w:b/>
          <w:sz w:val="28"/>
          <w:szCs w:val="28"/>
          <w:u w:val="single"/>
          <w:lang w:val="uk-UA"/>
        </w:rPr>
        <w:t xml:space="preserve"> </w:t>
      </w:r>
      <w:r w:rsidRPr="002A0BD4">
        <w:rPr>
          <w:rFonts w:ascii="Times New Roman" w:hAnsi="Times New Roman"/>
          <w:b/>
          <w:sz w:val="28"/>
          <w:szCs w:val="28"/>
          <w:u w:val="single"/>
        </w:rPr>
        <w:t>завдання:</w:t>
      </w:r>
    </w:p>
    <w:p w:rsidR="00194BD4" w:rsidRPr="00FF2E8B" w:rsidRDefault="00194BD4" w:rsidP="00B7482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F2E8B">
        <w:rPr>
          <w:rFonts w:ascii="Times New Roman" w:hAnsi="Times New Roman"/>
          <w:sz w:val="28"/>
          <w:szCs w:val="28"/>
          <w:lang w:val="uk-UA"/>
        </w:rPr>
        <w:t>1. Створення максимально сприятливих умов для фізичного, морального, естетичного, інтелектуального розвитку школярів.</w:t>
      </w:r>
    </w:p>
    <w:p w:rsidR="00194BD4" w:rsidRPr="00FF2E8B" w:rsidRDefault="00194BD4" w:rsidP="00B7482D">
      <w:pPr>
        <w:numPr>
          <w:ilvl w:val="0"/>
          <w:numId w:val="10"/>
        </w:numPr>
        <w:tabs>
          <w:tab w:val="left" w:pos="88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F2E8B">
        <w:rPr>
          <w:rFonts w:ascii="Times New Roman" w:hAnsi="Times New Roman"/>
          <w:sz w:val="28"/>
          <w:szCs w:val="28"/>
          <w:lang w:val="uk-UA"/>
        </w:rPr>
        <w:t>Створення умов для здобуття освіти учнями.</w:t>
      </w:r>
    </w:p>
    <w:p w:rsidR="00194BD4" w:rsidRPr="00FF2E8B" w:rsidRDefault="00194BD4" w:rsidP="00B7482D">
      <w:pPr>
        <w:numPr>
          <w:ilvl w:val="0"/>
          <w:numId w:val="10"/>
        </w:numPr>
        <w:tabs>
          <w:tab w:val="left" w:pos="88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F2E8B">
        <w:rPr>
          <w:rFonts w:ascii="Times New Roman" w:hAnsi="Times New Roman"/>
          <w:sz w:val="28"/>
          <w:szCs w:val="28"/>
          <w:lang w:val="uk-UA"/>
        </w:rPr>
        <w:t>Забезпечення права дитини на самовизначення та самореалізацію.</w:t>
      </w:r>
    </w:p>
    <w:p w:rsidR="00194BD4" w:rsidRDefault="00194BD4" w:rsidP="003D7125">
      <w:pPr>
        <w:numPr>
          <w:ilvl w:val="0"/>
          <w:numId w:val="11"/>
        </w:numPr>
        <w:tabs>
          <w:tab w:val="left" w:pos="888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FF2E8B">
        <w:rPr>
          <w:rFonts w:ascii="Times New Roman" w:hAnsi="Times New Roman"/>
          <w:sz w:val="28"/>
          <w:szCs w:val="28"/>
          <w:lang w:val="uk-UA"/>
        </w:rPr>
        <w:t>Формування високопрофесійної творчої команди педагогів-однодумців.</w:t>
      </w:r>
    </w:p>
    <w:p w:rsidR="00194BD4" w:rsidRPr="003D7125" w:rsidRDefault="00194BD4" w:rsidP="003D7125">
      <w:pPr>
        <w:numPr>
          <w:ilvl w:val="0"/>
          <w:numId w:val="11"/>
        </w:numPr>
        <w:tabs>
          <w:tab w:val="left" w:pos="888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Формування успішної особистості засобами освітніх технологій навчання і виховання.</w:t>
      </w:r>
    </w:p>
    <w:p w:rsidR="00194BD4" w:rsidRDefault="00194BD4" w:rsidP="003D7125">
      <w:pPr>
        <w:tabs>
          <w:tab w:val="left" w:pos="888"/>
        </w:tabs>
        <w:autoSpaceDE w:val="0"/>
        <w:autoSpaceDN w:val="0"/>
        <w:adjustRightInd w:val="0"/>
        <w:spacing w:after="0" w:line="240" w:lineRule="auto"/>
        <w:ind w:left="528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  <w:r>
        <w:rPr>
          <w:rFonts w:ascii="Times New Roman" w:hAnsi="Times New Roman"/>
          <w:b/>
          <w:sz w:val="28"/>
          <w:szCs w:val="28"/>
          <w:u w:val="single"/>
          <w:lang w:val="uk-UA"/>
        </w:rPr>
        <w:t>Пріоритетні напрями розвитку школи</w:t>
      </w:r>
      <w:r w:rsidRPr="002A0BD4">
        <w:rPr>
          <w:rFonts w:ascii="Times New Roman" w:hAnsi="Times New Roman"/>
          <w:b/>
          <w:sz w:val="28"/>
          <w:szCs w:val="28"/>
          <w:u w:val="single"/>
          <w:lang w:val="uk-UA"/>
        </w:rPr>
        <w:t>:</w:t>
      </w:r>
    </w:p>
    <w:p w:rsidR="00194BD4" w:rsidRDefault="00194BD4" w:rsidP="00F500D4">
      <w:pPr>
        <w:tabs>
          <w:tab w:val="left" w:pos="88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 Освоєння ефективних методів індивідуальної та групової роботи з учнями в зв’язку із зменшенням їх кількості.</w:t>
      </w:r>
    </w:p>
    <w:p w:rsidR="00194BD4" w:rsidRDefault="00194BD4" w:rsidP="00F500D4">
      <w:pPr>
        <w:tabs>
          <w:tab w:val="left" w:pos="88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 Формування   національної  самосвідомості учнів, патріотичних почуттів, зацікавленості історичними   та   культурними   цінностями українського  народу.</w:t>
      </w:r>
    </w:p>
    <w:p w:rsidR="00194BD4" w:rsidRDefault="00194BD4" w:rsidP="00F500D4">
      <w:pPr>
        <w:tabs>
          <w:tab w:val="left" w:pos="88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  Подальший розвиток творчої,   духовно   багатої   особистості   з урахуванням її потреб, інтересів, здібностей.</w:t>
      </w:r>
    </w:p>
    <w:p w:rsidR="00194BD4" w:rsidRDefault="00194BD4" w:rsidP="00F500D4">
      <w:pPr>
        <w:tabs>
          <w:tab w:val="left" w:pos="88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 Забезпечення      дієвості  учнівського самоврядування.</w:t>
      </w:r>
    </w:p>
    <w:p w:rsidR="00194BD4" w:rsidRDefault="00194BD4" w:rsidP="00F500D4">
      <w:pPr>
        <w:tabs>
          <w:tab w:val="left" w:pos="88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 Впровадження здоров’язберігаючих технологій в навчально-виховний процес.</w:t>
      </w:r>
    </w:p>
    <w:p w:rsidR="00194BD4" w:rsidRPr="002A0BD4" w:rsidRDefault="00194BD4" w:rsidP="00F500D4">
      <w:pPr>
        <w:tabs>
          <w:tab w:val="left" w:pos="88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194BD4" w:rsidRDefault="00194BD4" w:rsidP="00967B3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  <w:r w:rsidRPr="002A0BD4">
        <w:rPr>
          <w:rFonts w:ascii="Times New Roman" w:hAnsi="Times New Roman"/>
          <w:b/>
          <w:sz w:val="28"/>
          <w:szCs w:val="28"/>
          <w:u w:val="single"/>
        </w:rPr>
        <w:t>КРИТЕРІЇ ДОСЯГНЕННЯ ЦІЛЕЙ</w:t>
      </w:r>
    </w:p>
    <w:p w:rsidR="00194BD4" w:rsidRPr="00F500D4" w:rsidRDefault="00194BD4" w:rsidP="00F500D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194BD4" w:rsidRPr="00EA299B" w:rsidRDefault="00194BD4" w:rsidP="00EA299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A299B">
        <w:rPr>
          <w:rFonts w:ascii="Times New Roman" w:hAnsi="Times New Roman"/>
          <w:sz w:val="28"/>
          <w:szCs w:val="28"/>
          <w:lang w:val="uk-UA"/>
        </w:rPr>
        <w:t>1.Стан здоров'я дітей, тенде</w:t>
      </w:r>
      <w:r>
        <w:rPr>
          <w:rFonts w:ascii="Times New Roman" w:hAnsi="Times New Roman"/>
          <w:sz w:val="28"/>
          <w:szCs w:val="28"/>
          <w:lang w:val="uk-UA"/>
        </w:rPr>
        <w:t>н</w:t>
      </w:r>
      <w:r w:rsidRPr="00EA299B">
        <w:rPr>
          <w:rFonts w:ascii="Times New Roman" w:hAnsi="Times New Roman"/>
          <w:sz w:val="28"/>
          <w:szCs w:val="28"/>
          <w:lang w:val="uk-UA"/>
        </w:rPr>
        <w:t>ція до його змін на краще.</w:t>
      </w:r>
    </w:p>
    <w:p w:rsidR="00194BD4" w:rsidRPr="00EA299B" w:rsidRDefault="00194BD4" w:rsidP="00EA299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A299B">
        <w:rPr>
          <w:rFonts w:ascii="Times New Roman" w:hAnsi="Times New Roman"/>
          <w:sz w:val="28"/>
          <w:szCs w:val="28"/>
          <w:lang w:val="uk-UA"/>
        </w:rPr>
        <w:t>2.Комфортне психологічне самопочуття вихованців та педагогів.</w:t>
      </w:r>
    </w:p>
    <w:p w:rsidR="00194BD4" w:rsidRPr="00EA299B" w:rsidRDefault="00194BD4" w:rsidP="00EA299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A299B">
        <w:rPr>
          <w:rFonts w:ascii="Times New Roman" w:hAnsi="Times New Roman"/>
          <w:sz w:val="28"/>
          <w:szCs w:val="28"/>
          <w:lang w:val="uk-UA"/>
        </w:rPr>
        <w:t>3.Розвиток потенційних можливостей учнів (позитивна динаміка в інтелектуальному розвитку).</w:t>
      </w:r>
    </w:p>
    <w:p w:rsidR="00194BD4" w:rsidRPr="00EA299B" w:rsidRDefault="00194BD4" w:rsidP="00EA299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A299B">
        <w:rPr>
          <w:rFonts w:ascii="Times New Roman" w:hAnsi="Times New Roman"/>
          <w:sz w:val="28"/>
          <w:szCs w:val="28"/>
          <w:lang w:val="uk-UA"/>
        </w:rPr>
        <w:t>4.Забезпечення засвоєння державних стандартів освіти та підвищення якості навчальних досягнень з профільних дисциплін.</w:t>
      </w:r>
    </w:p>
    <w:p w:rsidR="00194BD4" w:rsidRDefault="00194BD4" w:rsidP="00EA299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5. Виховання національно-</w:t>
      </w:r>
      <w:r w:rsidRPr="00EA299B">
        <w:rPr>
          <w:rFonts w:ascii="Times New Roman" w:hAnsi="Times New Roman"/>
          <w:sz w:val="28"/>
          <w:szCs w:val="28"/>
          <w:lang w:val="uk-UA"/>
        </w:rPr>
        <w:t>свідомого громадянина засобами родинного виховання.</w:t>
      </w:r>
    </w:p>
    <w:p w:rsidR="00194BD4" w:rsidRDefault="00194BD4" w:rsidP="00E91260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194BD4" w:rsidRDefault="00194BD4" w:rsidP="00E91260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194BD4" w:rsidRDefault="00194BD4" w:rsidP="00E91260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tbl>
      <w:tblPr>
        <w:tblW w:w="10065" w:type="dxa"/>
        <w:tblInd w:w="-102" w:type="dxa"/>
        <w:tblLayout w:type="fixed"/>
        <w:tblCellMar>
          <w:left w:w="40" w:type="dxa"/>
          <w:right w:w="40" w:type="dxa"/>
        </w:tblCellMar>
        <w:tblLook w:val="00A0"/>
      </w:tblPr>
      <w:tblGrid>
        <w:gridCol w:w="2410"/>
        <w:gridCol w:w="7655"/>
      </w:tblGrid>
      <w:tr w:rsidR="00194BD4" w:rsidRPr="00DD62E3" w:rsidTr="003D7125"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ind w:firstLine="1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Термін реалізації плану розвитку Середняківської ЗОШ І-ІІ ступенів </w:t>
            </w:r>
          </w:p>
        </w:tc>
        <w:tc>
          <w:tcPr>
            <w:tcW w:w="7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4BD4" w:rsidRPr="00DD62E3" w:rsidRDefault="00194BD4">
            <w:pPr>
              <w:spacing w:after="0" w:line="240" w:lineRule="auto"/>
              <w:ind w:left="1771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194BD4" w:rsidRPr="001B4C69" w:rsidRDefault="00194BD4">
            <w:pPr>
              <w:spacing w:after="0" w:line="240" w:lineRule="auto"/>
              <w:ind w:left="1771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2016-2020</w:t>
            </w: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роки</w:t>
            </w:r>
          </w:p>
        </w:tc>
      </w:tr>
      <w:tr w:rsidR="00194BD4" w:rsidRPr="00D77649" w:rsidTr="003D7125"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ind w:firstLine="5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Науково-методичне забезпечення</w:t>
            </w:r>
          </w:p>
          <w:p w:rsidR="00194BD4" w:rsidRPr="001B4C69" w:rsidRDefault="00194BD4">
            <w:pPr>
              <w:spacing w:after="0" w:line="240" w:lineRule="auto"/>
              <w:ind w:firstLine="1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плану розвитку навчального закладу</w:t>
            </w:r>
          </w:p>
        </w:tc>
        <w:tc>
          <w:tcPr>
            <w:tcW w:w="7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Конституція України,</w:t>
            </w:r>
          </w:p>
          <w:p w:rsidR="00194BD4" w:rsidRPr="00DD62E3" w:rsidRDefault="00194B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Закон України «Про освіту»,</w:t>
            </w:r>
          </w:p>
          <w:p w:rsidR="00194BD4" w:rsidRPr="001B4C69" w:rsidRDefault="00194B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Закон України «Про загальну середню</w:t>
            </w:r>
          </w:p>
          <w:p w:rsidR="00194BD4" w:rsidRPr="00DD62E3" w:rsidRDefault="00194B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освіту»,</w:t>
            </w:r>
          </w:p>
          <w:p w:rsidR="00194BD4" w:rsidRPr="00DD62E3" w:rsidRDefault="00194B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Закон України «Про Державну національну програму «Освіта» («Україна XXI століття»), «Про Національну доктрину розвитку освіти»,</w:t>
            </w:r>
          </w:p>
          <w:p w:rsidR="00194BD4" w:rsidRPr="00DD62E3" w:rsidRDefault="00194B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Концепція загальної середньої освіти </w:t>
            </w:r>
          </w:p>
          <w:p w:rsidR="00194BD4" w:rsidRPr="00DD62E3" w:rsidRDefault="00194B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Концепція профільного навчання у старшій школі,</w:t>
            </w:r>
          </w:p>
          <w:p w:rsidR="00194BD4" w:rsidRPr="001B4C69" w:rsidRDefault="00194B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Державні   стандарти   базової   і   повної загальної середньої освіти.</w:t>
            </w:r>
          </w:p>
        </w:tc>
      </w:tr>
      <w:tr w:rsidR="00194BD4" w:rsidRPr="00DD62E3" w:rsidTr="003D7125"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Мета плану</w:t>
            </w:r>
          </w:p>
        </w:tc>
        <w:tc>
          <w:tcPr>
            <w:tcW w:w="7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Створення виховного освітнього середовища, яке сприятиме духовному, етичному, фізичному розвитку і соціалізації дитини.</w:t>
            </w:r>
          </w:p>
        </w:tc>
      </w:tr>
      <w:tr w:rsidR="00194BD4" w:rsidRPr="00DD62E3" w:rsidTr="003D7125"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Пріоритетні напрями роботи</w:t>
            </w:r>
          </w:p>
        </w:tc>
        <w:tc>
          <w:tcPr>
            <w:tcW w:w="765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94BD4" w:rsidRPr="001B4C69" w:rsidRDefault="00194BD4" w:rsidP="001B4C6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Подальша    гуманізація    змісту    освіту, пріоритетна увага до розвитку мислення учнів.</w:t>
            </w:r>
          </w:p>
          <w:p w:rsidR="00194BD4" w:rsidRPr="001B4C69" w:rsidRDefault="00194BD4" w:rsidP="001B4C6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Впровадження здоров'язберігаючих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технологій в навчально-виховний процес.</w:t>
            </w:r>
          </w:p>
          <w:p w:rsidR="00194BD4" w:rsidRPr="001B4C69" w:rsidRDefault="00194BD4" w:rsidP="001B4C6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Послідовне  впровадження  в  навчально-виховний      процес      інформаційно-комунікативних технологій навчання.</w:t>
            </w:r>
          </w:p>
          <w:p w:rsidR="00194BD4" w:rsidRPr="001B4C69" w:rsidRDefault="00194BD4" w:rsidP="001B4C6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Вивчення та    запровадження     нових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вітчизняних    технологій    навчання,    що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забезпечують розвиток особистості - суб'єкта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педагогічного процесу.</w:t>
            </w:r>
          </w:p>
          <w:p w:rsidR="00194BD4" w:rsidRDefault="00194BD4" w:rsidP="001B4C6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Формування   національної  самосвідомості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учнів, патріотичних почуттів, зацікавленості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історичними   та   культурними   цінностями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українського  народу;  подальший розвиток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творчої,   духовно   багатої   особистості   з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урахуванням її потреб, інтересів, здібностей.</w:t>
            </w:r>
          </w:p>
          <w:p w:rsidR="00194BD4" w:rsidRPr="001B4C69" w:rsidRDefault="00194BD4" w:rsidP="001B4C6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Формування успішної особистості , патріота України засобами новітніх ,освітніх технологій навчання і виховання.</w:t>
            </w:r>
          </w:p>
          <w:p w:rsidR="00194BD4" w:rsidRPr="001B4C69" w:rsidRDefault="00194BD4" w:rsidP="001B4C6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Забезпечення      дієвості       учнівського самоврядування.</w:t>
            </w:r>
          </w:p>
        </w:tc>
      </w:tr>
      <w:tr w:rsidR="00194BD4" w:rsidRPr="00DD62E3" w:rsidTr="003D7125">
        <w:tc>
          <w:tcPr>
            <w:tcW w:w="24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7655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194BD4" w:rsidRPr="001B4C69" w:rsidRDefault="00194BD4" w:rsidP="001B4C6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194BD4" w:rsidRPr="00DD62E3" w:rsidTr="003D7125">
        <w:tc>
          <w:tcPr>
            <w:tcW w:w="24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7655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194BD4" w:rsidRPr="001B4C69" w:rsidRDefault="00194BD4" w:rsidP="001B4C6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194BD4" w:rsidRPr="00DD62E3" w:rsidTr="003D7125">
        <w:tc>
          <w:tcPr>
            <w:tcW w:w="24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7655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194BD4" w:rsidRPr="001B4C69" w:rsidRDefault="00194BD4" w:rsidP="001B4C6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194BD4" w:rsidRPr="00DD62E3" w:rsidTr="003D7125">
        <w:tc>
          <w:tcPr>
            <w:tcW w:w="24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7655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194BD4" w:rsidRPr="001B4C69" w:rsidRDefault="00194BD4" w:rsidP="001B4C6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194BD4" w:rsidRPr="00DD62E3" w:rsidTr="003D7125">
        <w:tc>
          <w:tcPr>
            <w:tcW w:w="24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7655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194BD4" w:rsidRPr="001B4C69" w:rsidRDefault="00194BD4" w:rsidP="001B4C6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194BD4" w:rsidRPr="00DD62E3" w:rsidTr="003D7125">
        <w:tc>
          <w:tcPr>
            <w:tcW w:w="24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7655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194BD4" w:rsidRPr="001B4C69" w:rsidRDefault="00194BD4" w:rsidP="001B4C6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194BD4" w:rsidRPr="00DD62E3" w:rsidTr="003D7125">
        <w:tc>
          <w:tcPr>
            <w:tcW w:w="24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7655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194BD4" w:rsidRPr="001B4C69" w:rsidRDefault="00194BD4" w:rsidP="001B4C6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194BD4" w:rsidRPr="00DD62E3" w:rsidTr="003D7125">
        <w:tc>
          <w:tcPr>
            <w:tcW w:w="24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7655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194BD4" w:rsidRPr="001B4C69" w:rsidRDefault="00194BD4" w:rsidP="001B4C6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194BD4" w:rsidRPr="00DD62E3" w:rsidTr="003D7125">
        <w:tc>
          <w:tcPr>
            <w:tcW w:w="24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7655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194BD4" w:rsidRPr="001B4C69" w:rsidRDefault="00194BD4" w:rsidP="001B4C6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194BD4" w:rsidRPr="00DD62E3" w:rsidTr="003D7125">
        <w:tc>
          <w:tcPr>
            <w:tcW w:w="24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7655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194BD4" w:rsidRPr="001B4C69" w:rsidRDefault="00194BD4" w:rsidP="001B4C6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194BD4" w:rsidRPr="00DD62E3" w:rsidTr="003D7125">
        <w:tc>
          <w:tcPr>
            <w:tcW w:w="24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7655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194BD4" w:rsidRPr="001B4C69" w:rsidRDefault="00194BD4" w:rsidP="001B4C6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194BD4" w:rsidRPr="00DD62E3" w:rsidTr="003D7125">
        <w:tc>
          <w:tcPr>
            <w:tcW w:w="24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7655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194BD4" w:rsidRPr="001B4C69" w:rsidRDefault="00194BD4" w:rsidP="001B4C6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194BD4" w:rsidRPr="00DD62E3" w:rsidTr="003D7125">
        <w:tc>
          <w:tcPr>
            <w:tcW w:w="24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7655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194BD4" w:rsidRPr="001B4C69" w:rsidRDefault="00194BD4" w:rsidP="001B4C6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194BD4" w:rsidRPr="00D77649" w:rsidTr="003D7125"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Фінансове забезпечення</w:t>
            </w:r>
          </w:p>
        </w:tc>
        <w:tc>
          <w:tcPr>
            <w:tcW w:w="765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94BD4" w:rsidRPr="001B4C69" w:rsidRDefault="00194BD4" w:rsidP="00D7784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Виконання    програми    забезпечується    за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рахунок    різних    джерел    фінансування: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місцевого бюджету і залучення додаткових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засобів (спонсорських коштів, добровільних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внесків).</w:t>
            </w:r>
          </w:p>
        </w:tc>
      </w:tr>
      <w:tr w:rsidR="00194BD4" w:rsidRPr="00DD62E3" w:rsidTr="003D7125">
        <w:tc>
          <w:tcPr>
            <w:tcW w:w="24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програми:</w:t>
            </w:r>
          </w:p>
        </w:tc>
        <w:tc>
          <w:tcPr>
            <w:tcW w:w="7655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194BD4" w:rsidRPr="001B4C69" w:rsidRDefault="00194BD4" w:rsidP="00D7784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194BD4" w:rsidRPr="00DD62E3" w:rsidTr="003D7125">
        <w:tc>
          <w:tcPr>
            <w:tcW w:w="24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7655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194BD4" w:rsidRPr="001B4C69" w:rsidRDefault="00194BD4" w:rsidP="00D7784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194BD4" w:rsidRPr="00D77649" w:rsidTr="003D7125"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Принципи реалізації програми</w:t>
            </w:r>
          </w:p>
        </w:tc>
        <w:tc>
          <w:tcPr>
            <w:tcW w:w="765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1.Принцип суб'єктності. Сприяє розвиткові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здатності   дитини   зрозуміти   своє  «Я»   в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стосунках  з   іншими  людьми   та  світом,осмислити свої дії, передбачити їх наслідки,як для інших, так і для власної долі, оцінювати себе, як носія власного досвіду.</w:t>
            </w:r>
          </w:p>
          <w:p w:rsidR="00194BD4" w:rsidRPr="001B4C69" w:rsidRDefault="00194BD4" w:rsidP="00807F9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2.Положення про те, що школа — це установа не тільки навчання, виховання, а й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усього життя учнів, не підготовка до життя, а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саме життя.</w:t>
            </w:r>
          </w:p>
          <w:p w:rsidR="00194BD4" w:rsidRPr="001B4C69" w:rsidRDefault="00194B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3.Принцип       пріоритетності       творчої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діяльності перед репродуктивною. Важливо,щоб учень знайшов свій спосіб дій.</w:t>
            </w:r>
          </w:p>
          <w:p w:rsidR="00194BD4" w:rsidRPr="001B4C69" w:rsidRDefault="00194B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4.Принцип софійності передбачає розвитку  дітей   філософського   бачення   проблем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життя,    свого    місця    в    ньому,    свого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внутрішнього світу.</w:t>
            </w:r>
          </w:p>
          <w:p w:rsidR="00194BD4" w:rsidRPr="001B4C69" w:rsidRDefault="00194B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5.Принцип рефлексії передбачає здатність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до    самоаналізу,    самооцінки.    Особливої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значущості набуває культивування духовної,моральної рефлексії.</w:t>
            </w:r>
          </w:p>
          <w:p w:rsidR="00194BD4" w:rsidRPr="001B4C69" w:rsidRDefault="00194B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6.Принцип духовного освоєння світу —сходження   особистості   до   своїх   ідеалів,цінностей і реалізація їх на життєвому шляху відповідно до віри, надії, любові, філософії серця.</w:t>
            </w:r>
          </w:p>
          <w:p w:rsidR="00194BD4" w:rsidRPr="001B4C69" w:rsidRDefault="00194BD4" w:rsidP="00D7784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7.Принцип  діалогічності      допомагає усвідомити, що життя за  своєю природою діалогічне.</w:t>
            </w:r>
          </w:p>
        </w:tc>
      </w:tr>
      <w:tr w:rsidR="00194BD4" w:rsidRPr="00DD62E3" w:rsidTr="003D7125">
        <w:tc>
          <w:tcPr>
            <w:tcW w:w="24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розвитку</w:t>
            </w:r>
          </w:p>
        </w:tc>
        <w:tc>
          <w:tcPr>
            <w:tcW w:w="7655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194BD4" w:rsidRPr="001B4C69" w:rsidRDefault="00194BD4" w:rsidP="00D7784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194BD4" w:rsidRPr="00DD62E3" w:rsidTr="003D7125">
        <w:tc>
          <w:tcPr>
            <w:tcW w:w="24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7655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194BD4" w:rsidRPr="001B4C69" w:rsidRDefault="00194BD4" w:rsidP="00D7784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194BD4" w:rsidRPr="00DD62E3" w:rsidTr="003D7125">
        <w:tc>
          <w:tcPr>
            <w:tcW w:w="24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7655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194BD4" w:rsidRPr="001B4C69" w:rsidRDefault="00194BD4" w:rsidP="00D7784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194BD4" w:rsidRPr="00DD62E3" w:rsidTr="003D7125">
        <w:tc>
          <w:tcPr>
            <w:tcW w:w="24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7655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194BD4" w:rsidRPr="001B4C69" w:rsidRDefault="00194BD4" w:rsidP="00D7784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194BD4" w:rsidRPr="00DD62E3" w:rsidTr="003D7125">
        <w:tc>
          <w:tcPr>
            <w:tcW w:w="24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7655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194BD4" w:rsidRPr="001B4C69" w:rsidRDefault="00194BD4" w:rsidP="00D7784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194BD4" w:rsidRPr="00DD62E3" w:rsidTr="003D7125">
        <w:tc>
          <w:tcPr>
            <w:tcW w:w="24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7655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194BD4" w:rsidRPr="001B4C69" w:rsidRDefault="00194BD4" w:rsidP="00D7784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194BD4" w:rsidRPr="00DD62E3" w:rsidTr="003D7125">
        <w:tc>
          <w:tcPr>
            <w:tcW w:w="24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7655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194BD4" w:rsidRPr="001B4C69" w:rsidRDefault="00194BD4" w:rsidP="00D7784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194BD4" w:rsidRPr="00DD62E3" w:rsidTr="003D7125">
        <w:tc>
          <w:tcPr>
            <w:tcW w:w="24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7655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194BD4" w:rsidRPr="001B4C69" w:rsidRDefault="00194BD4" w:rsidP="00D7784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194BD4" w:rsidRPr="00DD62E3" w:rsidTr="003D7125">
        <w:tc>
          <w:tcPr>
            <w:tcW w:w="24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7655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194BD4" w:rsidRPr="001B4C69" w:rsidRDefault="00194BD4" w:rsidP="00D7784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194BD4" w:rsidRPr="00DD62E3" w:rsidTr="003D7125">
        <w:tc>
          <w:tcPr>
            <w:tcW w:w="24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7655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194BD4" w:rsidRPr="001B4C69" w:rsidRDefault="00194BD4" w:rsidP="00D7784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194BD4" w:rsidRPr="00DD62E3" w:rsidTr="003D7125">
        <w:tc>
          <w:tcPr>
            <w:tcW w:w="24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7655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194BD4" w:rsidRPr="001B4C69" w:rsidRDefault="00194BD4" w:rsidP="00D7784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194BD4" w:rsidRPr="00DD62E3" w:rsidTr="003D7125">
        <w:tc>
          <w:tcPr>
            <w:tcW w:w="24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7655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194BD4" w:rsidRPr="001B4C69" w:rsidRDefault="00194BD4" w:rsidP="00D7784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194BD4" w:rsidRPr="00DD62E3" w:rsidTr="003D7125">
        <w:tc>
          <w:tcPr>
            <w:tcW w:w="24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7655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194BD4" w:rsidRPr="008872C2" w:rsidRDefault="00194BD4" w:rsidP="00D7784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194BD4" w:rsidRPr="00DD62E3" w:rsidTr="003D7125">
        <w:tc>
          <w:tcPr>
            <w:tcW w:w="24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7655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194BD4" w:rsidRPr="001B4C69" w:rsidRDefault="00194BD4" w:rsidP="00D7784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194BD4" w:rsidRPr="00DD62E3" w:rsidTr="003D7125">
        <w:tc>
          <w:tcPr>
            <w:tcW w:w="24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7655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194BD4" w:rsidRPr="001B4C69" w:rsidRDefault="00194BD4" w:rsidP="00D7784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194BD4" w:rsidRPr="00DD62E3" w:rsidTr="003D7125">
        <w:tc>
          <w:tcPr>
            <w:tcW w:w="24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7655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194BD4" w:rsidRPr="001B4C69" w:rsidRDefault="00194BD4" w:rsidP="00D7784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194BD4" w:rsidRPr="00DD62E3" w:rsidTr="003D7125">
        <w:tc>
          <w:tcPr>
            <w:tcW w:w="24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7655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194BD4" w:rsidRPr="001B4C69" w:rsidRDefault="00194BD4" w:rsidP="00D7784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194BD4" w:rsidRPr="00DD62E3" w:rsidTr="003D7125">
        <w:tc>
          <w:tcPr>
            <w:tcW w:w="24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7655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194BD4" w:rsidRPr="001B4C69" w:rsidRDefault="00194BD4" w:rsidP="00D7784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194BD4" w:rsidRPr="00DD62E3" w:rsidTr="003D7125">
        <w:tc>
          <w:tcPr>
            <w:tcW w:w="24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7655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194BD4" w:rsidRPr="001B4C69" w:rsidRDefault="00194BD4" w:rsidP="00D7784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194BD4" w:rsidRPr="00DD62E3" w:rsidTr="003D7125">
        <w:tc>
          <w:tcPr>
            <w:tcW w:w="24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7655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194BD4" w:rsidRPr="001B4C69" w:rsidRDefault="00194BD4" w:rsidP="00D7784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194BD4" w:rsidRPr="00DD62E3" w:rsidTr="003D7125">
        <w:tc>
          <w:tcPr>
            <w:tcW w:w="24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7655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194BD4" w:rsidRPr="001B4C69" w:rsidRDefault="00194BD4" w:rsidP="00D7784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194BD4" w:rsidRPr="00DD62E3" w:rsidTr="003D7125"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Управління програмою розвитку</w:t>
            </w:r>
          </w:p>
        </w:tc>
        <w:tc>
          <w:tcPr>
            <w:tcW w:w="7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Загальний контроль за впровадженням положень програми здійснює адміністрація, Рада Середняківської ЗОШ І-ІІ ступенів, педагогічна рада.</w:t>
            </w:r>
          </w:p>
        </w:tc>
      </w:tr>
      <w:tr w:rsidR="00194BD4" w:rsidRPr="00DD62E3" w:rsidTr="003D7125"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Виконавці програми</w:t>
            </w:r>
          </w:p>
        </w:tc>
        <w:tc>
          <w:tcPr>
            <w:tcW w:w="7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Педагогічні працівники, органи громадського управління навчальним закладом. В реалізації програми беруть участь батьки, учні, громадськість села.</w:t>
            </w:r>
          </w:p>
        </w:tc>
      </w:tr>
      <w:tr w:rsidR="00194BD4" w:rsidRPr="00DD62E3" w:rsidTr="003D7125"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Прогнозовані результати</w:t>
            </w:r>
          </w:p>
        </w:tc>
        <w:tc>
          <w:tcPr>
            <w:tcW w:w="7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Зміцнення матеріально-технічної бази школи.</w:t>
            </w:r>
          </w:p>
          <w:p w:rsidR="00194BD4" w:rsidRPr="00DD62E3" w:rsidRDefault="00194B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Підвищення рівня методичної підготовки вчителів. Сформованість єдиного творчого учительсько-учнівського колективу однодумців.</w:t>
            </w:r>
          </w:p>
          <w:p w:rsidR="00194BD4" w:rsidRPr="001B4C69" w:rsidRDefault="00194B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Підвищення ефективності навчально-виховного процесу.</w:t>
            </w:r>
          </w:p>
          <w:p w:rsidR="00194BD4" w:rsidRPr="00DD62E3" w:rsidRDefault="00194B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Зміцнення здоров'я учнів, сформованість навичок здорового способу життя .</w:t>
            </w:r>
          </w:p>
          <w:p w:rsidR="00194BD4" w:rsidRPr="00DD62E3" w:rsidRDefault="00194B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Створення умов для особистісного розвитку та творчої самореалізації кожного учня .</w:t>
            </w:r>
          </w:p>
          <w:p w:rsidR="00194BD4" w:rsidRPr="00DD62E3" w:rsidRDefault="00194B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Забезпечення розвитку комунікативних здібностей, самостійності в прийнятті рішень, критичності та культури мислення .</w:t>
            </w:r>
          </w:p>
          <w:p w:rsidR="00194BD4" w:rsidRPr="00DD62E3" w:rsidRDefault="00194B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Формування в учнів позитивної «Я -концепції», почуття власної гідності та потреби в самореалізації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, патріота України.</w:t>
            </w:r>
          </w:p>
          <w:p w:rsidR="00194BD4" w:rsidRPr="00DD62E3" w:rsidRDefault="00194B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Підготовка учнів до життя в швидко змінюваних умовах соціокультурного життя та допрофесійної діяльності.</w:t>
            </w:r>
          </w:p>
          <w:p w:rsidR="00194BD4" w:rsidRPr="001B4C69" w:rsidRDefault="00194B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Зміцнення зв'язків між школою, батьками, громадськістю.</w:t>
            </w:r>
          </w:p>
        </w:tc>
      </w:tr>
    </w:tbl>
    <w:p w:rsidR="00194BD4" w:rsidRPr="001B4C69" w:rsidRDefault="00194BD4" w:rsidP="00E9126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4" o:spid="_x0000_s1026" type="#_x0000_t202" style="position:absolute;left:0;text-align:left;margin-left:-26.9pt;margin-top:0;width:17.75pt;height:17.55pt;z-index:251663360;visibility:visible;mso-wrap-distance-left:1.9pt;mso-wrap-distance-right:1.9pt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" filled="f" stroked="f">
            <v:textbox inset="0,0,0,0">
              <w:txbxContent>
                <w:p w:rsidR="00194BD4" w:rsidRDefault="00194BD4" w:rsidP="00E91260">
                  <w:pPr>
                    <w:spacing w:line="346" w:lineRule="exact"/>
                    <w:jc w:val="both"/>
                    <w:rPr>
                      <w:position w:val="-6"/>
                      <w:sz w:val="20"/>
                      <w:szCs w:val="20"/>
                    </w:rPr>
                  </w:pPr>
                  <w:bookmarkStart w:id="0" w:name="_GoBack"/>
                  <w:bookmarkEnd w:id="0"/>
                  <w:r>
                    <w:rPr>
                      <w:position w:val="-6"/>
                      <w:sz w:val="20"/>
                      <w:szCs w:val="20"/>
                    </w:rPr>
                    <w:t>р</w:t>
                  </w:r>
                </w:p>
              </w:txbxContent>
            </v:textbox>
            <w10:wrap type="topAndBottom" anchorx="margin"/>
          </v:shape>
        </w:pict>
      </w:r>
    </w:p>
    <w:tbl>
      <w:tblPr>
        <w:tblW w:w="10065" w:type="dxa"/>
        <w:tblInd w:w="-102" w:type="dxa"/>
        <w:tblLayout w:type="fixed"/>
        <w:tblCellMar>
          <w:left w:w="40" w:type="dxa"/>
          <w:right w:w="40" w:type="dxa"/>
        </w:tblCellMar>
        <w:tblLook w:val="00A0"/>
      </w:tblPr>
      <w:tblGrid>
        <w:gridCol w:w="2410"/>
        <w:gridCol w:w="7655"/>
      </w:tblGrid>
      <w:tr w:rsidR="00194BD4" w:rsidRPr="00D77649" w:rsidTr="00895AB7"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ind w:left="102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Аналіз та корекція отриманих результатів.</w:t>
            </w:r>
          </w:p>
        </w:tc>
        <w:tc>
          <w:tcPr>
            <w:tcW w:w="7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Щорічний аналіз за шкільною програмою моніторингового дослідження (оцінні листи).</w:t>
            </w:r>
          </w:p>
          <w:p w:rsidR="00194BD4" w:rsidRPr="00DD62E3" w:rsidRDefault="00194B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Щорічні звіти методичних комісій про участь у реалізації Програми розвитку школи.</w:t>
            </w:r>
          </w:p>
          <w:p w:rsidR="00194BD4" w:rsidRPr="001B4C69" w:rsidRDefault="00194B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Підсумкова презентація «Середняківської ЗОШ І-ІІ ступенів Гадяцької районної Ради вчора і сьогодні».</w:t>
            </w:r>
          </w:p>
        </w:tc>
      </w:tr>
    </w:tbl>
    <w:p w:rsidR="00194BD4" w:rsidRPr="001B4C69" w:rsidRDefault="00194BD4" w:rsidP="00E91260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  <w:sectPr w:rsidR="00194BD4" w:rsidRPr="001B4C69" w:rsidSect="00D6020E">
          <w:type w:val="continuous"/>
          <w:pgSz w:w="11906" w:h="16838"/>
          <w:pgMar w:top="851" w:right="851" w:bottom="851" w:left="1134" w:header="708" w:footer="708" w:gutter="0"/>
          <w:pgBorders w:offsetFrom="page">
            <w:top w:val="thinThickThinMediumGap" w:sz="24" w:space="24" w:color="0070C0"/>
            <w:left w:val="thinThickThinMediumGap" w:sz="24" w:space="24" w:color="0070C0"/>
            <w:bottom w:val="thinThickThinMediumGap" w:sz="24" w:space="24" w:color="0070C0"/>
            <w:right w:val="thinThickThinMediumGap" w:sz="24" w:space="24" w:color="0070C0"/>
          </w:pgBorders>
          <w:cols w:space="720"/>
        </w:sectPr>
      </w:pPr>
    </w:p>
    <w:tbl>
      <w:tblPr>
        <w:tblW w:w="10065" w:type="dxa"/>
        <w:tblInd w:w="-669" w:type="dxa"/>
        <w:tblLayout w:type="fixed"/>
        <w:tblCellMar>
          <w:left w:w="40" w:type="dxa"/>
          <w:right w:w="40" w:type="dxa"/>
        </w:tblCellMar>
        <w:tblLook w:val="00A0"/>
      </w:tblPr>
      <w:tblGrid>
        <w:gridCol w:w="851"/>
        <w:gridCol w:w="2412"/>
        <w:gridCol w:w="2695"/>
        <w:gridCol w:w="4107"/>
      </w:tblGrid>
      <w:tr w:rsidR="00194BD4" w:rsidRPr="00DD62E3" w:rsidTr="008B2B9F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41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Блок педагогічної</w:t>
            </w:r>
          </w:p>
        </w:tc>
        <w:tc>
          <w:tcPr>
            <w:tcW w:w="269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ind w:left="542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Завдання.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Зміст діяльності</w:t>
            </w:r>
          </w:p>
        </w:tc>
      </w:tr>
      <w:tr w:rsidR="00194BD4" w:rsidRPr="00DD62E3" w:rsidTr="008B2B9F">
        <w:tc>
          <w:tcPr>
            <w:tcW w:w="8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41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системи</w:t>
            </w:r>
          </w:p>
        </w:tc>
        <w:tc>
          <w:tcPr>
            <w:tcW w:w="269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ind w:left="461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Пріоритети</w:t>
            </w:r>
          </w:p>
        </w:tc>
        <w:tc>
          <w:tcPr>
            <w:tcW w:w="41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ind w:left="-95" w:firstLine="95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194BD4" w:rsidRPr="00DD62E3" w:rsidTr="00D7784E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1.</w:t>
            </w:r>
          </w:p>
        </w:tc>
        <w:tc>
          <w:tcPr>
            <w:tcW w:w="241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94BD4" w:rsidRPr="001B4C69" w:rsidRDefault="00194BD4" w:rsidP="00D77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Матеріально-технічна база</w:t>
            </w:r>
          </w:p>
        </w:tc>
        <w:tc>
          <w:tcPr>
            <w:tcW w:w="269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Забезпечення сприятливих для</w:t>
            </w:r>
          </w:p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здоров'я умов</w:t>
            </w:r>
          </w:p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праці, навчання.</w:t>
            </w:r>
          </w:p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Забезпечення</w:t>
            </w:r>
          </w:p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умов для</w:t>
            </w:r>
          </w:p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інтелектуального,</w:t>
            </w:r>
          </w:p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морального,</w:t>
            </w:r>
          </w:p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фізичного,</w:t>
            </w:r>
          </w:p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художньо-естетичного</w:t>
            </w:r>
          </w:p>
          <w:p w:rsidR="00194BD4" w:rsidRPr="00DD62E3" w:rsidRDefault="00194BD4" w:rsidP="00D7784E">
            <w:pPr>
              <w:spacing w:after="0" w:line="240" w:lineRule="auto"/>
              <w:rPr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розвитку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1 . Створення комп’ютерного класу,</w:t>
            </w:r>
          </w:p>
        </w:tc>
      </w:tr>
      <w:tr w:rsidR="00194BD4" w:rsidRPr="00DD62E3" w:rsidTr="00D7784E"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412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695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194BD4" w:rsidRPr="001B4C69" w:rsidRDefault="00194BD4" w:rsidP="00D77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4107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проведення швидкісного Інтернету.</w:t>
            </w:r>
          </w:p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2.Поповнення навчальних</w:t>
            </w:r>
          </w:p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кабінетів новими меблями,</w:t>
            </w:r>
          </w:p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відповідно вимогам санітарних</w:t>
            </w:r>
          </w:p>
          <w:p w:rsidR="00194BD4" w:rsidRPr="001B4C69" w:rsidRDefault="00194BD4" w:rsidP="00D77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норм.</w:t>
            </w:r>
          </w:p>
        </w:tc>
      </w:tr>
      <w:tr w:rsidR="00194BD4" w:rsidRPr="00DD62E3" w:rsidTr="00D7784E"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4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695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194BD4" w:rsidRPr="001B4C69" w:rsidRDefault="00194BD4" w:rsidP="00D77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410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194BD4" w:rsidRPr="00DD62E3" w:rsidRDefault="00194BD4" w:rsidP="00D7784E">
            <w:pPr>
              <w:spacing w:after="0" w:line="240" w:lineRule="auto"/>
              <w:rPr>
                <w:lang w:val="uk-UA"/>
              </w:rPr>
            </w:pPr>
          </w:p>
        </w:tc>
      </w:tr>
      <w:tr w:rsidR="00194BD4" w:rsidRPr="00DD62E3" w:rsidTr="00D7784E"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4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695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194BD4" w:rsidRPr="001B4C69" w:rsidRDefault="00194BD4" w:rsidP="00D77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410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194BD4" w:rsidRPr="001B4C69" w:rsidRDefault="00194BD4" w:rsidP="00D77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194BD4" w:rsidRPr="00DD62E3" w:rsidTr="00D7784E"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4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695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194BD4" w:rsidRPr="001B4C69" w:rsidRDefault="00194BD4" w:rsidP="00D77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410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194BD4" w:rsidRPr="001B4C69" w:rsidRDefault="00194BD4" w:rsidP="00D77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194BD4" w:rsidRPr="00DD62E3" w:rsidTr="00D7784E"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4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695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194BD4" w:rsidRPr="001B4C69" w:rsidRDefault="00194BD4" w:rsidP="00D77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410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194BD4" w:rsidRPr="001B4C69" w:rsidRDefault="00194BD4" w:rsidP="00D77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194BD4" w:rsidRPr="00DD62E3" w:rsidTr="00D7784E"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4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695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194BD4" w:rsidRPr="001B4C69" w:rsidRDefault="00194BD4" w:rsidP="00D77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4107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194BD4" w:rsidRPr="00DD62E3" w:rsidTr="00D7784E"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4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695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194BD4" w:rsidRPr="001B4C69" w:rsidRDefault="00194BD4" w:rsidP="00D77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41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3. Поповнення навчальних</w:t>
            </w:r>
          </w:p>
        </w:tc>
      </w:tr>
      <w:tr w:rsidR="00194BD4" w:rsidRPr="00DD62E3" w:rsidTr="00D7784E"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4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695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194BD4" w:rsidRPr="001B4C69" w:rsidRDefault="00194BD4" w:rsidP="00D77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41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кабінетів навчально-наочними</w:t>
            </w:r>
          </w:p>
        </w:tc>
      </w:tr>
      <w:tr w:rsidR="00194BD4" w:rsidRPr="00DD62E3" w:rsidTr="00D7784E"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4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695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194BD4" w:rsidRPr="001B4C69" w:rsidRDefault="00194BD4" w:rsidP="00D77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41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посібниками, довідковою,</w:t>
            </w:r>
          </w:p>
        </w:tc>
      </w:tr>
      <w:tr w:rsidR="00194BD4" w:rsidRPr="00DD62E3" w:rsidTr="00D7784E"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4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695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194BD4" w:rsidRPr="001B4C69" w:rsidRDefault="00194BD4" w:rsidP="00D77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41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методичною, науково -</w:t>
            </w:r>
          </w:p>
        </w:tc>
      </w:tr>
      <w:tr w:rsidR="00194BD4" w:rsidRPr="00DD62E3" w:rsidTr="00D7784E"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4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695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41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популярною літературою.</w:t>
            </w:r>
          </w:p>
        </w:tc>
      </w:tr>
      <w:tr w:rsidR="00194BD4" w:rsidRPr="00DD62E3" w:rsidTr="008B2B9F"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4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6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41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4. Забезпечення кабінетів фізики</w:t>
            </w:r>
          </w:p>
        </w:tc>
      </w:tr>
      <w:tr w:rsidR="00194BD4" w:rsidRPr="00DD62E3" w:rsidTr="008B2B9F"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4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6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41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і хімії необхідним обладнанням</w:t>
            </w:r>
          </w:p>
        </w:tc>
      </w:tr>
      <w:tr w:rsidR="00194BD4" w:rsidRPr="00DD62E3" w:rsidTr="008B2B9F"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4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6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41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та препаратами.</w:t>
            </w:r>
          </w:p>
        </w:tc>
      </w:tr>
      <w:tr w:rsidR="00194BD4" w:rsidRPr="00DD62E3" w:rsidTr="008B2B9F"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4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6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41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5. Виготовлення учителями</w:t>
            </w:r>
          </w:p>
        </w:tc>
      </w:tr>
      <w:tr w:rsidR="00194BD4" w:rsidRPr="00DD62E3" w:rsidTr="008B2B9F"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4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6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41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навчальних посібників, програм,</w:t>
            </w:r>
          </w:p>
        </w:tc>
      </w:tr>
      <w:tr w:rsidR="00194BD4" w:rsidRPr="00DD62E3" w:rsidTr="008B2B9F">
        <w:tc>
          <w:tcPr>
            <w:tcW w:w="8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41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69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41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методичних розробок.</w:t>
            </w:r>
          </w:p>
        </w:tc>
      </w:tr>
      <w:tr w:rsidR="00194BD4" w:rsidRPr="00DD62E3" w:rsidTr="008B2B9F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2.</w:t>
            </w:r>
          </w:p>
        </w:tc>
        <w:tc>
          <w:tcPr>
            <w:tcW w:w="241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Управлінська</w:t>
            </w:r>
          </w:p>
        </w:tc>
        <w:tc>
          <w:tcPr>
            <w:tcW w:w="269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Впровадження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1. Щорічне звітування директора</w:t>
            </w:r>
          </w:p>
        </w:tc>
      </w:tr>
      <w:tr w:rsidR="00194BD4" w:rsidRPr="00DD62E3" w:rsidTr="008B2B9F"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4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діяльність</w:t>
            </w:r>
          </w:p>
        </w:tc>
        <w:tc>
          <w:tcPr>
            <w:tcW w:w="26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демократичного</w:t>
            </w:r>
          </w:p>
        </w:tc>
        <w:tc>
          <w:tcPr>
            <w:tcW w:w="41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перед батьківською</w:t>
            </w:r>
          </w:p>
        </w:tc>
      </w:tr>
      <w:tr w:rsidR="00194BD4" w:rsidRPr="00DD62E3" w:rsidTr="008B2B9F"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4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6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стилю управління</w:t>
            </w:r>
          </w:p>
        </w:tc>
        <w:tc>
          <w:tcPr>
            <w:tcW w:w="41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громадськістю.</w:t>
            </w:r>
          </w:p>
        </w:tc>
      </w:tr>
      <w:tr w:rsidR="00194BD4" w:rsidRPr="00DD62E3" w:rsidTr="008B2B9F"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4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6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41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2. Річне планування здійснювати</w:t>
            </w:r>
          </w:p>
        </w:tc>
      </w:tr>
      <w:tr w:rsidR="00194BD4" w:rsidRPr="00DD62E3" w:rsidTr="008B2B9F"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4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6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41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з використанням програмно -</w:t>
            </w:r>
          </w:p>
        </w:tc>
      </w:tr>
      <w:tr w:rsidR="00194BD4" w:rsidRPr="00DD62E3" w:rsidTr="008B2B9F"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4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6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41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цільового підходу. Залучати до</w:t>
            </w:r>
          </w:p>
        </w:tc>
      </w:tr>
      <w:tr w:rsidR="00194BD4" w:rsidRPr="00DD62E3" w:rsidTr="008B2B9F"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4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6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41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його розробки всіх працівників.</w:t>
            </w:r>
          </w:p>
        </w:tc>
      </w:tr>
      <w:tr w:rsidR="00194BD4" w:rsidRPr="00DD62E3" w:rsidTr="00D7784E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3.</w:t>
            </w:r>
          </w:p>
        </w:tc>
        <w:tc>
          <w:tcPr>
            <w:tcW w:w="241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Організація</w:t>
            </w:r>
          </w:p>
        </w:tc>
        <w:tc>
          <w:tcPr>
            <w:tcW w:w="269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Підвищення</w:t>
            </w:r>
          </w:p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кваліфікації</w:t>
            </w:r>
          </w:p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педагогічних</w:t>
            </w:r>
          </w:p>
          <w:p w:rsidR="00194BD4" w:rsidRPr="001B4C69" w:rsidRDefault="00194BD4" w:rsidP="00D77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працівників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3F3FB1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1. Впровадження  новітніх освітніх технологій у навчально-виховний процес.</w:t>
            </w:r>
          </w:p>
        </w:tc>
      </w:tr>
      <w:tr w:rsidR="00194BD4" w:rsidRPr="00DD62E3" w:rsidTr="00D7784E"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4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695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194BD4" w:rsidRPr="001B4C69" w:rsidRDefault="00194BD4" w:rsidP="00D77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41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 w:rsidP="003F3F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2. Організація роботи</w:t>
            </w:r>
          </w:p>
        </w:tc>
      </w:tr>
      <w:tr w:rsidR="00194BD4" w:rsidRPr="00DD62E3" w:rsidTr="00D7784E"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4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695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41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 w:rsidP="003F3F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методичних об’єднань, творчих</w:t>
            </w:r>
          </w:p>
        </w:tc>
      </w:tr>
      <w:tr w:rsidR="00194BD4" w:rsidRPr="00DD62E3" w:rsidTr="008B2B9F"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4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6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41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 w:rsidP="003F3F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груп.</w:t>
            </w:r>
          </w:p>
        </w:tc>
      </w:tr>
      <w:tr w:rsidR="00194BD4" w:rsidRPr="00DD62E3" w:rsidTr="008B2B9F"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4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6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41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3. Своєчасне проходження курсів</w:t>
            </w:r>
          </w:p>
        </w:tc>
      </w:tr>
      <w:tr w:rsidR="00194BD4" w:rsidRPr="00DD62E3" w:rsidTr="008B2B9F"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4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6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41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підвищення кваліфікації та</w:t>
            </w:r>
          </w:p>
        </w:tc>
      </w:tr>
      <w:tr w:rsidR="00194BD4" w:rsidRPr="00DD62E3" w:rsidTr="008B2B9F"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4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6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41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атестації.</w:t>
            </w:r>
          </w:p>
        </w:tc>
      </w:tr>
      <w:tr w:rsidR="00194BD4" w:rsidRPr="00DD62E3" w:rsidTr="008B2B9F"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4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6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41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4. Залучення вчителів до участі у</w:t>
            </w:r>
          </w:p>
        </w:tc>
      </w:tr>
      <w:tr w:rsidR="00194BD4" w:rsidRPr="00DD62E3" w:rsidTr="008B2B9F">
        <w:tc>
          <w:tcPr>
            <w:tcW w:w="8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41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69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41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конкурсах, проектах.</w:t>
            </w:r>
          </w:p>
        </w:tc>
      </w:tr>
      <w:tr w:rsidR="00194BD4" w:rsidRPr="00DD62E3" w:rsidTr="00D7784E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4.</w:t>
            </w:r>
          </w:p>
        </w:tc>
        <w:tc>
          <w:tcPr>
            <w:tcW w:w="241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Формування</w:t>
            </w:r>
          </w:p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основних</w:t>
            </w:r>
          </w:p>
          <w:p w:rsidR="00194BD4" w:rsidRPr="001B4C69" w:rsidRDefault="00194BD4" w:rsidP="00D77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життєвих комунікацій учнів</w:t>
            </w:r>
          </w:p>
        </w:tc>
        <w:tc>
          <w:tcPr>
            <w:tcW w:w="269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Формування</w:t>
            </w:r>
          </w:p>
        </w:tc>
        <w:tc>
          <w:tcPr>
            <w:tcW w:w="410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Впровадження інноваційного</w:t>
            </w:r>
          </w:p>
        </w:tc>
      </w:tr>
      <w:tr w:rsidR="00194BD4" w:rsidRPr="00DD62E3" w:rsidTr="00D7784E"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41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194BD4" w:rsidRPr="001B4C69" w:rsidRDefault="00194BD4" w:rsidP="00D77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695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особистості,</w:t>
            </w:r>
          </w:p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здатної до творчої реалізації та саморозвитку.</w:t>
            </w:r>
          </w:p>
          <w:tbl>
            <w:tblPr>
              <w:tblW w:w="10065" w:type="dxa"/>
              <w:tblLayout w:type="fixed"/>
              <w:tblCellMar>
                <w:left w:w="40" w:type="dxa"/>
                <w:right w:w="40" w:type="dxa"/>
              </w:tblCellMar>
              <w:tblLook w:val="00A0"/>
            </w:tblPr>
            <w:tblGrid>
              <w:gridCol w:w="10065"/>
            </w:tblGrid>
            <w:tr w:rsidR="00194BD4" w:rsidRPr="00DD62E3" w:rsidTr="00195E71">
              <w:trPr>
                <w:trHeight w:val="80"/>
              </w:trPr>
              <w:tc>
                <w:tcPr>
                  <w:tcW w:w="10065" w:type="dxa"/>
                  <w:tcBorders>
                    <w:top w:val="nil"/>
                    <w:left w:val="single" w:sz="6" w:space="0" w:color="auto"/>
                    <w:right w:val="single" w:sz="6" w:space="0" w:color="auto"/>
                  </w:tcBorders>
                </w:tcPr>
                <w:p w:rsidR="00194BD4" w:rsidRDefault="00194BD4" w:rsidP="00D7784E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</w:pPr>
                </w:p>
              </w:tc>
            </w:tr>
          </w:tbl>
          <w:p w:rsidR="00194BD4" w:rsidRPr="001B4C69" w:rsidRDefault="00194BD4" w:rsidP="00D778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41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 w:rsidP="00C06A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проекту «Модель випускника Середняківської ЗОШ І-ІІ ст.» </w:t>
            </w:r>
          </w:p>
        </w:tc>
      </w:tr>
      <w:tr w:rsidR="00194BD4" w:rsidRPr="00DD62E3" w:rsidTr="00D7784E"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412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695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4107" w:type="dxa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194BD4" w:rsidRPr="00DD62E3" w:rsidRDefault="00194BD4" w:rsidP="00D7784E">
            <w:pPr>
              <w:spacing w:after="0" w:line="240" w:lineRule="auto"/>
              <w:rPr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Впровадження в    навчально-виховний процес інноваційних </w:t>
            </w:r>
          </w:p>
        </w:tc>
      </w:tr>
      <w:tr w:rsidR="00194BD4" w:rsidRPr="00DD62E3" w:rsidTr="008B2B9F"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4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6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41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педагогічних технологій:</w:t>
            </w:r>
          </w:p>
        </w:tc>
      </w:tr>
      <w:tr w:rsidR="00194BD4" w:rsidRPr="00DD62E3" w:rsidTr="008B2B9F"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4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6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41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F548B0" w:rsidRDefault="00194BD4" w:rsidP="00940D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елементів      розвивального</w:t>
            </w:r>
          </w:p>
        </w:tc>
      </w:tr>
      <w:tr w:rsidR="00194BD4" w:rsidRPr="00DD62E3" w:rsidTr="008B2B9F"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4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6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41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94BD4" w:rsidRPr="001B4C69" w:rsidRDefault="00194BD4" w:rsidP="00940D5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навчання;</w:t>
            </w:r>
          </w:p>
        </w:tc>
      </w:tr>
      <w:tr w:rsidR="00194BD4" w:rsidRPr="00DD62E3" w:rsidTr="008B2B9F">
        <w:tc>
          <w:tcPr>
            <w:tcW w:w="8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41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69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41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4BD4" w:rsidRPr="00DB515C" w:rsidRDefault="00194BD4" w:rsidP="00940D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B515C">
              <w:rPr>
                <w:rFonts w:ascii="Times New Roman" w:hAnsi="Times New Roman"/>
                <w:sz w:val="28"/>
                <w:szCs w:val="28"/>
                <w:lang w:val="uk-UA"/>
              </w:rPr>
              <w:t>метод проектів;</w:t>
            </w:r>
          </w:p>
          <w:p w:rsidR="00194BD4" w:rsidRPr="00DB515C" w:rsidRDefault="00194BD4" w:rsidP="00940D5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B515C">
              <w:rPr>
                <w:rFonts w:ascii="Times New Roman" w:hAnsi="Times New Roman"/>
                <w:sz w:val="28"/>
                <w:szCs w:val="28"/>
                <w:lang w:val="uk-UA"/>
              </w:rPr>
              <w:t>дослідницькі стратегії навчання;</w:t>
            </w:r>
          </w:p>
          <w:p w:rsidR="00194BD4" w:rsidRPr="00DD62E3" w:rsidRDefault="00194BD4" w:rsidP="00940D5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96757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 особистісно-зорієнтоване</w:t>
            </w: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навчання; </w:t>
            </w:r>
          </w:p>
          <w:p w:rsidR="00194BD4" w:rsidRPr="00DD62E3" w:rsidRDefault="00194BD4" w:rsidP="00940D5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- допрофільна     підготовка учнів;</w:t>
            </w:r>
          </w:p>
          <w:p w:rsidR="00194BD4" w:rsidRPr="00DD62E3" w:rsidRDefault="00194BD4" w:rsidP="00940D5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- система               гуртків, факультативів; </w:t>
            </w:r>
          </w:p>
          <w:p w:rsidR="00194BD4" w:rsidRDefault="00194BD4" w:rsidP="00940D5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- робота    пед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агогічного </w:t>
            </w: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колективу    з обдарованими        учнями.</w:t>
            </w:r>
          </w:p>
          <w:p w:rsidR="00194BD4" w:rsidRDefault="00194BD4" w:rsidP="00940D5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- впровадження стратегії лідерства;</w:t>
            </w:r>
          </w:p>
          <w:p w:rsidR="00194BD4" w:rsidRPr="001B4C69" w:rsidRDefault="00194BD4" w:rsidP="00940D5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- вивчення динаміки між особистісних стосунків.</w:t>
            </w:r>
          </w:p>
        </w:tc>
      </w:tr>
      <w:tr w:rsidR="00194BD4" w:rsidRPr="00F96757" w:rsidTr="008B2B9F">
        <w:tc>
          <w:tcPr>
            <w:tcW w:w="8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41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69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4BD4" w:rsidRPr="001B4C69" w:rsidRDefault="00194BD4" w:rsidP="009D3A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Формування самоосвітньої особистісної компетенції учнів</w:t>
            </w:r>
          </w:p>
        </w:tc>
        <w:tc>
          <w:tcPr>
            <w:tcW w:w="41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4BD4" w:rsidRPr="001B4C69" w:rsidRDefault="00194BD4" w:rsidP="00385D02">
            <w:pPr>
              <w:spacing w:after="0" w:line="240" w:lineRule="auto"/>
              <w:ind w:firstLine="5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Психологічний     супровід учня з 1 класу до випуску зі школи; Залучення учнів до участі в шкільних         олімпіадах, конкурсах-захистах  МАН, конкурсах,             акціях, екскурсіях;</w:t>
            </w:r>
          </w:p>
          <w:p w:rsidR="00194BD4" w:rsidRPr="00DD62E3" w:rsidRDefault="00194BD4" w:rsidP="00385D02">
            <w:pPr>
              <w:spacing w:after="0" w:line="240" w:lineRule="auto"/>
              <w:ind w:firstLine="11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Психолого-педагогічна діагностика психологічного та    духовного    розвитку особистості учнів.</w:t>
            </w:r>
          </w:p>
          <w:p w:rsidR="00194BD4" w:rsidRDefault="00194BD4" w:rsidP="00385D0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Моніторинг          динаміки розвитку особистості. Регулювання (саморегулювання)            і корекція   (самокорекція) відхилень у психологічному розвитку та поведінці учнів.</w:t>
            </w:r>
          </w:p>
          <w:p w:rsidR="00194BD4" w:rsidRDefault="00194BD4" w:rsidP="00385D0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Встановлення реальних стосунків між досягненнями науки та людськими цінностями.</w:t>
            </w:r>
          </w:p>
          <w:p w:rsidR="00194BD4" w:rsidRPr="001B4C69" w:rsidRDefault="00194BD4" w:rsidP="00385D0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Формування в учнів свідомого ставлення до власного життя.</w:t>
            </w:r>
          </w:p>
          <w:p w:rsidR="00194BD4" w:rsidRPr="001B4C69" w:rsidRDefault="00194BD4" w:rsidP="00385D0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194BD4" w:rsidRPr="00DD62E3" w:rsidTr="008B2B9F">
        <w:tc>
          <w:tcPr>
            <w:tcW w:w="8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41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69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4BD4" w:rsidRPr="001B4C69" w:rsidRDefault="00194BD4" w:rsidP="009D3A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Формування соціальної компетенції </w:t>
            </w:r>
          </w:p>
        </w:tc>
        <w:tc>
          <w:tcPr>
            <w:tcW w:w="41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4BD4" w:rsidRPr="001B4C69" w:rsidRDefault="00194BD4" w:rsidP="00385D0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Проведення            сист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еми тренінгів   по   становленню</w:t>
            </w: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особистості. </w:t>
            </w:r>
          </w:p>
        </w:tc>
      </w:tr>
      <w:tr w:rsidR="00194BD4" w:rsidRPr="00D77649" w:rsidTr="008B2B9F">
        <w:tc>
          <w:tcPr>
            <w:tcW w:w="8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41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69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41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4BD4" w:rsidRPr="001B4C69" w:rsidRDefault="00194BD4" w:rsidP="00385D0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Розвиток самоврядування: </w:t>
            </w:r>
          </w:p>
          <w:p w:rsidR="00194BD4" w:rsidRPr="001B4C69" w:rsidRDefault="00194BD4" w:rsidP="00385D0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Система виховної роботи направлена на формування національної, громадянської,     правової, екологічної   та   духовної культури. </w:t>
            </w:r>
          </w:p>
          <w:p w:rsidR="00194BD4" w:rsidRPr="00DD62E3" w:rsidRDefault="00194BD4" w:rsidP="00385D0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Система   тренінгів,   годин спілкування, дискусій. </w:t>
            </w:r>
          </w:p>
          <w:p w:rsidR="00194BD4" w:rsidRPr="001B4C69" w:rsidRDefault="00194BD4" w:rsidP="00385D0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Екскурсії. </w:t>
            </w:r>
          </w:p>
          <w:p w:rsidR="00194BD4" w:rsidRDefault="00194BD4" w:rsidP="00385D0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Система     контролю     за відвідуванням         учнями школи.</w:t>
            </w:r>
          </w:p>
          <w:p w:rsidR="00194BD4" w:rsidRPr="001B4C69" w:rsidRDefault="00194BD4" w:rsidP="00385D0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Сприяння отримання учнями різних видів знань: наукових , повсякденних інтуїтивних (веб семінари , веб-уроки , екскурсії , дослідницька робота.)</w:t>
            </w:r>
          </w:p>
        </w:tc>
      </w:tr>
      <w:tr w:rsidR="00194BD4" w:rsidRPr="00DD62E3" w:rsidTr="005E59DF">
        <w:trPr>
          <w:trHeight w:val="4831"/>
        </w:trPr>
        <w:tc>
          <w:tcPr>
            <w:tcW w:w="8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41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69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4BD4" w:rsidRPr="001B4C69" w:rsidRDefault="00194BD4" w:rsidP="009D3A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Формування компетентного ставлення до здоров'я </w:t>
            </w:r>
          </w:p>
        </w:tc>
        <w:tc>
          <w:tcPr>
            <w:tcW w:w="41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Формування в учнів під час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навчально-виховного</w:t>
            </w:r>
          </w:p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процесу    основ    культури</w:t>
            </w:r>
          </w:p>
          <w:p w:rsidR="00194BD4" w:rsidRPr="00385D02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здоров'я   (уроки   курсів ОБЖ,    біології,  хімії,фізкультури,  основ здоров'я).</w:t>
            </w:r>
          </w:p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Формування        здорового</w:t>
            </w:r>
          </w:p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способу життя.</w:t>
            </w:r>
          </w:p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Проведення Днів здоров'я.</w:t>
            </w:r>
          </w:p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Регулярне проведений</w:t>
            </w:r>
          </w:p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спортивних змагань, свят.</w:t>
            </w:r>
          </w:p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Щорічне проведення</w:t>
            </w:r>
          </w:p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змагань «Малі олімпійські</w:t>
            </w:r>
          </w:p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ігри», «Козацькі забави»,</w:t>
            </w:r>
          </w:p>
          <w:p w:rsidR="00194BD4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«Козацька каша».</w:t>
            </w:r>
          </w:p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Впровадження  здоров’я  зберігаючих  технологій навчання. </w:t>
            </w:r>
          </w:p>
        </w:tc>
      </w:tr>
      <w:tr w:rsidR="00194BD4" w:rsidRPr="00DD62E3" w:rsidTr="008B2B9F">
        <w:tc>
          <w:tcPr>
            <w:tcW w:w="8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5. </w:t>
            </w:r>
          </w:p>
        </w:tc>
        <w:tc>
          <w:tcPr>
            <w:tcW w:w="241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Експериментальна діяльність</w:t>
            </w:r>
          </w:p>
        </w:tc>
        <w:tc>
          <w:tcPr>
            <w:tcW w:w="269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4BD4" w:rsidRPr="001B4C69" w:rsidRDefault="00194BD4" w:rsidP="004B03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Підвищення рівня</w:t>
            </w:r>
          </w:p>
          <w:p w:rsidR="00194BD4" w:rsidRPr="00DD62E3" w:rsidRDefault="00194BD4" w:rsidP="004B03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Методичної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підготовки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вчителя.</w:t>
            </w:r>
          </w:p>
          <w:p w:rsidR="00194BD4" w:rsidRPr="00DD62E3" w:rsidRDefault="00194BD4" w:rsidP="004B03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Зацікавленість</w:t>
            </w:r>
          </w:p>
          <w:p w:rsidR="00194BD4" w:rsidRPr="00DD62E3" w:rsidRDefault="00194BD4" w:rsidP="004B03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учителів у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інноваційних</w:t>
            </w:r>
          </w:p>
          <w:p w:rsidR="00194BD4" w:rsidRPr="00DD62E3" w:rsidRDefault="00194BD4" w:rsidP="004B03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технологіях.</w:t>
            </w:r>
          </w:p>
          <w:p w:rsidR="00194BD4" w:rsidRPr="00DD62E3" w:rsidRDefault="00194BD4" w:rsidP="004B03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Організація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взаємодії</w:t>
            </w:r>
          </w:p>
          <w:p w:rsidR="00194BD4" w:rsidRPr="00DD62E3" w:rsidRDefault="00194BD4" w:rsidP="004B03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учителів і учнів.</w:t>
            </w:r>
          </w:p>
          <w:p w:rsidR="00194BD4" w:rsidRPr="00DD62E3" w:rsidRDefault="00194BD4" w:rsidP="004B03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Підвищення ефективності</w:t>
            </w:r>
          </w:p>
          <w:p w:rsidR="00194BD4" w:rsidRPr="00DD62E3" w:rsidRDefault="00194BD4" w:rsidP="004B03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навчально-виховного</w:t>
            </w:r>
          </w:p>
          <w:p w:rsidR="00194BD4" w:rsidRPr="00DD62E3" w:rsidRDefault="00194BD4" w:rsidP="004B03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процесу.</w:t>
            </w:r>
          </w:p>
          <w:p w:rsidR="00194BD4" w:rsidRPr="001B4C69" w:rsidRDefault="00194B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41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1. Школа сприяння здоров'ю.</w:t>
            </w:r>
          </w:p>
          <w:p w:rsidR="00194BD4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2. Проектна технологія.</w:t>
            </w:r>
          </w:p>
          <w:p w:rsidR="00194BD4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3.Впровадження методів перевернутого навчання «хмарних технологій»</w:t>
            </w:r>
          </w:p>
          <w:p w:rsidR="00194BD4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4.Етика спілкування он-лайн.</w:t>
            </w:r>
          </w:p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194BD4" w:rsidRPr="00F61FE9" w:rsidTr="008B2B9F">
        <w:tc>
          <w:tcPr>
            <w:tcW w:w="8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6.</w:t>
            </w:r>
          </w:p>
        </w:tc>
        <w:tc>
          <w:tcPr>
            <w:tcW w:w="241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Інноваційна</w:t>
            </w:r>
          </w:p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діяльність</w:t>
            </w:r>
          </w:p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69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Сформованість</w:t>
            </w:r>
          </w:p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єдиного творчого</w:t>
            </w:r>
          </w:p>
          <w:p w:rsidR="00194BD4" w:rsidRPr="004B037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учительсько-учнівського</w:t>
            </w:r>
          </w:p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колективу</w:t>
            </w:r>
          </w:p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однодумців</w:t>
            </w:r>
          </w:p>
          <w:p w:rsidR="00194BD4" w:rsidRPr="001B4C69" w:rsidRDefault="00194B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41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1 . Впровадження інформаційно-</w:t>
            </w:r>
          </w:p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комунікативних технологій</w:t>
            </w:r>
          </w:p>
          <w:p w:rsidR="00194BD4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2. Впровадження технології родинного виховання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  <w:p w:rsidR="00194BD4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3. Формування множинного інтелекту учнів.</w:t>
            </w:r>
          </w:p>
          <w:p w:rsidR="00194BD4" w:rsidRPr="001B4C69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4.Використання комунікативно-синтетичних та інтелектуально- аналітичних способів засвоєння навчальної інформації.</w:t>
            </w:r>
          </w:p>
        </w:tc>
      </w:tr>
    </w:tbl>
    <w:p w:rsidR="00194BD4" w:rsidRPr="00F61FE9" w:rsidRDefault="00194BD4" w:rsidP="00EA299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94BD4" w:rsidRDefault="00194BD4" w:rsidP="002A0BD4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194BD4" w:rsidRDefault="00194BD4" w:rsidP="00FB773B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u w:val="single"/>
          <w:lang w:val="uk-UA"/>
        </w:rPr>
      </w:pPr>
    </w:p>
    <w:p w:rsidR="00194BD4" w:rsidRDefault="00194BD4" w:rsidP="00FB773B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u w:val="single"/>
          <w:lang w:val="uk-UA"/>
        </w:rPr>
      </w:pPr>
    </w:p>
    <w:p w:rsidR="00194BD4" w:rsidRDefault="00194BD4" w:rsidP="00FB773B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u w:val="single"/>
          <w:lang w:val="uk-UA"/>
        </w:rPr>
      </w:pPr>
    </w:p>
    <w:p w:rsidR="00194BD4" w:rsidRDefault="00194BD4" w:rsidP="00FB773B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u w:val="single"/>
          <w:lang w:val="uk-UA"/>
        </w:rPr>
      </w:pPr>
    </w:p>
    <w:p w:rsidR="00194BD4" w:rsidRDefault="00194BD4" w:rsidP="00FB773B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u w:val="single"/>
          <w:lang w:val="uk-UA"/>
        </w:rPr>
      </w:pPr>
    </w:p>
    <w:p w:rsidR="00194BD4" w:rsidRDefault="00194BD4" w:rsidP="00FB773B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u w:val="single"/>
          <w:lang w:val="uk-UA"/>
        </w:rPr>
      </w:pPr>
    </w:p>
    <w:p w:rsidR="00194BD4" w:rsidRDefault="00194BD4" w:rsidP="00FB773B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u w:val="single"/>
          <w:lang w:val="uk-UA"/>
        </w:rPr>
      </w:pPr>
    </w:p>
    <w:p w:rsidR="00194BD4" w:rsidRDefault="00194BD4" w:rsidP="00FB773B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u w:val="single"/>
          <w:lang w:val="uk-UA"/>
        </w:rPr>
      </w:pPr>
      <w:r>
        <w:rPr>
          <w:rFonts w:ascii="Times New Roman" w:hAnsi="Times New Roman"/>
          <w:b/>
          <w:color w:val="FF0000"/>
          <w:sz w:val="28"/>
          <w:szCs w:val="28"/>
          <w:u w:val="single"/>
          <w:lang w:val="uk-UA"/>
        </w:rPr>
        <w:t>Проект  «Шкільна родина, як зірка, єдина»</w:t>
      </w:r>
    </w:p>
    <w:p w:rsidR="00194BD4" w:rsidRPr="00F61FE9" w:rsidRDefault="00194BD4" w:rsidP="00FB773B">
      <w:pPr>
        <w:spacing w:after="0" w:line="240" w:lineRule="auto"/>
        <w:jc w:val="center"/>
        <w:rPr>
          <w:rFonts w:ascii="Times New Roman" w:hAnsi="Times New Roman"/>
          <w:color w:val="FF0000"/>
          <w:sz w:val="28"/>
          <w:szCs w:val="28"/>
          <w:lang w:val="uk-UA"/>
        </w:rPr>
      </w:pPr>
    </w:p>
    <w:p w:rsidR="00194BD4" w:rsidRDefault="00194BD4" w:rsidP="00FB773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Мета</w:t>
      </w:r>
      <w:r>
        <w:rPr>
          <w:rFonts w:ascii="Times New Roman" w:hAnsi="Times New Roman"/>
          <w:sz w:val="28"/>
          <w:szCs w:val="28"/>
          <w:lang w:val="uk-UA"/>
        </w:rPr>
        <w:t>: забезпечити взаємодію батьків і педагогів як необхідну умову для виховання нового покоління.</w:t>
      </w:r>
    </w:p>
    <w:p w:rsidR="00194BD4" w:rsidRDefault="00194BD4" w:rsidP="00FB773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Координатор проекту: </w:t>
      </w:r>
      <w:r>
        <w:rPr>
          <w:rFonts w:ascii="Times New Roman" w:hAnsi="Times New Roman"/>
          <w:sz w:val="28"/>
          <w:szCs w:val="28"/>
          <w:lang w:val="uk-UA"/>
        </w:rPr>
        <w:t>Довженко В.І..</w:t>
      </w:r>
    </w:p>
    <w:p w:rsidR="00194BD4" w:rsidRDefault="00194BD4" w:rsidP="00FB773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Команда проекту:</w:t>
      </w:r>
      <w:r>
        <w:rPr>
          <w:rFonts w:ascii="Times New Roman" w:hAnsi="Times New Roman"/>
          <w:sz w:val="28"/>
          <w:szCs w:val="28"/>
          <w:lang w:val="uk-UA"/>
        </w:rPr>
        <w:t xml:space="preserve"> Михайленко С.О.,  Лиходій Н.Г., Поливана Н.В., Федорченко Н.І.</w:t>
      </w:r>
    </w:p>
    <w:p w:rsidR="00194BD4" w:rsidRDefault="00194BD4" w:rsidP="00FB773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Термін виконання</w:t>
      </w:r>
      <w:r>
        <w:rPr>
          <w:rFonts w:ascii="Times New Roman" w:hAnsi="Times New Roman"/>
          <w:sz w:val="28"/>
          <w:szCs w:val="28"/>
          <w:lang w:val="uk-UA"/>
        </w:rPr>
        <w:t>: 2016-2021р.р.</w:t>
      </w:r>
    </w:p>
    <w:p w:rsidR="00194BD4" w:rsidRDefault="00194BD4" w:rsidP="00FB773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План реалізації</w:t>
      </w:r>
      <w:r>
        <w:rPr>
          <w:rFonts w:ascii="Times New Roman" w:hAnsi="Times New Roman"/>
          <w:sz w:val="28"/>
          <w:szCs w:val="28"/>
          <w:lang w:val="uk-UA"/>
        </w:rPr>
        <w:t>:</w:t>
      </w:r>
    </w:p>
    <w:p w:rsidR="00194BD4" w:rsidRDefault="00194BD4" w:rsidP="00FB773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60"/>
        <w:gridCol w:w="2841"/>
        <w:gridCol w:w="2571"/>
        <w:gridCol w:w="1958"/>
        <w:gridCol w:w="2035"/>
      </w:tblGrid>
      <w:tr w:rsidR="00194BD4" w:rsidRPr="00DD62E3" w:rsidTr="00F67715">
        <w:tc>
          <w:tcPr>
            <w:tcW w:w="660" w:type="dxa"/>
          </w:tcPr>
          <w:p w:rsidR="00194BD4" w:rsidRPr="00DD62E3" w:rsidRDefault="00194B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№</w:t>
            </w:r>
          </w:p>
        </w:tc>
        <w:tc>
          <w:tcPr>
            <w:tcW w:w="2841" w:type="dxa"/>
          </w:tcPr>
          <w:p w:rsidR="00194BD4" w:rsidRPr="00DD62E3" w:rsidRDefault="00194B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Заходи </w:t>
            </w:r>
          </w:p>
        </w:tc>
        <w:tc>
          <w:tcPr>
            <w:tcW w:w="2571" w:type="dxa"/>
          </w:tcPr>
          <w:p w:rsidR="00194BD4" w:rsidRPr="00DD62E3" w:rsidRDefault="00194B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Час </w:t>
            </w:r>
          </w:p>
        </w:tc>
        <w:tc>
          <w:tcPr>
            <w:tcW w:w="1958" w:type="dxa"/>
          </w:tcPr>
          <w:p w:rsidR="00194BD4" w:rsidRPr="00DD62E3" w:rsidRDefault="00194B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Ресурси, фінансування</w:t>
            </w:r>
          </w:p>
        </w:tc>
        <w:tc>
          <w:tcPr>
            <w:tcW w:w="2035" w:type="dxa"/>
          </w:tcPr>
          <w:p w:rsidR="00194BD4" w:rsidRPr="00DD62E3" w:rsidRDefault="00194B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Відповідальні </w:t>
            </w:r>
          </w:p>
        </w:tc>
      </w:tr>
      <w:tr w:rsidR="00194BD4" w:rsidRPr="00DD62E3" w:rsidTr="00F67715">
        <w:tc>
          <w:tcPr>
            <w:tcW w:w="660" w:type="dxa"/>
          </w:tcPr>
          <w:p w:rsidR="00194BD4" w:rsidRPr="00DD62E3" w:rsidRDefault="00194B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2841" w:type="dxa"/>
          </w:tcPr>
          <w:p w:rsidR="00194BD4" w:rsidRPr="00DD62E3" w:rsidRDefault="00194B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Впровадження технології родинного виховання</w:t>
            </w:r>
          </w:p>
        </w:tc>
        <w:tc>
          <w:tcPr>
            <w:tcW w:w="2571" w:type="dxa"/>
          </w:tcPr>
          <w:p w:rsidR="00194BD4" w:rsidRPr="00DD62E3" w:rsidRDefault="00194B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З 2016</w:t>
            </w: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року</w:t>
            </w:r>
          </w:p>
        </w:tc>
        <w:tc>
          <w:tcPr>
            <w:tcW w:w="1958" w:type="dxa"/>
          </w:tcPr>
          <w:p w:rsidR="00194BD4" w:rsidRPr="00DD62E3" w:rsidRDefault="00194B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Батьківські кошти</w:t>
            </w:r>
          </w:p>
        </w:tc>
        <w:tc>
          <w:tcPr>
            <w:tcW w:w="2035" w:type="dxa"/>
          </w:tcPr>
          <w:p w:rsidR="00194BD4" w:rsidRPr="00DD62E3" w:rsidRDefault="00194B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Довженко В.І.</w:t>
            </w:r>
          </w:p>
        </w:tc>
      </w:tr>
      <w:tr w:rsidR="00194BD4" w:rsidRPr="00DD62E3" w:rsidTr="00F67715">
        <w:tc>
          <w:tcPr>
            <w:tcW w:w="660" w:type="dxa"/>
          </w:tcPr>
          <w:p w:rsidR="00194BD4" w:rsidRPr="00DD62E3" w:rsidRDefault="00194B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2841" w:type="dxa"/>
          </w:tcPr>
          <w:p w:rsidR="00194BD4" w:rsidRPr="00DD62E3" w:rsidRDefault="00194B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Організація проектної діяльності по класах:</w:t>
            </w:r>
          </w:p>
          <w:p w:rsidR="00194BD4" w:rsidRPr="00DD62E3" w:rsidRDefault="00194BD4" w:rsidP="00820674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ind w:left="397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«З родини йде життя дитини» </w:t>
            </w:r>
          </w:p>
          <w:p w:rsidR="00194BD4" w:rsidRPr="00DD62E3" w:rsidRDefault="00194BD4" w:rsidP="00820674">
            <w:pPr>
              <w:pStyle w:val="ListParagraph"/>
              <w:spacing w:after="0" w:line="240" w:lineRule="auto"/>
              <w:ind w:left="397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1-4 класи;</w:t>
            </w:r>
          </w:p>
          <w:p w:rsidR="00194BD4" w:rsidRPr="00DD62E3" w:rsidRDefault="00194BD4" w:rsidP="00941103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ind w:left="397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«Середняки –село козацьке» </w:t>
            </w:r>
          </w:p>
          <w:p w:rsidR="00194BD4" w:rsidRPr="00DD62E3" w:rsidRDefault="00194BD4" w:rsidP="00820674">
            <w:pPr>
              <w:pStyle w:val="ListParagraph"/>
              <w:spacing w:after="0" w:line="240" w:lineRule="auto"/>
              <w:ind w:left="397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5-6 класи;</w:t>
            </w:r>
          </w:p>
          <w:p w:rsidR="00194BD4" w:rsidRPr="00DD62E3" w:rsidRDefault="00194BD4" w:rsidP="00820674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ind w:left="397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«Краса земна Середняки»</w:t>
            </w:r>
          </w:p>
          <w:p w:rsidR="00194BD4" w:rsidRPr="00DD62E3" w:rsidRDefault="00194BD4" w:rsidP="00820674">
            <w:pPr>
              <w:pStyle w:val="ListParagraph"/>
              <w:spacing w:after="0" w:line="240" w:lineRule="auto"/>
              <w:ind w:left="397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7 клас;</w:t>
            </w:r>
          </w:p>
          <w:p w:rsidR="00194BD4" w:rsidRPr="00DD62E3" w:rsidRDefault="00194BD4" w:rsidP="00941103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ind w:left="397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«Край лагідної краси» 8  клас;</w:t>
            </w:r>
          </w:p>
          <w:p w:rsidR="00194BD4" w:rsidRPr="00DD62E3" w:rsidRDefault="00194BD4" w:rsidP="00941103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ind w:left="397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«Моя родина – Україна» 9 клас</w:t>
            </w:r>
          </w:p>
        </w:tc>
        <w:tc>
          <w:tcPr>
            <w:tcW w:w="2571" w:type="dxa"/>
          </w:tcPr>
          <w:p w:rsidR="00194BD4" w:rsidRPr="00DD62E3" w:rsidRDefault="00194B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194BD4" w:rsidRPr="00DD62E3" w:rsidRDefault="00194B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194BD4" w:rsidRPr="00DD62E3" w:rsidRDefault="00194B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194BD4" w:rsidRPr="00DD62E3" w:rsidRDefault="00194B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194BD4" w:rsidRPr="00DD62E3" w:rsidRDefault="00194B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194BD4" w:rsidRPr="00DD62E3" w:rsidRDefault="00194B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194BD4" w:rsidRPr="00DD62E3" w:rsidRDefault="00194BD4" w:rsidP="001B5E4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2016 – 2021</w:t>
            </w: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роки</w:t>
            </w:r>
          </w:p>
        </w:tc>
        <w:tc>
          <w:tcPr>
            <w:tcW w:w="1958" w:type="dxa"/>
          </w:tcPr>
          <w:p w:rsidR="00194BD4" w:rsidRPr="00DD62E3" w:rsidRDefault="00194B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194BD4" w:rsidRPr="00DD62E3" w:rsidRDefault="00194B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194BD4" w:rsidRPr="00DD62E3" w:rsidRDefault="00194B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Батьківські благодійні внески</w:t>
            </w:r>
          </w:p>
        </w:tc>
        <w:tc>
          <w:tcPr>
            <w:tcW w:w="2035" w:type="dxa"/>
          </w:tcPr>
          <w:p w:rsidR="00194BD4" w:rsidRPr="00DD62E3" w:rsidRDefault="00194B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194BD4" w:rsidRPr="00DD62E3" w:rsidRDefault="00194B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194BD4" w:rsidRPr="00DD62E3" w:rsidRDefault="00194B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Класні керівники  </w:t>
            </w:r>
          </w:p>
        </w:tc>
      </w:tr>
      <w:tr w:rsidR="00194BD4" w:rsidRPr="00DD62E3" w:rsidTr="00F67715">
        <w:tc>
          <w:tcPr>
            <w:tcW w:w="660" w:type="dxa"/>
          </w:tcPr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2841" w:type="dxa"/>
          </w:tcPr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Батьківський лекторій </w:t>
            </w:r>
            <w:r w:rsidRPr="00DD62E3">
              <w:rPr>
                <w:rFonts w:ascii="Times New Roman" w:hAnsi="Times New Roman"/>
                <w:sz w:val="28"/>
                <w:szCs w:val="28"/>
                <w:lang w:val="en-US"/>
              </w:rPr>
              <w:t>“</w:t>
            </w: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Просвіта</w:t>
            </w:r>
            <w:r w:rsidRPr="00DD62E3">
              <w:rPr>
                <w:rFonts w:ascii="Times New Roman" w:hAnsi="Times New Roman"/>
                <w:sz w:val="28"/>
                <w:szCs w:val="28"/>
                <w:lang w:val="en-US"/>
              </w:rPr>
              <w:t>”</w:t>
            </w:r>
          </w:p>
        </w:tc>
        <w:tc>
          <w:tcPr>
            <w:tcW w:w="2571" w:type="dxa"/>
          </w:tcPr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Щорічно </w:t>
            </w:r>
          </w:p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958" w:type="dxa"/>
          </w:tcPr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Ресурси школи</w:t>
            </w:r>
          </w:p>
        </w:tc>
        <w:tc>
          <w:tcPr>
            <w:tcW w:w="2035" w:type="dxa"/>
          </w:tcPr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Довженко В.І.</w:t>
            </w:r>
          </w:p>
        </w:tc>
      </w:tr>
      <w:tr w:rsidR="00194BD4" w:rsidRPr="00DD62E3" w:rsidTr="00F67715">
        <w:tc>
          <w:tcPr>
            <w:tcW w:w="660" w:type="dxa"/>
          </w:tcPr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2841" w:type="dxa"/>
          </w:tcPr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Залучення батьків до співпраці з дітьми щодо участі у просвітницьких конкурсах</w:t>
            </w:r>
          </w:p>
        </w:tc>
        <w:tc>
          <w:tcPr>
            <w:tcW w:w="2571" w:type="dxa"/>
          </w:tcPr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Постійно </w:t>
            </w:r>
          </w:p>
        </w:tc>
        <w:tc>
          <w:tcPr>
            <w:tcW w:w="1958" w:type="dxa"/>
          </w:tcPr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Батьківські кошти</w:t>
            </w:r>
          </w:p>
        </w:tc>
        <w:tc>
          <w:tcPr>
            <w:tcW w:w="2035" w:type="dxa"/>
          </w:tcPr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Довженко В.І.</w:t>
            </w:r>
          </w:p>
        </w:tc>
      </w:tr>
      <w:tr w:rsidR="00194BD4" w:rsidRPr="00DD62E3" w:rsidTr="00F67715">
        <w:tc>
          <w:tcPr>
            <w:tcW w:w="660" w:type="dxa"/>
          </w:tcPr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2841" w:type="dxa"/>
          </w:tcPr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Родинне свято </w:t>
            </w:r>
          </w:p>
        </w:tc>
        <w:tc>
          <w:tcPr>
            <w:tcW w:w="2571" w:type="dxa"/>
          </w:tcPr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Щорічно перед загальношкільними зборами</w:t>
            </w:r>
          </w:p>
        </w:tc>
        <w:tc>
          <w:tcPr>
            <w:tcW w:w="1958" w:type="dxa"/>
          </w:tcPr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Батьківські благодійні внески </w:t>
            </w:r>
          </w:p>
        </w:tc>
        <w:tc>
          <w:tcPr>
            <w:tcW w:w="2035" w:type="dxa"/>
          </w:tcPr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Класні керівники  </w:t>
            </w:r>
          </w:p>
        </w:tc>
      </w:tr>
      <w:tr w:rsidR="00194BD4" w:rsidRPr="00DD62E3" w:rsidTr="00F67715">
        <w:tc>
          <w:tcPr>
            <w:tcW w:w="660" w:type="dxa"/>
          </w:tcPr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2841" w:type="dxa"/>
          </w:tcPr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День школи</w:t>
            </w:r>
          </w:p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«Козацька каша»</w:t>
            </w:r>
          </w:p>
        </w:tc>
        <w:tc>
          <w:tcPr>
            <w:tcW w:w="2571" w:type="dxa"/>
          </w:tcPr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1 рази на рік -</w:t>
            </w:r>
          </w:p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травень</w:t>
            </w:r>
          </w:p>
        </w:tc>
        <w:tc>
          <w:tcPr>
            <w:tcW w:w="1958" w:type="dxa"/>
          </w:tcPr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Батьківські благодійні внески</w:t>
            </w:r>
          </w:p>
        </w:tc>
        <w:tc>
          <w:tcPr>
            <w:tcW w:w="2035" w:type="dxa"/>
          </w:tcPr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Адміністрація </w:t>
            </w:r>
          </w:p>
        </w:tc>
      </w:tr>
      <w:tr w:rsidR="00194BD4" w:rsidRPr="00DD62E3" w:rsidTr="00F67715">
        <w:tc>
          <w:tcPr>
            <w:tcW w:w="660" w:type="dxa"/>
          </w:tcPr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2841" w:type="dxa"/>
          </w:tcPr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Організація психологічної допомоги для учнів </w:t>
            </w:r>
          </w:p>
        </w:tc>
        <w:tc>
          <w:tcPr>
            <w:tcW w:w="2571" w:type="dxa"/>
          </w:tcPr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З 2016</w:t>
            </w: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р.</w:t>
            </w:r>
          </w:p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2 рази на місяць</w:t>
            </w:r>
          </w:p>
        </w:tc>
        <w:tc>
          <w:tcPr>
            <w:tcW w:w="1958" w:type="dxa"/>
          </w:tcPr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Шкільні ресурси</w:t>
            </w:r>
          </w:p>
        </w:tc>
        <w:tc>
          <w:tcPr>
            <w:tcW w:w="2035" w:type="dxa"/>
          </w:tcPr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Психолог</w:t>
            </w:r>
          </w:p>
        </w:tc>
      </w:tr>
      <w:tr w:rsidR="00194BD4" w:rsidRPr="00DD62E3" w:rsidTr="00F67715">
        <w:tc>
          <w:tcPr>
            <w:tcW w:w="660" w:type="dxa"/>
          </w:tcPr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2841" w:type="dxa"/>
          </w:tcPr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Моніторинг якості роботи з батьківською громадою</w:t>
            </w:r>
          </w:p>
        </w:tc>
        <w:tc>
          <w:tcPr>
            <w:tcW w:w="2571" w:type="dxa"/>
          </w:tcPr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Щорічно </w:t>
            </w:r>
          </w:p>
        </w:tc>
        <w:tc>
          <w:tcPr>
            <w:tcW w:w="1958" w:type="dxa"/>
          </w:tcPr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Шкільні ресурси</w:t>
            </w:r>
          </w:p>
        </w:tc>
        <w:tc>
          <w:tcPr>
            <w:tcW w:w="2035" w:type="dxa"/>
          </w:tcPr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Довженко В.І.</w:t>
            </w:r>
          </w:p>
        </w:tc>
      </w:tr>
      <w:tr w:rsidR="00194BD4" w:rsidRPr="00DD62E3" w:rsidTr="00F67715">
        <w:tc>
          <w:tcPr>
            <w:tcW w:w="660" w:type="dxa"/>
          </w:tcPr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9</w:t>
            </w:r>
          </w:p>
        </w:tc>
        <w:tc>
          <w:tcPr>
            <w:tcW w:w="2841" w:type="dxa"/>
          </w:tcPr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Висвітлення роботи у ЗМІ</w:t>
            </w:r>
          </w:p>
        </w:tc>
        <w:tc>
          <w:tcPr>
            <w:tcW w:w="2571" w:type="dxa"/>
          </w:tcPr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Постійно </w:t>
            </w:r>
          </w:p>
        </w:tc>
        <w:tc>
          <w:tcPr>
            <w:tcW w:w="1958" w:type="dxa"/>
          </w:tcPr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Шкільні ресурси</w:t>
            </w:r>
          </w:p>
        </w:tc>
        <w:tc>
          <w:tcPr>
            <w:tcW w:w="2035" w:type="dxa"/>
          </w:tcPr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Довженко В.І.</w:t>
            </w:r>
          </w:p>
        </w:tc>
      </w:tr>
    </w:tbl>
    <w:p w:rsidR="00194BD4" w:rsidRDefault="00194BD4" w:rsidP="00FB773B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</w:p>
    <w:p w:rsidR="00194BD4" w:rsidRDefault="00194BD4" w:rsidP="00FB773B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Очікувані результати</w:t>
      </w:r>
      <w:r>
        <w:rPr>
          <w:rFonts w:ascii="Times New Roman" w:hAnsi="Times New Roman"/>
          <w:sz w:val="28"/>
          <w:szCs w:val="28"/>
          <w:lang w:val="uk-UA"/>
        </w:rPr>
        <w:t xml:space="preserve">: </w:t>
      </w:r>
    </w:p>
    <w:p w:rsidR="00194BD4" w:rsidRDefault="00194BD4" w:rsidP="00FB773B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 розширення і поглиблення психолого-педагогічних знань батьків;</w:t>
      </w:r>
    </w:p>
    <w:p w:rsidR="00194BD4" w:rsidRDefault="00194BD4" w:rsidP="00FB773B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 збільшення активності батьків у шкільному житті;</w:t>
      </w:r>
    </w:p>
    <w:p w:rsidR="00194BD4" w:rsidRDefault="00194BD4" w:rsidP="00FB773B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 зростання довіри батьківської громади до педагогічного колективу закладу;</w:t>
      </w:r>
    </w:p>
    <w:p w:rsidR="00194BD4" w:rsidRDefault="00194BD4" w:rsidP="00FB773B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 підвищення рівня загальної культури учасників навчально-виховного процесу;</w:t>
      </w:r>
    </w:p>
    <w:p w:rsidR="00194BD4" w:rsidRDefault="00194BD4" w:rsidP="00FB773B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 демократизація освітнього простору школи.</w:t>
      </w:r>
    </w:p>
    <w:p w:rsidR="00194BD4" w:rsidRDefault="00194BD4" w:rsidP="00FB773B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194BD4" w:rsidRDefault="00194BD4" w:rsidP="00FB773B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194BD4" w:rsidRDefault="00194BD4" w:rsidP="00FB773B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194BD4" w:rsidRDefault="00194BD4" w:rsidP="00FB773B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194BD4" w:rsidRDefault="00194BD4" w:rsidP="00FB773B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194BD4" w:rsidRDefault="00194BD4" w:rsidP="00FB773B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194BD4" w:rsidRDefault="00194BD4" w:rsidP="00FB773B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u w:val="single"/>
          <w:lang w:val="uk-UA"/>
        </w:rPr>
      </w:pPr>
      <w:r>
        <w:rPr>
          <w:rFonts w:ascii="Times New Roman" w:hAnsi="Times New Roman"/>
          <w:b/>
          <w:color w:val="FF0000"/>
          <w:sz w:val="28"/>
          <w:szCs w:val="28"/>
          <w:u w:val="single"/>
          <w:lang w:val="uk-UA"/>
        </w:rPr>
        <w:t>Проект:  «У здоровому тілі здоровий дух»</w:t>
      </w:r>
    </w:p>
    <w:p w:rsidR="00194BD4" w:rsidRDefault="00194BD4" w:rsidP="00FB773B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u w:val="single"/>
          <w:lang w:val="uk-UA"/>
        </w:rPr>
      </w:pPr>
    </w:p>
    <w:p w:rsidR="00194BD4" w:rsidRDefault="00194BD4" w:rsidP="00FB773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Мета:  </w:t>
      </w:r>
      <w:r>
        <w:rPr>
          <w:rFonts w:ascii="Times New Roman" w:hAnsi="Times New Roman"/>
          <w:sz w:val="28"/>
          <w:szCs w:val="28"/>
          <w:lang w:val="uk-UA"/>
        </w:rPr>
        <w:t>Формування у школярів потреби в здоровому  способі  життя та отримання освітніх знань.</w:t>
      </w:r>
    </w:p>
    <w:p w:rsidR="00194BD4" w:rsidRDefault="00194BD4" w:rsidP="00FB773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Виховання гармонійно та всебічно розвиненої людини  з почуттям національної  самосвідомості та створення умов для оволодіння  валеологічними науковими знаннями.</w:t>
      </w:r>
    </w:p>
    <w:p w:rsidR="00194BD4" w:rsidRDefault="00194BD4" w:rsidP="00FB773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94BD4" w:rsidRDefault="00194BD4" w:rsidP="008F58D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Принципи  реалізації програми:</w:t>
      </w:r>
    </w:p>
    <w:p w:rsidR="00194BD4" w:rsidRDefault="00194BD4" w:rsidP="00FB773B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гуманізм;</w:t>
      </w:r>
    </w:p>
    <w:p w:rsidR="00194BD4" w:rsidRDefault="00194BD4" w:rsidP="00FB773B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демократизм;</w:t>
      </w:r>
    </w:p>
    <w:p w:rsidR="00194BD4" w:rsidRDefault="00194BD4" w:rsidP="00FB773B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науковість;</w:t>
      </w:r>
    </w:p>
    <w:p w:rsidR="00194BD4" w:rsidRDefault="00194BD4" w:rsidP="00FB773B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індивідуалізація та диференціація;</w:t>
      </w:r>
    </w:p>
    <w:p w:rsidR="00194BD4" w:rsidRPr="00F500D4" w:rsidRDefault="00194BD4" w:rsidP="00F500D4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єдність інтелектуального, фізичного та естетичного розвитку.</w:t>
      </w:r>
    </w:p>
    <w:p w:rsidR="00194BD4" w:rsidRDefault="00194BD4" w:rsidP="008F58D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Завдання:</w:t>
      </w:r>
    </w:p>
    <w:p w:rsidR="00194BD4" w:rsidRDefault="00194BD4" w:rsidP="00FB773B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оволодіння практичними здоров’я зберігаючими  вміннями та навичками;</w:t>
      </w:r>
    </w:p>
    <w:p w:rsidR="00194BD4" w:rsidRDefault="00194BD4" w:rsidP="00FB773B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розвиток індивідуальних здібностей дитини;</w:t>
      </w:r>
    </w:p>
    <w:p w:rsidR="00194BD4" w:rsidRDefault="00194BD4" w:rsidP="00FB773B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виховання у дітей почуття відповідальності за стан свого здоров’я.</w:t>
      </w:r>
    </w:p>
    <w:p w:rsidR="00194BD4" w:rsidRDefault="00194BD4" w:rsidP="00FB773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194BD4" w:rsidRDefault="00194BD4" w:rsidP="00FB773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Способи вирішення:</w:t>
      </w:r>
    </w:p>
    <w:p w:rsidR="00194BD4" w:rsidRDefault="00194BD4" w:rsidP="00FB773B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Введення додаткових гурткових занять, групових занять з фізичної культури.</w:t>
      </w:r>
    </w:p>
    <w:p w:rsidR="00194BD4" w:rsidRDefault="00194BD4" w:rsidP="00FB773B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Впровадження проектів «Рівний-рівному» та «Діалог».</w:t>
      </w:r>
    </w:p>
    <w:p w:rsidR="00194BD4" w:rsidRDefault="00194BD4" w:rsidP="00FB773B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Психологічний супровід учня.</w:t>
      </w:r>
    </w:p>
    <w:p w:rsidR="00194BD4" w:rsidRDefault="00194BD4" w:rsidP="00FB773B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Створення шкільного оздоровчого центру.</w:t>
      </w:r>
    </w:p>
    <w:p w:rsidR="00194BD4" w:rsidRDefault="00194BD4" w:rsidP="00FB773B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Введення в систему рухливих ігор на подвір’ї.</w:t>
      </w:r>
    </w:p>
    <w:p w:rsidR="00194BD4" w:rsidRDefault="00194BD4" w:rsidP="00FB773B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Регулярне проведення спортивних змагань, стартів-надій, Малих олімпійських ігор, спартакіад.</w:t>
      </w:r>
    </w:p>
    <w:p w:rsidR="00194BD4" w:rsidRDefault="00194BD4" w:rsidP="00FB773B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Запровадження Днів здоров’я.</w:t>
      </w:r>
    </w:p>
    <w:p w:rsidR="00194BD4" w:rsidRDefault="00194BD4" w:rsidP="00FB773B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Включення до Всеукраїнської гри «Козацький гарт».</w:t>
      </w:r>
    </w:p>
    <w:p w:rsidR="00194BD4" w:rsidRDefault="00194BD4" w:rsidP="00FB773B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Введення курсу «Основи здоров’я».</w:t>
      </w:r>
    </w:p>
    <w:p w:rsidR="00194BD4" w:rsidRDefault="00194BD4" w:rsidP="00FB773B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Робота літніх оздоровчих таборів.</w:t>
      </w:r>
    </w:p>
    <w:p w:rsidR="00194BD4" w:rsidRDefault="00194BD4" w:rsidP="00FB773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pacing w:val="-2"/>
          <w:sz w:val="28"/>
          <w:szCs w:val="28"/>
          <w:lang w:val="uk-UA"/>
        </w:rPr>
      </w:pPr>
    </w:p>
    <w:p w:rsidR="00194BD4" w:rsidRDefault="00194BD4" w:rsidP="00FB773B">
      <w:pPr>
        <w:shd w:val="clear" w:color="auto" w:fill="FFFFFF"/>
        <w:spacing w:after="0" w:line="240" w:lineRule="auto"/>
        <w:ind w:right="68"/>
        <w:jc w:val="center"/>
        <w:rPr>
          <w:rFonts w:ascii="Times New Roman" w:hAnsi="Times New Roman"/>
          <w:b/>
          <w:color w:val="000000"/>
          <w:spacing w:val="-2"/>
          <w:sz w:val="28"/>
          <w:szCs w:val="28"/>
          <w:lang w:val="uk-UA"/>
        </w:rPr>
      </w:pPr>
      <w:r>
        <w:rPr>
          <w:rFonts w:ascii="Times New Roman" w:hAnsi="Times New Roman"/>
          <w:b/>
          <w:color w:val="000000"/>
          <w:spacing w:val="-2"/>
          <w:sz w:val="28"/>
          <w:szCs w:val="28"/>
          <w:lang w:val="uk-UA"/>
        </w:rPr>
        <w:t>Алгоритм зміни поведінки школяра</w:t>
      </w:r>
    </w:p>
    <w:p w:rsidR="00194BD4" w:rsidRDefault="00194BD4" w:rsidP="00FB773B">
      <w:pPr>
        <w:shd w:val="clear" w:color="auto" w:fill="FFFFFF"/>
        <w:spacing w:after="0" w:line="240" w:lineRule="auto"/>
        <w:ind w:right="68"/>
        <w:jc w:val="center"/>
        <w:rPr>
          <w:rFonts w:ascii="Times New Roman" w:hAnsi="Times New Roman"/>
          <w:b/>
          <w:color w:val="000000"/>
          <w:spacing w:val="-2"/>
          <w:sz w:val="28"/>
          <w:szCs w:val="28"/>
          <w:lang w:val="uk-UA"/>
        </w:rPr>
      </w:pPr>
      <w:r>
        <w:rPr>
          <w:noProof/>
          <w:lang w:eastAsia="ru-RU"/>
        </w:rPr>
        <w:pict>
          <v:shape id="Поле 13" o:spid="_x0000_s1027" type="#_x0000_t202" style="position:absolute;left:0;text-align:left;margin-left:1in;margin-top:10.05pt;width:378pt;height:27pt;z-index: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">
            <v:textbox>
              <w:txbxContent>
                <w:p w:rsidR="00194BD4" w:rsidRDefault="00194BD4" w:rsidP="00FB773B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lang w:val="uk-UA"/>
                    </w:rPr>
                    <w:t>Інформація, корисна для здоров’я</w:t>
                  </w:r>
                </w:p>
              </w:txbxContent>
            </v:textbox>
          </v:shape>
        </w:pict>
      </w:r>
    </w:p>
    <w:p w:rsidR="00194BD4" w:rsidRDefault="00194BD4" w:rsidP="00FB773B">
      <w:pPr>
        <w:shd w:val="clear" w:color="auto" w:fill="FFFFFF"/>
        <w:spacing w:after="0" w:line="240" w:lineRule="auto"/>
        <w:ind w:right="68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194BD4" w:rsidRDefault="00194BD4" w:rsidP="00FB773B">
      <w:pPr>
        <w:shd w:val="clear" w:color="auto" w:fill="FFFFFF"/>
        <w:spacing w:after="0" w:line="240" w:lineRule="auto"/>
        <w:ind w:right="68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194BD4" w:rsidRDefault="00194BD4" w:rsidP="00FB773B">
      <w:pPr>
        <w:tabs>
          <w:tab w:val="left" w:pos="2200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  <w:r>
        <w:rPr>
          <w:noProof/>
          <w:lang w:eastAsia="ru-RU"/>
        </w:rPr>
        <w:pict>
          <v:line id="Прямая соединительная линия 12" o:spid="_x0000_s1028" style="position:absolute;left:0;text-align:left;z-index:251655168;visibility:visible" from="252pt,45.25pt" to="252pt,6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">
            <v:stroke endarrow="block"/>
          </v:line>
        </w:pict>
      </w:r>
      <w:r>
        <w:rPr>
          <w:noProof/>
          <w:lang w:eastAsia="ru-RU"/>
        </w:rPr>
        <w:pict>
          <v:shape id="Поле 11" o:spid="_x0000_s1029" type="#_x0000_t202" style="position:absolute;left:0;text-align:left;margin-left:1in;margin-top:18.25pt;width:378pt;height:27pt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">
            <v:textbox>
              <w:txbxContent>
                <w:p w:rsidR="00194BD4" w:rsidRDefault="00194BD4" w:rsidP="00FB773B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lang w:val="uk-UA"/>
                    </w:rPr>
                    <w:t>Цікава – викликає актуальний інтерес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line id="Прямая соединительная линия 10" o:spid="_x0000_s1030" style="position:absolute;left:0;text-align:left;z-index:251656192;visibility:visible" from="252pt,.25pt" to="252pt,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">
            <v:stroke endarrow="block"/>
          </v:line>
        </w:pict>
      </w:r>
      <w:r>
        <w:rPr>
          <w:rFonts w:ascii="Times New Roman" w:hAnsi="Times New Roman"/>
          <w:i/>
          <w:sz w:val="28"/>
          <w:szCs w:val="28"/>
          <w:lang w:val="uk-UA"/>
        </w:rPr>
        <w:t xml:space="preserve">                          І етап 2016рік</w:t>
      </w:r>
    </w:p>
    <w:p w:rsidR="00194BD4" w:rsidRDefault="00194BD4" w:rsidP="00FB773B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194BD4" w:rsidRDefault="00194BD4" w:rsidP="00FB773B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194BD4" w:rsidRDefault="00194BD4" w:rsidP="00FB773B">
      <w:pPr>
        <w:tabs>
          <w:tab w:val="left" w:pos="2300"/>
        </w:tabs>
        <w:spacing w:after="0" w:line="240" w:lineRule="auto"/>
        <w:rPr>
          <w:rFonts w:ascii="Times New Roman" w:hAnsi="Times New Roman"/>
          <w:i/>
          <w:sz w:val="28"/>
          <w:szCs w:val="28"/>
          <w:lang w:val="uk-UA"/>
        </w:rPr>
      </w:pPr>
      <w:r>
        <w:rPr>
          <w:noProof/>
          <w:lang w:eastAsia="ru-RU"/>
        </w:rPr>
        <w:pict>
          <v:shape id="Поле 9" o:spid="_x0000_s1031" type="#_x0000_t202" style="position:absolute;margin-left:1in;margin-top:14.95pt;width:387pt;height:27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">
            <v:textbox>
              <w:txbxContent>
                <w:p w:rsidR="00194BD4" w:rsidRDefault="00194BD4" w:rsidP="00FB773B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lang w:val="uk-UA"/>
                    </w:rPr>
                    <w:t>Бажання сформувати здоровий спосіб життя</w:t>
                  </w:r>
                </w:p>
              </w:txbxContent>
            </v:textbox>
          </v:shape>
        </w:pict>
      </w:r>
      <w:r>
        <w:rPr>
          <w:rFonts w:ascii="Times New Roman" w:hAnsi="Times New Roman"/>
          <w:i/>
          <w:sz w:val="28"/>
          <w:szCs w:val="28"/>
          <w:lang w:val="uk-UA"/>
        </w:rPr>
        <w:t xml:space="preserve">                             ІІ етап 2017рік</w:t>
      </w:r>
    </w:p>
    <w:p w:rsidR="00194BD4" w:rsidRDefault="00194BD4" w:rsidP="00FB773B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194BD4" w:rsidRDefault="00194BD4" w:rsidP="00FB773B">
      <w:pPr>
        <w:tabs>
          <w:tab w:val="left" w:pos="2280"/>
        </w:tabs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pict>
          <v:line id="Прямая соединительная линия 8" o:spid="_x0000_s1032" style="position:absolute;z-index:251657216;visibility:visible" from="252pt,9.75pt" to="252pt,3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">
            <v:stroke endarrow="block"/>
          </v:line>
        </w:pict>
      </w:r>
    </w:p>
    <w:p w:rsidR="00194BD4" w:rsidRDefault="00194BD4" w:rsidP="00FB773B">
      <w:pPr>
        <w:tabs>
          <w:tab w:val="left" w:pos="2280"/>
        </w:tabs>
        <w:spacing w:after="0" w:line="240" w:lineRule="auto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 xml:space="preserve">                             ІІІ етап 2018рік</w:t>
      </w:r>
    </w:p>
    <w:p w:rsidR="00194BD4" w:rsidRDefault="00194BD4" w:rsidP="00FB773B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pict>
          <v:shape id="Поле 7" o:spid="_x0000_s1033" type="#_x0000_t202" style="position:absolute;margin-left:1in;margin-top:4.55pt;width:387pt;height:27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">
            <v:textbox>
              <w:txbxContent>
                <w:p w:rsidR="00194BD4" w:rsidRDefault="00194BD4" w:rsidP="00FB773B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lang w:val="uk-UA"/>
                    </w:rPr>
                    <w:t>Сформовані  навички здорового способу життя</w:t>
                  </w:r>
                </w:p>
              </w:txbxContent>
            </v:textbox>
          </v:shape>
        </w:pict>
      </w:r>
    </w:p>
    <w:p w:rsidR="00194BD4" w:rsidRDefault="00194BD4" w:rsidP="00FB773B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194BD4" w:rsidRDefault="00194BD4" w:rsidP="00FB773B">
      <w:pPr>
        <w:spacing w:after="0" w:line="240" w:lineRule="auto"/>
        <w:rPr>
          <w:rFonts w:ascii="Times New Roman" w:hAnsi="Times New Roman"/>
          <w:i/>
          <w:sz w:val="28"/>
          <w:szCs w:val="28"/>
          <w:lang w:val="uk-UA"/>
        </w:rPr>
      </w:pPr>
      <w:r>
        <w:rPr>
          <w:noProof/>
          <w:lang w:eastAsia="ru-RU"/>
        </w:rPr>
        <w:pict>
          <v:line id="Прямая соединительная линия 6" o:spid="_x0000_s1034" style="position:absolute;z-index:251658240;visibility:visible" from="252pt,-.65pt" to="252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">
            <v:stroke endarrow="block"/>
          </v:line>
        </w:pict>
      </w:r>
      <w:r>
        <w:rPr>
          <w:noProof/>
          <w:lang w:eastAsia="ru-RU"/>
        </w:rPr>
        <w:pict>
          <v:shape id="Поле 5" o:spid="_x0000_s1035" type="#_x0000_t202" style="position:absolute;margin-left:1in;margin-top:82.25pt;width:387pt;height:36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">
            <v:textbox>
              <w:txbxContent>
                <w:p w:rsidR="00194BD4" w:rsidRDefault="00194BD4" w:rsidP="00FB773B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lang w:val="uk-UA"/>
                    </w:rPr>
                    <w:t>Нагорода за здоровий спосіб життя – зміцнення здоров’я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line id="Прямая соединительная линия 4" o:spid="_x0000_s1036" style="position:absolute;z-index:251659264;visibility:visible" from="252pt,55.25pt" to="252pt,8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">
            <v:stroke endarrow="block"/>
          </v:line>
        </w:pict>
      </w:r>
      <w:r>
        <w:rPr>
          <w:rFonts w:ascii="Times New Roman" w:hAnsi="Times New Roman"/>
          <w:i/>
          <w:sz w:val="28"/>
          <w:szCs w:val="28"/>
          <w:lang w:val="uk-UA"/>
        </w:rPr>
        <w:t xml:space="preserve">                       І</w:t>
      </w:r>
      <w:r>
        <w:rPr>
          <w:rFonts w:ascii="Times New Roman" w:hAnsi="Times New Roman"/>
          <w:i/>
          <w:sz w:val="28"/>
          <w:szCs w:val="28"/>
          <w:lang w:val="en-US"/>
        </w:rPr>
        <w:t>V</w:t>
      </w:r>
      <w:r>
        <w:rPr>
          <w:rFonts w:ascii="Times New Roman" w:hAnsi="Times New Roman"/>
          <w:i/>
          <w:sz w:val="28"/>
          <w:szCs w:val="28"/>
          <w:lang w:val="uk-UA"/>
        </w:rPr>
        <w:t xml:space="preserve"> етап  2019-2020рік</w:t>
      </w:r>
    </w:p>
    <w:p w:rsidR="00194BD4" w:rsidRDefault="00194BD4" w:rsidP="00FB773B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pict>
          <v:shape id="Поле 3" o:spid="_x0000_s1037" type="#_x0000_t202" style="position:absolute;margin-left:1in;margin-top:1.25pt;width:387pt;height:36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">
            <v:textbox>
              <w:txbxContent>
                <w:p w:rsidR="00194BD4" w:rsidRDefault="00194BD4" w:rsidP="00FB773B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lang w:val="uk-UA"/>
                    </w:rPr>
                    <w:t>Дотримання навичок здорового способу життя</w:t>
                  </w:r>
                </w:p>
              </w:txbxContent>
            </v:textbox>
          </v:shape>
        </w:pict>
      </w:r>
    </w:p>
    <w:p w:rsidR="00194BD4" w:rsidRDefault="00194BD4" w:rsidP="00FB773B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194BD4" w:rsidRDefault="00194BD4" w:rsidP="00FB773B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194BD4" w:rsidRDefault="00194BD4" w:rsidP="00FB773B">
      <w:pPr>
        <w:tabs>
          <w:tab w:val="left" w:pos="2720"/>
        </w:tabs>
        <w:spacing w:after="0" w:line="240" w:lineRule="auto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 xml:space="preserve">                         </w:t>
      </w:r>
      <w:r>
        <w:rPr>
          <w:rFonts w:ascii="Times New Roman" w:hAnsi="Times New Roman"/>
          <w:i/>
          <w:sz w:val="28"/>
          <w:szCs w:val="28"/>
          <w:lang w:val="en-US"/>
        </w:rPr>
        <w:t>V</w:t>
      </w:r>
      <w:r>
        <w:rPr>
          <w:rFonts w:ascii="Times New Roman" w:hAnsi="Times New Roman"/>
          <w:i/>
          <w:sz w:val="28"/>
          <w:szCs w:val="28"/>
          <w:lang w:val="uk-UA"/>
        </w:rPr>
        <w:t xml:space="preserve"> етап 2021рік</w:t>
      </w:r>
    </w:p>
    <w:p w:rsidR="00194BD4" w:rsidRDefault="00194BD4" w:rsidP="00FB773B">
      <w:pPr>
        <w:tabs>
          <w:tab w:val="left" w:pos="6460"/>
        </w:tabs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194BD4" w:rsidRDefault="00194BD4" w:rsidP="00FB773B">
      <w:pPr>
        <w:tabs>
          <w:tab w:val="left" w:pos="6460"/>
        </w:tabs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194BD4" w:rsidRDefault="00194BD4" w:rsidP="00FB773B">
      <w:pPr>
        <w:tabs>
          <w:tab w:val="left" w:pos="6460"/>
        </w:tabs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194BD4" w:rsidRDefault="00194BD4" w:rsidP="00FB773B">
      <w:pPr>
        <w:tabs>
          <w:tab w:val="left" w:pos="646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Очікувані результати</w:t>
      </w:r>
    </w:p>
    <w:p w:rsidR="00194BD4" w:rsidRDefault="00194BD4" w:rsidP="00FB773B">
      <w:pPr>
        <w:numPr>
          <w:ilvl w:val="0"/>
          <w:numId w:val="26"/>
        </w:numPr>
        <w:tabs>
          <w:tab w:val="left" w:pos="646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Підвищення загального рівня фізичного здоров’я учнів, учителів та батьків.</w:t>
      </w:r>
    </w:p>
    <w:p w:rsidR="00194BD4" w:rsidRDefault="00194BD4" w:rsidP="00FB773B">
      <w:pPr>
        <w:numPr>
          <w:ilvl w:val="0"/>
          <w:numId w:val="26"/>
        </w:numPr>
        <w:tabs>
          <w:tab w:val="left" w:pos="646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Підвищення опірності організму учнів, вчителів та батьків до шкідливих чинників впливу навколишнього середовища.</w:t>
      </w:r>
    </w:p>
    <w:p w:rsidR="00194BD4" w:rsidRDefault="00194BD4" w:rsidP="00FB773B">
      <w:pPr>
        <w:numPr>
          <w:ilvl w:val="0"/>
          <w:numId w:val="26"/>
        </w:numPr>
        <w:tabs>
          <w:tab w:val="left" w:pos="646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Зниження показників захворюваності, тривалості гострої захворюваності.</w:t>
      </w:r>
    </w:p>
    <w:p w:rsidR="00194BD4" w:rsidRDefault="00194BD4" w:rsidP="00FB773B">
      <w:pPr>
        <w:numPr>
          <w:ilvl w:val="0"/>
          <w:numId w:val="26"/>
        </w:numPr>
        <w:tabs>
          <w:tab w:val="left" w:pos="646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Формування ставлення до здоров’я, як до цінності і це включає свідоме і відповідальне ставлення учнів, батьків та вчителів до своєї поведінки, яка впливає на стан здоров’я.</w:t>
      </w:r>
    </w:p>
    <w:p w:rsidR="00194BD4" w:rsidRDefault="00194BD4" w:rsidP="00FB773B">
      <w:pPr>
        <w:numPr>
          <w:ilvl w:val="0"/>
          <w:numId w:val="26"/>
        </w:numPr>
        <w:tabs>
          <w:tab w:val="left" w:pos="646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Створення умов для реалізації творчого та інтелектуального потенціалу учнів, учителів, спрямування їх на духовне та фізичне самовдосконалення.</w:t>
      </w:r>
    </w:p>
    <w:p w:rsidR="00194BD4" w:rsidRDefault="00194BD4" w:rsidP="00FB773B">
      <w:pPr>
        <w:numPr>
          <w:ilvl w:val="0"/>
          <w:numId w:val="26"/>
        </w:numPr>
        <w:tabs>
          <w:tab w:val="left" w:pos="646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Зміна соціального менталітету батьків та формування в них навичок участі в різноманітних позашкільних формах виховної роботи. </w:t>
      </w:r>
    </w:p>
    <w:p w:rsidR="00194BD4" w:rsidRDefault="00194BD4" w:rsidP="008A3078">
      <w:pPr>
        <w:spacing w:after="0" w:line="240" w:lineRule="auto"/>
        <w:rPr>
          <w:rFonts w:ascii="Times New Roman" w:hAnsi="Times New Roman"/>
          <w:b/>
          <w:color w:val="FF0000"/>
          <w:sz w:val="28"/>
          <w:szCs w:val="28"/>
          <w:u w:val="single"/>
          <w:lang w:val="uk-UA"/>
        </w:rPr>
      </w:pPr>
    </w:p>
    <w:p w:rsidR="00194BD4" w:rsidRDefault="00194BD4" w:rsidP="008F58D0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u w:val="single"/>
          <w:lang w:val="uk-UA"/>
        </w:rPr>
      </w:pPr>
    </w:p>
    <w:p w:rsidR="00194BD4" w:rsidRDefault="00194BD4" w:rsidP="00083BAA">
      <w:pPr>
        <w:spacing w:after="0" w:line="240" w:lineRule="auto"/>
        <w:rPr>
          <w:rFonts w:ascii="Times New Roman" w:hAnsi="Times New Roman"/>
          <w:b/>
          <w:color w:val="FF0000"/>
          <w:sz w:val="28"/>
          <w:szCs w:val="28"/>
          <w:u w:val="single"/>
          <w:lang w:val="uk-UA"/>
        </w:rPr>
      </w:pPr>
    </w:p>
    <w:p w:rsidR="00194BD4" w:rsidRDefault="00194BD4" w:rsidP="00083BAA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u w:val="single"/>
          <w:lang w:val="uk-UA"/>
        </w:rPr>
      </w:pPr>
      <w:r>
        <w:rPr>
          <w:rFonts w:ascii="Times New Roman" w:hAnsi="Times New Roman"/>
          <w:b/>
          <w:color w:val="FF0000"/>
          <w:sz w:val="28"/>
          <w:szCs w:val="28"/>
          <w:u w:val="single"/>
          <w:lang w:val="uk-UA"/>
        </w:rPr>
        <w:t>Проект  «Школа – наш  дім»</w:t>
      </w:r>
    </w:p>
    <w:p w:rsidR="00194BD4" w:rsidRDefault="00194BD4" w:rsidP="008F58D0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u w:val="single"/>
          <w:lang w:val="uk-UA"/>
        </w:rPr>
      </w:pPr>
    </w:p>
    <w:p w:rsidR="00194BD4" w:rsidRDefault="00194BD4" w:rsidP="00FB773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Мета</w:t>
      </w:r>
      <w:r>
        <w:rPr>
          <w:rFonts w:ascii="Times New Roman" w:hAnsi="Times New Roman"/>
          <w:sz w:val="28"/>
          <w:szCs w:val="28"/>
          <w:lang w:val="uk-UA"/>
        </w:rPr>
        <w:t xml:space="preserve">: покращити матеріально-технічну базу школи для забезпечення умов здійснення якісної навчально-виховної діяльності. </w:t>
      </w:r>
    </w:p>
    <w:p w:rsidR="00194BD4" w:rsidRDefault="00194BD4" w:rsidP="00FB773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Координатор проекту:</w:t>
      </w:r>
      <w:r>
        <w:rPr>
          <w:rFonts w:ascii="Times New Roman" w:hAnsi="Times New Roman"/>
          <w:sz w:val="28"/>
          <w:szCs w:val="28"/>
          <w:lang w:val="uk-UA"/>
        </w:rPr>
        <w:t xml:space="preserve"> директор школи Стеценко М.П..</w:t>
      </w:r>
    </w:p>
    <w:p w:rsidR="00194BD4" w:rsidRDefault="00194BD4" w:rsidP="00FB773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Команда проекту:</w:t>
      </w:r>
      <w:r>
        <w:rPr>
          <w:rFonts w:ascii="Times New Roman" w:hAnsi="Times New Roman"/>
          <w:sz w:val="28"/>
          <w:szCs w:val="28"/>
          <w:lang w:val="uk-UA"/>
        </w:rPr>
        <w:t xml:space="preserve"> голова ради школи, класні керівники.</w:t>
      </w:r>
    </w:p>
    <w:p w:rsidR="00194BD4" w:rsidRDefault="00194BD4" w:rsidP="00FB773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Термін виконання</w:t>
      </w:r>
      <w:r>
        <w:rPr>
          <w:rFonts w:ascii="Times New Roman" w:hAnsi="Times New Roman"/>
          <w:sz w:val="28"/>
          <w:szCs w:val="28"/>
          <w:lang w:val="uk-UA"/>
        </w:rPr>
        <w:t>: 2016-2021р.р.</w:t>
      </w:r>
    </w:p>
    <w:p w:rsidR="00194BD4" w:rsidRDefault="00194BD4" w:rsidP="00FB773B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                                 План реалізації</w:t>
      </w:r>
      <w:r>
        <w:rPr>
          <w:rFonts w:ascii="Times New Roman" w:hAnsi="Times New Roman"/>
          <w:sz w:val="28"/>
          <w:szCs w:val="28"/>
          <w:lang w:val="uk-UA"/>
        </w:rPr>
        <w:t>:</w:t>
      </w:r>
    </w:p>
    <w:tbl>
      <w:tblPr>
        <w:tblW w:w="9570" w:type="dxa"/>
        <w:tblInd w:w="-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11"/>
        <w:gridCol w:w="2764"/>
        <w:gridCol w:w="1709"/>
        <w:gridCol w:w="2047"/>
        <w:gridCol w:w="2339"/>
      </w:tblGrid>
      <w:tr w:rsidR="00194BD4" w:rsidRPr="00DD62E3" w:rsidTr="00FB773B">
        <w:tc>
          <w:tcPr>
            <w:tcW w:w="711" w:type="dxa"/>
          </w:tcPr>
          <w:p w:rsidR="00194BD4" w:rsidRPr="00DD62E3" w:rsidRDefault="00194B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№</w:t>
            </w:r>
          </w:p>
        </w:tc>
        <w:tc>
          <w:tcPr>
            <w:tcW w:w="2764" w:type="dxa"/>
          </w:tcPr>
          <w:p w:rsidR="00194BD4" w:rsidRPr="00DD62E3" w:rsidRDefault="00194B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Заходи </w:t>
            </w:r>
          </w:p>
        </w:tc>
        <w:tc>
          <w:tcPr>
            <w:tcW w:w="1709" w:type="dxa"/>
          </w:tcPr>
          <w:p w:rsidR="00194BD4" w:rsidRPr="00DD62E3" w:rsidRDefault="00194B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Час </w:t>
            </w:r>
          </w:p>
        </w:tc>
        <w:tc>
          <w:tcPr>
            <w:tcW w:w="2047" w:type="dxa"/>
          </w:tcPr>
          <w:p w:rsidR="00194BD4" w:rsidRPr="00DD62E3" w:rsidRDefault="00194B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Ресурси, фінансування</w:t>
            </w:r>
          </w:p>
        </w:tc>
        <w:tc>
          <w:tcPr>
            <w:tcW w:w="2339" w:type="dxa"/>
          </w:tcPr>
          <w:p w:rsidR="00194BD4" w:rsidRPr="00DD62E3" w:rsidRDefault="00194B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Відповідальні </w:t>
            </w:r>
          </w:p>
        </w:tc>
      </w:tr>
      <w:tr w:rsidR="00194BD4" w:rsidRPr="00DD62E3" w:rsidTr="00FB773B">
        <w:tc>
          <w:tcPr>
            <w:tcW w:w="711" w:type="dxa"/>
          </w:tcPr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2764" w:type="dxa"/>
          </w:tcPr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Аналіз стану МТБ школи і визначення слабких сторін</w:t>
            </w:r>
          </w:p>
        </w:tc>
        <w:tc>
          <w:tcPr>
            <w:tcW w:w="1709" w:type="dxa"/>
          </w:tcPr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Вересень-листопад</w:t>
            </w:r>
          </w:p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2016</w:t>
            </w: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р.</w:t>
            </w:r>
          </w:p>
        </w:tc>
        <w:tc>
          <w:tcPr>
            <w:tcW w:w="2047" w:type="dxa"/>
          </w:tcPr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Шкільний ресурс</w:t>
            </w:r>
          </w:p>
        </w:tc>
        <w:tc>
          <w:tcPr>
            <w:tcW w:w="2339" w:type="dxa"/>
          </w:tcPr>
          <w:p w:rsidR="00194BD4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Стеценко М.П.</w:t>
            </w:r>
          </w:p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Довженко Ю.М.</w:t>
            </w:r>
          </w:p>
        </w:tc>
      </w:tr>
      <w:tr w:rsidR="00194BD4" w:rsidRPr="00DD62E3" w:rsidTr="00FB773B">
        <w:tc>
          <w:tcPr>
            <w:tcW w:w="711" w:type="dxa"/>
          </w:tcPr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2764" w:type="dxa"/>
          </w:tcPr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Визначення джерел інвестування</w:t>
            </w:r>
          </w:p>
        </w:tc>
        <w:tc>
          <w:tcPr>
            <w:tcW w:w="1709" w:type="dxa"/>
          </w:tcPr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2016</w:t>
            </w: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р.</w:t>
            </w:r>
          </w:p>
        </w:tc>
        <w:tc>
          <w:tcPr>
            <w:tcW w:w="2047" w:type="dxa"/>
          </w:tcPr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9" w:type="dxa"/>
          </w:tcPr>
          <w:p w:rsidR="00194BD4" w:rsidRDefault="00194BD4" w:rsidP="00E478D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Стеценко М.П.</w:t>
            </w:r>
          </w:p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194BD4" w:rsidRPr="00DD62E3" w:rsidTr="00FB773B">
        <w:tc>
          <w:tcPr>
            <w:tcW w:w="711" w:type="dxa"/>
          </w:tcPr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2764" w:type="dxa"/>
          </w:tcPr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Вивчення цінових пропозицій, вибір організацій-виконавців замовлень закладу</w:t>
            </w:r>
          </w:p>
        </w:tc>
        <w:tc>
          <w:tcPr>
            <w:tcW w:w="1709" w:type="dxa"/>
          </w:tcPr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Червень 2017</w:t>
            </w: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р.,</w:t>
            </w:r>
          </w:p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далі щорічно</w:t>
            </w:r>
          </w:p>
        </w:tc>
        <w:tc>
          <w:tcPr>
            <w:tcW w:w="2047" w:type="dxa"/>
          </w:tcPr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9" w:type="dxa"/>
          </w:tcPr>
          <w:p w:rsidR="00194BD4" w:rsidRDefault="00194BD4" w:rsidP="00E478D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Стеценко М.П.</w:t>
            </w:r>
          </w:p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194BD4" w:rsidRPr="00DD62E3" w:rsidTr="00FB773B">
        <w:tc>
          <w:tcPr>
            <w:tcW w:w="711" w:type="dxa"/>
          </w:tcPr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2764" w:type="dxa"/>
          </w:tcPr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Встановлення енергозберігаючих вікон.</w:t>
            </w:r>
          </w:p>
        </w:tc>
        <w:tc>
          <w:tcPr>
            <w:tcW w:w="1709" w:type="dxa"/>
          </w:tcPr>
          <w:p w:rsidR="00194BD4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Вересень-листопад</w:t>
            </w:r>
          </w:p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2016</w:t>
            </w: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р.</w:t>
            </w:r>
          </w:p>
        </w:tc>
        <w:tc>
          <w:tcPr>
            <w:tcW w:w="2047" w:type="dxa"/>
          </w:tcPr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Бюджетні кошти</w:t>
            </w:r>
          </w:p>
        </w:tc>
        <w:tc>
          <w:tcPr>
            <w:tcW w:w="2339" w:type="dxa"/>
          </w:tcPr>
          <w:p w:rsidR="00194BD4" w:rsidRDefault="00194BD4" w:rsidP="00ED2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Стеценко М.П.</w:t>
            </w:r>
          </w:p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194BD4" w:rsidRPr="00DD62E3" w:rsidTr="00FB773B">
        <w:tc>
          <w:tcPr>
            <w:tcW w:w="711" w:type="dxa"/>
          </w:tcPr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2764" w:type="dxa"/>
          </w:tcPr>
          <w:p w:rsidR="00194BD4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Ремонт водостічної</w:t>
            </w:r>
          </w:p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системи</w:t>
            </w:r>
          </w:p>
        </w:tc>
        <w:tc>
          <w:tcPr>
            <w:tcW w:w="1709" w:type="dxa"/>
          </w:tcPr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2017</w:t>
            </w: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р.</w:t>
            </w:r>
          </w:p>
        </w:tc>
        <w:tc>
          <w:tcPr>
            <w:tcW w:w="2047" w:type="dxa"/>
          </w:tcPr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Бюджетні кошти</w:t>
            </w:r>
          </w:p>
        </w:tc>
        <w:tc>
          <w:tcPr>
            <w:tcW w:w="2339" w:type="dxa"/>
          </w:tcPr>
          <w:p w:rsidR="00194BD4" w:rsidRDefault="00194BD4" w:rsidP="00ED2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Стеценко М.П.</w:t>
            </w:r>
          </w:p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194BD4" w:rsidRPr="00DD62E3" w:rsidTr="00FB773B">
        <w:tc>
          <w:tcPr>
            <w:tcW w:w="711" w:type="dxa"/>
          </w:tcPr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2764" w:type="dxa"/>
          </w:tcPr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Косметичні ремонти класних кімнат</w:t>
            </w:r>
          </w:p>
        </w:tc>
        <w:tc>
          <w:tcPr>
            <w:tcW w:w="1709" w:type="dxa"/>
          </w:tcPr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Щорічно </w:t>
            </w:r>
          </w:p>
        </w:tc>
        <w:tc>
          <w:tcPr>
            <w:tcW w:w="2047" w:type="dxa"/>
          </w:tcPr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Батьківські  кошти</w:t>
            </w:r>
          </w:p>
        </w:tc>
        <w:tc>
          <w:tcPr>
            <w:tcW w:w="2339" w:type="dxa"/>
          </w:tcPr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Довженко В.І.</w:t>
            </w:r>
          </w:p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кл. керівники</w:t>
            </w:r>
          </w:p>
        </w:tc>
      </w:tr>
      <w:tr w:rsidR="00194BD4" w:rsidRPr="00DD62E3" w:rsidTr="00FB773B">
        <w:trPr>
          <w:trHeight w:val="885"/>
        </w:trPr>
        <w:tc>
          <w:tcPr>
            <w:tcW w:w="711" w:type="dxa"/>
          </w:tcPr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2764" w:type="dxa"/>
          </w:tcPr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Придбання меблів для учнів</w:t>
            </w:r>
          </w:p>
        </w:tc>
        <w:tc>
          <w:tcPr>
            <w:tcW w:w="1709" w:type="dxa"/>
          </w:tcPr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З 2018</w:t>
            </w: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р.</w:t>
            </w:r>
          </w:p>
        </w:tc>
        <w:tc>
          <w:tcPr>
            <w:tcW w:w="2047" w:type="dxa"/>
          </w:tcPr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Бюджетні, батьківські кошти </w:t>
            </w:r>
          </w:p>
        </w:tc>
        <w:tc>
          <w:tcPr>
            <w:tcW w:w="2339" w:type="dxa"/>
          </w:tcPr>
          <w:p w:rsidR="00194BD4" w:rsidRDefault="00194BD4" w:rsidP="00ED2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Стеценко М.П.</w:t>
            </w:r>
          </w:p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Голова ради школи</w:t>
            </w:r>
          </w:p>
        </w:tc>
      </w:tr>
      <w:tr w:rsidR="00194BD4" w:rsidRPr="00DD62E3" w:rsidTr="00FB773B">
        <w:tc>
          <w:tcPr>
            <w:tcW w:w="711" w:type="dxa"/>
          </w:tcPr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2764" w:type="dxa"/>
          </w:tcPr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Придбання енергозберігаючих ламп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та встановлення плафонів</w:t>
            </w:r>
          </w:p>
        </w:tc>
        <w:tc>
          <w:tcPr>
            <w:tcW w:w="1709" w:type="dxa"/>
          </w:tcPr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2016</w:t>
            </w: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-  </w:t>
            </w:r>
          </w:p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2021</w:t>
            </w: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р.р.</w:t>
            </w:r>
          </w:p>
        </w:tc>
        <w:tc>
          <w:tcPr>
            <w:tcW w:w="2047" w:type="dxa"/>
          </w:tcPr>
          <w:p w:rsidR="00194BD4" w:rsidRPr="00DD62E3" w:rsidRDefault="00194BD4" w:rsidP="00CD10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Бюджетні, батьківські  кошти, спонсорські кошти</w:t>
            </w:r>
          </w:p>
        </w:tc>
        <w:tc>
          <w:tcPr>
            <w:tcW w:w="2339" w:type="dxa"/>
          </w:tcPr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Голова ради школи</w:t>
            </w:r>
          </w:p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кл. керівники</w:t>
            </w:r>
          </w:p>
        </w:tc>
      </w:tr>
      <w:tr w:rsidR="00194BD4" w:rsidRPr="00DD62E3" w:rsidTr="00FB773B">
        <w:tc>
          <w:tcPr>
            <w:tcW w:w="711" w:type="dxa"/>
          </w:tcPr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9</w:t>
            </w:r>
          </w:p>
        </w:tc>
        <w:tc>
          <w:tcPr>
            <w:tcW w:w="2764" w:type="dxa"/>
          </w:tcPr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Реконструкція коридору школи </w:t>
            </w:r>
          </w:p>
        </w:tc>
        <w:tc>
          <w:tcPr>
            <w:tcW w:w="1709" w:type="dxa"/>
          </w:tcPr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2020-21</w:t>
            </w: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р.</w:t>
            </w:r>
          </w:p>
        </w:tc>
        <w:tc>
          <w:tcPr>
            <w:tcW w:w="2047" w:type="dxa"/>
          </w:tcPr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Бюджетні кошти, батьківські  кошти</w:t>
            </w:r>
          </w:p>
        </w:tc>
        <w:tc>
          <w:tcPr>
            <w:tcW w:w="2339" w:type="dxa"/>
          </w:tcPr>
          <w:p w:rsidR="00194BD4" w:rsidRDefault="00194BD4" w:rsidP="00ED2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Стеценко М.П.</w:t>
            </w:r>
          </w:p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Голова ради школи</w:t>
            </w:r>
          </w:p>
        </w:tc>
      </w:tr>
      <w:tr w:rsidR="00194BD4" w:rsidRPr="00DD62E3" w:rsidTr="00083BAA">
        <w:trPr>
          <w:trHeight w:val="1690"/>
        </w:trPr>
        <w:tc>
          <w:tcPr>
            <w:tcW w:w="711" w:type="dxa"/>
          </w:tcPr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2764" w:type="dxa"/>
          </w:tcPr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П</w:t>
            </w: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ридбання комп’ютерів</w:t>
            </w:r>
          </w:p>
        </w:tc>
        <w:tc>
          <w:tcPr>
            <w:tcW w:w="1709" w:type="dxa"/>
          </w:tcPr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2018-21</w:t>
            </w: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р.</w:t>
            </w:r>
          </w:p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2015 р.</w:t>
            </w:r>
          </w:p>
        </w:tc>
        <w:tc>
          <w:tcPr>
            <w:tcW w:w="2047" w:type="dxa"/>
          </w:tcPr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Батьківські </w:t>
            </w:r>
          </w:p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кошти</w:t>
            </w:r>
          </w:p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Бюджетні кошти </w:t>
            </w:r>
          </w:p>
        </w:tc>
        <w:tc>
          <w:tcPr>
            <w:tcW w:w="2339" w:type="dxa"/>
          </w:tcPr>
          <w:p w:rsidR="00194BD4" w:rsidRDefault="00194BD4" w:rsidP="00ED2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Стеценко М.П.</w:t>
            </w:r>
          </w:p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Рада школи</w:t>
            </w:r>
          </w:p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194BD4" w:rsidRPr="00DD62E3" w:rsidTr="00FB773B">
        <w:tc>
          <w:tcPr>
            <w:tcW w:w="711" w:type="dxa"/>
          </w:tcPr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11</w:t>
            </w:r>
          </w:p>
        </w:tc>
        <w:tc>
          <w:tcPr>
            <w:tcW w:w="2764" w:type="dxa"/>
          </w:tcPr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Придбання обладнання і реактивів для демонстрації фізичних та хімічних дослідів</w:t>
            </w:r>
          </w:p>
        </w:tc>
        <w:tc>
          <w:tcPr>
            <w:tcW w:w="1709" w:type="dxa"/>
          </w:tcPr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Щорічно </w:t>
            </w:r>
          </w:p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047" w:type="dxa"/>
          </w:tcPr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Бюджетні кошти</w:t>
            </w:r>
          </w:p>
        </w:tc>
        <w:tc>
          <w:tcPr>
            <w:tcW w:w="2339" w:type="dxa"/>
          </w:tcPr>
          <w:p w:rsidR="00194BD4" w:rsidRDefault="00194BD4" w:rsidP="00ED2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Стеценко М.П.</w:t>
            </w:r>
          </w:p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194BD4" w:rsidRPr="00DD62E3" w:rsidTr="00FB773B">
        <w:tc>
          <w:tcPr>
            <w:tcW w:w="711" w:type="dxa"/>
          </w:tcPr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12</w:t>
            </w:r>
          </w:p>
        </w:tc>
        <w:tc>
          <w:tcPr>
            <w:tcW w:w="2764" w:type="dxa"/>
          </w:tcPr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Виготовлення стендів інформаційного призначення</w:t>
            </w:r>
          </w:p>
        </w:tc>
        <w:tc>
          <w:tcPr>
            <w:tcW w:w="1709" w:type="dxa"/>
          </w:tcPr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2016</w:t>
            </w: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р.-</w:t>
            </w:r>
          </w:p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2021</w:t>
            </w: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р.</w:t>
            </w:r>
          </w:p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047" w:type="dxa"/>
          </w:tcPr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Благодійні батьківські внески  </w:t>
            </w:r>
          </w:p>
        </w:tc>
        <w:tc>
          <w:tcPr>
            <w:tcW w:w="2339" w:type="dxa"/>
          </w:tcPr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Голова ради школи</w:t>
            </w:r>
          </w:p>
        </w:tc>
      </w:tr>
      <w:tr w:rsidR="00194BD4" w:rsidRPr="00DD62E3" w:rsidTr="00FB773B">
        <w:tc>
          <w:tcPr>
            <w:tcW w:w="711" w:type="dxa"/>
          </w:tcPr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13</w:t>
            </w:r>
          </w:p>
        </w:tc>
        <w:tc>
          <w:tcPr>
            <w:tcW w:w="2764" w:type="dxa"/>
          </w:tcPr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Звіт щодо підтримки і покращення МТБ</w:t>
            </w:r>
          </w:p>
        </w:tc>
        <w:tc>
          <w:tcPr>
            <w:tcW w:w="1709" w:type="dxa"/>
          </w:tcPr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Щорічно </w:t>
            </w:r>
          </w:p>
        </w:tc>
        <w:tc>
          <w:tcPr>
            <w:tcW w:w="2047" w:type="dxa"/>
          </w:tcPr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9" w:type="dxa"/>
          </w:tcPr>
          <w:p w:rsidR="00194BD4" w:rsidRDefault="00194BD4" w:rsidP="00ED2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Стеценко М.П.</w:t>
            </w:r>
          </w:p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194BD4" w:rsidRPr="00DD62E3" w:rsidTr="00FB773B">
        <w:tc>
          <w:tcPr>
            <w:tcW w:w="711" w:type="dxa"/>
          </w:tcPr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14</w:t>
            </w:r>
          </w:p>
        </w:tc>
        <w:tc>
          <w:tcPr>
            <w:tcW w:w="2764" w:type="dxa"/>
          </w:tcPr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Реконструкція та розширення шкільного музею </w:t>
            </w:r>
          </w:p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«Середняківські</w:t>
            </w:r>
          </w:p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проліски»</w:t>
            </w:r>
          </w:p>
        </w:tc>
        <w:tc>
          <w:tcPr>
            <w:tcW w:w="1709" w:type="dxa"/>
          </w:tcPr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2016-2021</w:t>
            </w: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рр.</w:t>
            </w:r>
          </w:p>
        </w:tc>
        <w:tc>
          <w:tcPr>
            <w:tcW w:w="2047" w:type="dxa"/>
          </w:tcPr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Спонсорські кошти,</w:t>
            </w:r>
          </w:p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батьківські</w:t>
            </w:r>
          </w:p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кошти.</w:t>
            </w:r>
          </w:p>
        </w:tc>
        <w:tc>
          <w:tcPr>
            <w:tcW w:w="2339" w:type="dxa"/>
          </w:tcPr>
          <w:p w:rsidR="00194BD4" w:rsidRDefault="00194BD4" w:rsidP="00ED23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Стеценко М.П.</w:t>
            </w:r>
          </w:p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Поливана Н.В.</w:t>
            </w:r>
          </w:p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62E3">
              <w:rPr>
                <w:rFonts w:ascii="Times New Roman" w:hAnsi="Times New Roman"/>
                <w:sz w:val="28"/>
                <w:szCs w:val="28"/>
                <w:lang w:val="uk-UA"/>
              </w:rPr>
              <w:t>Кревсун Л.Ю.</w:t>
            </w:r>
          </w:p>
          <w:p w:rsidR="00194BD4" w:rsidRPr="00DD62E3" w:rsidRDefault="00194B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</w:tbl>
    <w:p w:rsidR="00194BD4" w:rsidRDefault="00194BD4" w:rsidP="00083BA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194BD4" w:rsidRDefault="00194BD4" w:rsidP="00083BA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Очікувані результати</w:t>
      </w:r>
      <w:r>
        <w:rPr>
          <w:rFonts w:ascii="Times New Roman" w:hAnsi="Times New Roman"/>
          <w:sz w:val="28"/>
          <w:szCs w:val="28"/>
          <w:lang w:val="uk-UA"/>
        </w:rPr>
        <w:t>:</w:t>
      </w:r>
    </w:p>
    <w:p w:rsidR="00194BD4" w:rsidRDefault="00194BD4" w:rsidP="00083BAA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- покращення умов навчання дітей шляхом зміцнення матеріально-технічної </w:t>
      </w:r>
    </w:p>
    <w:p w:rsidR="00194BD4" w:rsidRDefault="00194BD4" w:rsidP="00083BAA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бази школи;</w:t>
      </w:r>
    </w:p>
    <w:p w:rsidR="00194BD4" w:rsidRDefault="00194BD4" w:rsidP="00FB773B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 збереження здоров</w:t>
      </w:r>
      <w:r>
        <w:rPr>
          <w:rFonts w:ascii="Times New Roman" w:hAnsi="Times New Roman"/>
          <w:sz w:val="28"/>
          <w:szCs w:val="28"/>
        </w:rPr>
        <w:t>’</w:t>
      </w:r>
      <w:r>
        <w:rPr>
          <w:rFonts w:ascii="Times New Roman" w:hAnsi="Times New Roman"/>
          <w:sz w:val="28"/>
          <w:szCs w:val="28"/>
          <w:lang w:val="uk-UA"/>
        </w:rPr>
        <w:t>я дітей;</w:t>
      </w:r>
    </w:p>
    <w:p w:rsidR="00194BD4" w:rsidRDefault="00194BD4" w:rsidP="00FB773B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 зростання якості навчально-виховної діяльності;</w:t>
      </w:r>
    </w:p>
    <w:p w:rsidR="00194BD4" w:rsidRDefault="00194BD4" w:rsidP="00083BAA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 дотримання вимог техніки безпеки.</w:t>
      </w:r>
    </w:p>
    <w:p w:rsidR="00194BD4" w:rsidRPr="00083BAA" w:rsidRDefault="00194BD4" w:rsidP="00083BA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083BAA">
        <w:rPr>
          <w:rFonts w:ascii="Times New Roman" w:hAnsi="Times New Roman"/>
          <w:b/>
          <w:sz w:val="28"/>
          <w:szCs w:val="28"/>
          <w:lang w:val="uk-UA"/>
        </w:rPr>
        <w:t>Очікувальні результати виконання плану розвитку школи</w:t>
      </w:r>
    </w:p>
    <w:p w:rsidR="00194BD4" w:rsidRPr="00083BAA" w:rsidRDefault="00194BD4" w:rsidP="00083BAA">
      <w:pPr>
        <w:spacing w:after="0" w:line="240" w:lineRule="auto"/>
        <w:ind w:firstLine="12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на 2016 – 2021</w:t>
      </w:r>
      <w:r w:rsidRPr="00083BAA">
        <w:rPr>
          <w:rFonts w:ascii="Times New Roman" w:hAnsi="Times New Roman"/>
          <w:b/>
          <w:sz w:val="28"/>
          <w:szCs w:val="28"/>
          <w:lang w:val="uk-UA"/>
        </w:rPr>
        <w:t xml:space="preserve"> роки</w:t>
      </w:r>
    </w:p>
    <w:p w:rsidR="00194BD4" w:rsidRPr="00083BAA" w:rsidRDefault="00194BD4" w:rsidP="00083BA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083BAA">
        <w:rPr>
          <w:rFonts w:ascii="Times New Roman" w:hAnsi="Times New Roman"/>
          <w:sz w:val="28"/>
          <w:szCs w:val="28"/>
          <w:lang w:val="uk-UA"/>
        </w:rPr>
        <w:t xml:space="preserve">-  зросте рівень загальної культури учасників навчально-виховного процесу           </w:t>
      </w:r>
    </w:p>
    <w:p w:rsidR="00194BD4" w:rsidRPr="00083BAA" w:rsidRDefault="00194BD4" w:rsidP="00083BA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083BAA">
        <w:rPr>
          <w:rFonts w:ascii="Times New Roman" w:hAnsi="Times New Roman"/>
          <w:sz w:val="28"/>
          <w:szCs w:val="28"/>
          <w:lang w:val="uk-UA"/>
        </w:rPr>
        <w:t xml:space="preserve">   на 3-5%;</w:t>
      </w:r>
    </w:p>
    <w:p w:rsidR="00194BD4" w:rsidRPr="00083BAA" w:rsidRDefault="00194BD4" w:rsidP="00083BA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083BAA">
        <w:rPr>
          <w:rFonts w:ascii="Times New Roman" w:hAnsi="Times New Roman"/>
          <w:sz w:val="28"/>
          <w:szCs w:val="28"/>
          <w:lang w:val="uk-UA"/>
        </w:rPr>
        <w:t xml:space="preserve">- зросте кількість учнів свідомо зайнятих суспільно-корисною діяльністю             </w:t>
      </w:r>
    </w:p>
    <w:p w:rsidR="00194BD4" w:rsidRPr="00083BAA" w:rsidRDefault="00194BD4" w:rsidP="00083BA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083BAA">
        <w:rPr>
          <w:rFonts w:ascii="Times New Roman" w:hAnsi="Times New Roman"/>
          <w:sz w:val="28"/>
          <w:szCs w:val="28"/>
          <w:lang w:val="uk-UA"/>
        </w:rPr>
        <w:t xml:space="preserve">   на 5-10%;</w:t>
      </w:r>
    </w:p>
    <w:p w:rsidR="00194BD4" w:rsidRPr="00083BAA" w:rsidRDefault="00194BD4" w:rsidP="00083BA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083BAA">
        <w:rPr>
          <w:rFonts w:ascii="Times New Roman" w:hAnsi="Times New Roman"/>
          <w:sz w:val="28"/>
          <w:szCs w:val="28"/>
          <w:lang w:val="uk-UA"/>
        </w:rPr>
        <w:t>- збільшиться кількість учнів – переможців олімпіад і просвітницьких конкурсів  на 3-5%;</w:t>
      </w:r>
    </w:p>
    <w:p w:rsidR="00194BD4" w:rsidRPr="00083BAA" w:rsidRDefault="00194BD4" w:rsidP="00083BA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083BAA">
        <w:rPr>
          <w:rFonts w:ascii="Times New Roman" w:hAnsi="Times New Roman"/>
          <w:sz w:val="28"/>
          <w:szCs w:val="28"/>
          <w:lang w:val="uk-UA"/>
        </w:rPr>
        <w:t xml:space="preserve">- збільшиться кількість учителів, які втілюють ідею Гуманної педагогіки              </w:t>
      </w:r>
    </w:p>
    <w:p w:rsidR="00194BD4" w:rsidRPr="00083BAA" w:rsidRDefault="00194BD4" w:rsidP="00083BA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083BAA">
        <w:rPr>
          <w:rFonts w:ascii="Times New Roman" w:hAnsi="Times New Roman"/>
          <w:sz w:val="28"/>
          <w:szCs w:val="28"/>
          <w:lang w:val="uk-UA"/>
        </w:rPr>
        <w:t xml:space="preserve">  до 7-10 чоловік;</w:t>
      </w:r>
    </w:p>
    <w:p w:rsidR="00194BD4" w:rsidRPr="00083BAA" w:rsidRDefault="00194BD4" w:rsidP="00083BA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083BAA">
        <w:rPr>
          <w:rFonts w:ascii="Times New Roman" w:hAnsi="Times New Roman"/>
          <w:sz w:val="28"/>
          <w:szCs w:val="28"/>
          <w:lang w:val="uk-UA"/>
        </w:rPr>
        <w:t>- зросте кількість батьків – активних учасників шкільного життя на 5%;</w:t>
      </w:r>
    </w:p>
    <w:p w:rsidR="00194BD4" w:rsidRPr="00083BAA" w:rsidRDefault="00194BD4" w:rsidP="00083BA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083BAA">
        <w:rPr>
          <w:rFonts w:ascii="Times New Roman" w:hAnsi="Times New Roman"/>
          <w:sz w:val="28"/>
          <w:szCs w:val="28"/>
          <w:lang w:val="uk-UA"/>
        </w:rPr>
        <w:t>- зменшиться кількість педагогічно занедбаних дітей на 5%;</w:t>
      </w:r>
    </w:p>
    <w:p w:rsidR="00194BD4" w:rsidRPr="00083BAA" w:rsidRDefault="00194BD4" w:rsidP="00083BA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083BAA">
        <w:rPr>
          <w:rFonts w:ascii="Times New Roman" w:hAnsi="Times New Roman"/>
          <w:sz w:val="28"/>
          <w:szCs w:val="28"/>
          <w:lang w:val="uk-UA"/>
        </w:rPr>
        <w:t>- збережеться мережа класів;</w:t>
      </w:r>
    </w:p>
    <w:p w:rsidR="00194BD4" w:rsidRPr="00083BAA" w:rsidRDefault="00194BD4" w:rsidP="00083BA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083BAA">
        <w:rPr>
          <w:rFonts w:ascii="Times New Roman" w:hAnsi="Times New Roman"/>
          <w:sz w:val="28"/>
          <w:szCs w:val="28"/>
          <w:lang w:val="uk-UA"/>
        </w:rPr>
        <w:t>- зменшиться рівень захворюваності дітей на 3%;</w:t>
      </w:r>
    </w:p>
    <w:p w:rsidR="00194BD4" w:rsidRPr="00083BAA" w:rsidRDefault="00194BD4" w:rsidP="00083BA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083BAA">
        <w:rPr>
          <w:rFonts w:ascii="Times New Roman" w:hAnsi="Times New Roman"/>
          <w:sz w:val="28"/>
          <w:szCs w:val="28"/>
          <w:lang w:val="uk-UA"/>
        </w:rPr>
        <w:t>- зросте рівень матеріально-технічного забезпечення школи на 5-7%.</w:t>
      </w:r>
    </w:p>
    <w:p w:rsidR="00194BD4" w:rsidRDefault="00194BD4" w:rsidP="00083BAA">
      <w:pPr>
        <w:pStyle w:val="Style6"/>
        <w:widowControl/>
        <w:spacing w:line="360" w:lineRule="auto"/>
        <w:jc w:val="center"/>
        <w:rPr>
          <w:rStyle w:val="FontStyle16"/>
          <w:sz w:val="52"/>
          <w:szCs w:val="52"/>
        </w:rPr>
      </w:pPr>
    </w:p>
    <w:p w:rsidR="00194BD4" w:rsidRDefault="00194BD4" w:rsidP="00083BAA">
      <w:pPr>
        <w:pStyle w:val="Style6"/>
        <w:widowControl/>
        <w:spacing w:line="360" w:lineRule="auto"/>
        <w:jc w:val="center"/>
        <w:rPr>
          <w:rStyle w:val="FontStyle16"/>
          <w:sz w:val="52"/>
          <w:szCs w:val="52"/>
        </w:rPr>
      </w:pPr>
    </w:p>
    <w:p w:rsidR="00194BD4" w:rsidRDefault="00194BD4" w:rsidP="00083BAA">
      <w:pPr>
        <w:pStyle w:val="Style6"/>
        <w:widowControl/>
        <w:spacing w:line="360" w:lineRule="auto"/>
        <w:jc w:val="center"/>
        <w:rPr>
          <w:rStyle w:val="FontStyle16"/>
          <w:sz w:val="52"/>
          <w:szCs w:val="52"/>
        </w:rPr>
      </w:pPr>
    </w:p>
    <w:p w:rsidR="00194BD4" w:rsidRDefault="00194BD4" w:rsidP="00083BAA">
      <w:pPr>
        <w:pStyle w:val="Style6"/>
        <w:widowControl/>
        <w:spacing w:line="360" w:lineRule="auto"/>
        <w:jc w:val="center"/>
        <w:rPr>
          <w:rStyle w:val="FontStyle16"/>
          <w:sz w:val="52"/>
          <w:szCs w:val="52"/>
        </w:rPr>
      </w:pPr>
    </w:p>
    <w:p w:rsidR="00194BD4" w:rsidRDefault="00194BD4" w:rsidP="00083BAA">
      <w:pPr>
        <w:pStyle w:val="Style6"/>
        <w:widowControl/>
        <w:spacing w:line="360" w:lineRule="auto"/>
        <w:jc w:val="center"/>
        <w:rPr>
          <w:rStyle w:val="FontStyle16"/>
          <w:sz w:val="52"/>
          <w:szCs w:val="52"/>
        </w:rPr>
      </w:pPr>
    </w:p>
    <w:p w:rsidR="00194BD4" w:rsidRDefault="00194BD4" w:rsidP="00083BAA">
      <w:pPr>
        <w:pStyle w:val="Style6"/>
        <w:widowControl/>
        <w:spacing w:line="360" w:lineRule="auto"/>
        <w:jc w:val="center"/>
        <w:rPr>
          <w:rStyle w:val="FontStyle16"/>
          <w:sz w:val="52"/>
          <w:szCs w:val="52"/>
        </w:rPr>
      </w:pPr>
    </w:p>
    <w:p w:rsidR="00194BD4" w:rsidRDefault="00194BD4" w:rsidP="00083BAA">
      <w:pPr>
        <w:pStyle w:val="Style6"/>
        <w:widowControl/>
        <w:spacing w:line="360" w:lineRule="auto"/>
        <w:jc w:val="center"/>
        <w:rPr>
          <w:rStyle w:val="FontStyle16"/>
          <w:sz w:val="52"/>
          <w:szCs w:val="52"/>
        </w:rPr>
      </w:pPr>
    </w:p>
    <w:p w:rsidR="00194BD4" w:rsidRDefault="00194BD4" w:rsidP="00083BAA">
      <w:pPr>
        <w:pStyle w:val="Style6"/>
        <w:widowControl/>
        <w:spacing w:line="360" w:lineRule="auto"/>
        <w:jc w:val="center"/>
        <w:rPr>
          <w:rStyle w:val="FontStyle16"/>
          <w:sz w:val="52"/>
          <w:szCs w:val="52"/>
        </w:rPr>
      </w:pPr>
    </w:p>
    <w:p w:rsidR="00194BD4" w:rsidRDefault="00194BD4" w:rsidP="00D77649">
      <w:pPr>
        <w:pStyle w:val="Style6"/>
        <w:widowControl/>
        <w:spacing w:line="360" w:lineRule="auto"/>
        <w:rPr>
          <w:rStyle w:val="FontStyle16"/>
          <w:sz w:val="52"/>
          <w:szCs w:val="52"/>
        </w:rPr>
      </w:pPr>
    </w:p>
    <w:p w:rsidR="00194BD4" w:rsidRDefault="00194BD4" w:rsidP="00083BAA">
      <w:pPr>
        <w:pStyle w:val="Style6"/>
        <w:widowControl/>
        <w:spacing w:line="360" w:lineRule="auto"/>
        <w:jc w:val="center"/>
        <w:rPr>
          <w:rStyle w:val="FontStyle16"/>
          <w:sz w:val="52"/>
          <w:szCs w:val="52"/>
        </w:rPr>
      </w:pPr>
      <w:r w:rsidRPr="00083BAA">
        <w:rPr>
          <w:rStyle w:val="FontStyle16"/>
          <w:sz w:val="52"/>
          <w:szCs w:val="52"/>
        </w:rPr>
        <w:t>Додатки</w:t>
      </w:r>
    </w:p>
    <w:p w:rsidR="00194BD4" w:rsidRPr="00083BAA" w:rsidRDefault="00194BD4" w:rsidP="00083BAA">
      <w:pPr>
        <w:pStyle w:val="Style6"/>
        <w:widowControl/>
        <w:spacing w:line="360" w:lineRule="auto"/>
        <w:jc w:val="center"/>
        <w:rPr>
          <w:rStyle w:val="FontStyle16"/>
          <w:sz w:val="52"/>
          <w:szCs w:val="52"/>
        </w:rPr>
      </w:pPr>
      <w:r>
        <w:rPr>
          <w:rStyle w:val="FontStyle16"/>
          <w:sz w:val="32"/>
          <w:szCs w:val="32"/>
        </w:rPr>
        <w:t xml:space="preserve">ОЦІНОЧНІ КРИТЕРІЇ </w:t>
      </w:r>
    </w:p>
    <w:p w:rsidR="00194BD4" w:rsidRPr="0092743F" w:rsidRDefault="00194BD4" w:rsidP="0092743F">
      <w:pPr>
        <w:pStyle w:val="Style8"/>
        <w:widowControl/>
        <w:spacing w:after="0" w:line="240" w:lineRule="auto"/>
        <w:ind w:firstLine="0"/>
        <w:jc w:val="left"/>
        <w:rPr>
          <w:rStyle w:val="FontStyle22"/>
          <w:sz w:val="28"/>
          <w:szCs w:val="28"/>
        </w:rPr>
      </w:pPr>
      <w:r w:rsidRPr="0092743F">
        <w:rPr>
          <w:rStyle w:val="FontStyle22"/>
          <w:sz w:val="28"/>
          <w:szCs w:val="28"/>
        </w:rPr>
        <w:t xml:space="preserve">Мета </w:t>
      </w:r>
      <w:r w:rsidRPr="0092743F">
        <w:rPr>
          <w:rStyle w:val="FontStyle22"/>
          <w:sz w:val="28"/>
          <w:szCs w:val="28"/>
          <w:lang w:val="uk-UA"/>
        </w:rPr>
        <w:t>моніторингових досліджень</w:t>
      </w:r>
      <w:r w:rsidRPr="0092743F">
        <w:rPr>
          <w:rStyle w:val="FontStyle22"/>
          <w:sz w:val="28"/>
          <w:szCs w:val="28"/>
        </w:rPr>
        <w:t>:</w:t>
      </w:r>
    </w:p>
    <w:p w:rsidR="00194BD4" w:rsidRPr="0092743F" w:rsidRDefault="00194BD4" w:rsidP="0092743F">
      <w:pPr>
        <w:pStyle w:val="Style9"/>
        <w:widowControl/>
        <w:tabs>
          <w:tab w:val="left" w:pos="480"/>
        </w:tabs>
        <w:rPr>
          <w:rStyle w:val="FontStyle19"/>
          <w:sz w:val="28"/>
          <w:szCs w:val="28"/>
        </w:rPr>
      </w:pPr>
      <w:r w:rsidRPr="0092743F">
        <w:rPr>
          <w:rStyle w:val="FontStyle19"/>
          <w:sz w:val="28"/>
          <w:szCs w:val="28"/>
        </w:rPr>
        <w:t>1.</w:t>
      </w:r>
      <w:r w:rsidRPr="0092743F">
        <w:rPr>
          <w:rStyle w:val="FontStyle19"/>
          <w:b w:val="0"/>
          <w:bCs w:val="0"/>
          <w:sz w:val="28"/>
          <w:szCs w:val="28"/>
        </w:rPr>
        <w:tab/>
      </w:r>
      <w:r w:rsidRPr="0092743F">
        <w:rPr>
          <w:rStyle w:val="FontStyle19"/>
          <w:sz w:val="28"/>
          <w:szCs w:val="28"/>
        </w:rPr>
        <w:t>Діагностична:</w:t>
      </w:r>
    </w:p>
    <w:p w:rsidR="00194BD4" w:rsidRPr="0092743F" w:rsidRDefault="00194BD4" w:rsidP="0092743F">
      <w:pPr>
        <w:pStyle w:val="Style12"/>
        <w:widowControl/>
        <w:numPr>
          <w:ilvl w:val="0"/>
          <w:numId w:val="35"/>
        </w:numPr>
        <w:tabs>
          <w:tab w:val="left" w:pos="456"/>
        </w:tabs>
        <w:spacing w:line="240" w:lineRule="auto"/>
        <w:ind w:firstLine="0"/>
        <w:jc w:val="left"/>
        <w:rPr>
          <w:rStyle w:val="FontStyle22"/>
          <w:sz w:val="28"/>
          <w:szCs w:val="28"/>
        </w:rPr>
      </w:pPr>
      <w:r w:rsidRPr="0092743F">
        <w:rPr>
          <w:rStyle w:val="FontStyle22"/>
          <w:sz w:val="28"/>
          <w:szCs w:val="28"/>
        </w:rPr>
        <w:t>Діагностувати стан навчально-виховного процесу.</w:t>
      </w:r>
    </w:p>
    <w:p w:rsidR="00194BD4" w:rsidRPr="0092743F" w:rsidRDefault="00194BD4" w:rsidP="0092743F">
      <w:pPr>
        <w:pStyle w:val="Style12"/>
        <w:widowControl/>
        <w:numPr>
          <w:ilvl w:val="0"/>
          <w:numId w:val="35"/>
        </w:numPr>
        <w:tabs>
          <w:tab w:val="left" w:pos="456"/>
        </w:tabs>
        <w:spacing w:line="240" w:lineRule="auto"/>
        <w:rPr>
          <w:rStyle w:val="FontStyle22"/>
          <w:sz w:val="28"/>
          <w:szCs w:val="28"/>
        </w:rPr>
      </w:pPr>
      <w:r w:rsidRPr="0092743F">
        <w:rPr>
          <w:rStyle w:val="FontStyle22"/>
          <w:sz w:val="28"/>
          <w:szCs w:val="28"/>
        </w:rPr>
        <w:t>Створити атмосферу зацікавленості, довіри та спільної творчості.</w:t>
      </w:r>
    </w:p>
    <w:p w:rsidR="00194BD4" w:rsidRPr="0092743F" w:rsidRDefault="00194BD4" w:rsidP="0092743F">
      <w:pPr>
        <w:pStyle w:val="Style9"/>
        <w:widowControl/>
        <w:tabs>
          <w:tab w:val="left" w:pos="480"/>
        </w:tabs>
        <w:rPr>
          <w:rStyle w:val="FontStyle19"/>
          <w:sz w:val="28"/>
          <w:szCs w:val="28"/>
        </w:rPr>
      </w:pPr>
      <w:r w:rsidRPr="0092743F">
        <w:rPr>
          <w:rStyle w:val="FontStyle19"/>
          <w:sz w:val="28"/>
          <w:szCs w:val="28"/>
        </w:rPr>
        <w:t>2.</w:t>
      </w:r>
      <w:r w:rsidRPr="0092743F">
        <w:rPr>
          <w:rStyle w:val="FontStyle19"/>
          <w:b w:val="0"/>
          <w:bCs w:val="0"/>
          <w:sz w:val="28"/>
          <w:szCs w:val="28"/>
        </w:rPr>
        <w:tab/>
      </w:r>
      <w:r w:rsidRPr="0092743F">
        <w:rPr>
          <w:rStyle w:val="FontStyle19"/>
          <w:sz w:val="28"/>
          <w:szCs w:val="28"/>
        </w:rPr>
        <w:t>Мотиваційна:</w:t>
      </w:r>
    </w:p>
    <w:p w:rsidR="00194BD4" w:rsidRPr="0092743F" w:rsidRDefault="00194BD4" w:rsidP="0092743F">
      <w:pPr>
        <w:pStyle w:val="Style12"/>
        <w:widowControl/>
        <w:numPr>
          <w:ilvl w:val="0"/>
          <w:numId w:val="35"/>
        </w:numPr>
        <w:tabs>
          <w:tab w:val="left" w:pos="456"/>
        </w:tabs>
        <w:spacing w:line="240" w:lineRule="auto"/>
        <w:rPr>
          <w:rStyle w:val="FontStyle22"/>
          <w:sz w:val="28"/>
          <w:szCs w:val="28"/>
        </w:rPr>
      </w:pPr>
      <w:r w:rsidRPr="0092743F">
        <w:rPr>
          <w:rStyle w:val="FontStyle22"/>
          <w:sz w:val="28"/>
          <w:szCs w:val="28"/>
        </w:rPr>
        <w:t>Формувати в учнів відповідальне ставлення до оволодіння системою знань, умінь і навичок та вміння самостійно здобувати потрібні знання впродовж усього життя.</w:t>
      </w:r>
    </w:p>
    <w:p w:rsidR="00194BD4" w:rsidRPr="0092743F" w:rsidRDefault="00194BD4" w:rsidP="0092743F">
      <w:pPr>
        <w:pStyle w:val="Style12"/>
        <w:widowControl/>
        <w:numPr>
          <w:ilvl w:val="0"/>
          <w:numId w:val="35"/>
        </w:numPr>
        <w:tabs>
          <w:tab w:val="left" w:pos="456"/>
        </w:tabs>
        <w:spacing w:line="240" w:lineRule="auto"/>
        <w:rPr>
          <w:rStyle w:val="FontStyle22"/>
          <w:sz w:val="28"/>
          <w:szCs w:val="28"/>
        </w:rPr>
      </w:pPr>
      <w:r w:rsidRPr="0092743F">
        <w:rPr>
          <w:rStyle w:val="FontStyle22"/>
          <w:sz w:val="28"/>
          <w:szCs w:val="28"/>
        </w:rPr>
        <w:t xml:space="preserve">Підвищити відповідальність педагогів за якість </w:t>
      </w:r>
      <w:r w:rsidRPr="0092743F">
        <w:rPr>
          <w:rStyle w:val="FontStyle21"/>
          <w:b w:val="0"/>
          <w:sz w:val="28"/>
          <w:szCs w:val="28"/>
        </w:rPr>
        <w:t>знань</w:t>
      </w:r>
      <w:r w:rsidRPr="0092743F">
        <w:rPr>
          <w:rStyle w:val="FontStyle20"/>
          <w:sz w:val="28"/>
          <w:szCs w:val="28"/>
        </w:rPr>
        <w:t>.</w:t>
      </w:r>
    </w:p>
    <w:p w:rsidR="00194BD4" w:rsidRPr="0092743F" w:rsidRDefault="00194BD4" w:rsidP="0092743F">
      <w:pPr>
        <w:pStyle w:val="Style12"/>
        <w:widowControl/>
        <w:tabs>
          <w:tab w:val="left" w:pos="456"/>
        </w:tabs>
        <w:spacing w:line="240" w:lineRule="auto"/>
        <w:ind w:firstLine="312"/>
        <w:rPr>
          <w:rStyle w:val="FontStyle22"/>
          <w:sz w:val="28"/>
          <w:szCs w:val="28"/>
        </w:rPr>
      </w:pPr>
      <w:r w:rsidRPr="0092743F">
        <w:rPr>
          <w:rStyle w:val="FontStyle22"/>
          <w:sz w:val="28"/>
          <w:szCs w:val="28"/>
        </w:rPr>
        <w:t>Забезпечити вивчення та впровадження сучасних освітніх технологій, їх елементів, активних форм і ме</w:t>
      </w:r>
      <w:r w:rsidRPr="0092743F">
        <w:rPr>
          <w:rStyle w:val="FontStyle22"/>
          <w:sz w:val="28"/>
          <w:szCs w:val="28"/>
        </w:rPr>
        <w:softHyphen/>
        <w:t>тодів навчання у повсякденну практику викладання навчальних предметів.</w:t>
      </w:r>
    </w:p>
    <w:p w:rsidR="00194BD4" w:rsidRPr="0092743F" w:rsidRDefault="00194BD4" w:rsidP="0092743F">
      <w:pPr>
        <w:pStyle w:val="Style10"/>
        <w:widowControl/>
        <w:tabs>
          <w:tab w:val="left" w:pos="494"/>
        </w:tabs>
        <w:spacing w:after="0" w:line="240" w:lineRule="auto"/>
        <w:rPr>
          <w:rStyle w:val="FontStyle19"/>
          <w:sz w:val="28"/>
          <w:szCs w:val="28"/>
          <w:lang w:val="uk-UA"/>
        </w:rPr>
      </w:pPr>
      <w:r w:rsidRPr="0092743F">
        <w:rPr>
          <w:rStyle w:val="FontStyle19"/>
          <w:sz w:val="28"/>
          <w:szCs w:val="28"/>
        </w:rPr>
        <w:t>3.</w:t>
      </w:r>
      <w:r w:rsidRPr="0092743F">
        <w:rPr>
          <w:rStyle w:val="FontStyle19"/>
          <w:b w:val="0"/>
          <w:bCs w:val="0"/>
          <w:sz w:val="28"/>
          <w:szCs w:val="28"/>
        </w:rPr>
        <w:tab/>
      </w:r>
      <w:r w:rsidRPr="0092743F">
        <w:rPr>
          <w:rStyle w:val="FontStyle19"/>
          <w:sz w:val="28"/>
          <w:szCs w:val="28"/>
          <w:lang w:val="uk-UA"/>
        </w:rPr>
        <w:t>Розвивальна</w:t>
      </w:r>
      <w:r w:rsidRPr="0092743F">
        <w:rPr>
          <w:rStyle w:val="FontStyle19"/>
          <w:sz w:val="28"/>
          <w:szCs w:val="28"/>
        </w:rPr>
        <w:t>:</w:t>
      </w:r>
    </w:p>
    <w:p w:rsidR="00194BD4" w:rsidRPr="0092743F" w:rsidRDefault="00194BD4" w:rsidP="0092743F">
      <w:pPr>
        <w:pStyle w:val="Style12"/>
        <w:widowControl/>
        <w:numPr>
          <w:ilvl w:val="0"/>
          <w:numId w:val="36"/>
        </w:numPr>
        <w:tabs>
          <w:tab w:val="left" w:pos="456"/>
        </w:tabs>
        <w:spacing w:line="240" w:lineRule="auto"/>
        <w:ind w:firstLine="312"/>
        <w:rPr>
          <w:rStyle w:val="FontStyle22"/>
          <w:sz w:val="28"/>
          <w:szCs w:val="28"/>
        </w:rPr>
      </w:pPr>
      <w:r w:rsidRPr="0092743F">
        <w:rPr>
          <w:rStyle w:val="FontStyle22"/>
          <w:sz w:val="28"/>
          <w:szCs w:val="28"/>
        </w:rPr>
        <w:t>Готувати особистість із високим рівнем комуні</w:t>
      </w:r>
      <w:r w:rsidRPr="0092743F">
        <w:rPr>
          <w:rStyle w:val="FontStyle22"/>
          <w:sz w:val="28"/>
          <w:szCs w:val="28"/>
        </w:rPr>
        <w:softHyphen/>
        <w:t>кативної компетентності, яка здатна вільно вислов</w:t>
      </w:r>
      <w:r w:rsidRPr="0092743F">
        <w:rPr>
          <w:rStyle w:val="FontStyle22"/>
          <w:sz w:val="28"/>
          <w:szCs w:val="28"/>
        </w:rPr>
        <w:softHyphen/>
        <w:t>лювати свої думки та почуття як в усній, так і в пись</w:t>
      </w:r>
      <w:r w:rsidRPr="0092743F">
        <w:rPr>
          <w:rStyle w:val="FontStyle22"/>
          <w:sz w:val="28"/>
          <w:szCs w:val="28"/>
        </w:rPr>
        <w:softHyphen/>
        <w:t>мовій формі щодо різних аспектів суспільного життя та в різних галузях знань.</w:t>
      </w:r>
    </w:p>
    <w:p w:rsidR="00194BD4" w:rsidRPr="0092743F" w:rsidRDefault="00194BD4" w:rsidP="0092743F">
      <w:pPr>
        <w:pStyle w:val="Style12"/>
        <w:widowControl/>
        <w:numPr>
          <w:ilvl w:val="0"/>
          <w:numId w:val="36"/>
        </w:numPr>
        <w:tabs>
          <w:tab w:val="left" w:pos="456"/>
        </w:tabs>
        <w:spacing w:line="240" w:lineRule="auto"/>
        <w:ind w:firstLine="312"/>
        <w:rPr>
          <w:rStyle w:val="FontStyle22"/>
          <w:sz w:val="28"/>
          <w:szCs w:val="28"/>
        </w:rPr>
      </w:pPr>
      <w:r w:rsidRPr="0092743F">
        <w:rPr>
          <w:rStyle w:val="FontStyle22"/>
          <w:sz w:val="28"/>
          <w:szCs w:val="28"/>
        </w:rPr>
        <w:t>Розвивати потреби комунікативно-діяльнісної спрямованості.</w:t>
      </w:r>
    </w:p>
    <w:p w:rsidR="00194BD4" w:rsidRPr="0092743F" w:rsidRDefault="00194BD4" w:rsidP="0092743F">
      <w:pPr>
        <w:pStyle w:val="Style10"/>
        <w:widowControl/>
        <w:tabs>
          <w:tab w:val="left" w:pos="494"/>
        </w:tabs>
        <w:spacing w:after="0" w:line="240" w:lineRule="auto"/>
        <w:rPr>
          <w:rStyle w:val="FontStyle19"/>
          <w:sz w:val="28"/>
          <w:szCs w:val="28"/>
        </w:rPr>
      </w:pPr>
      <w:r w:rsidRPr="0092743F">
        <w:rPr>
          <w:rStyle w:val="FontStyle19"/>
          <w:sz w:val="28"/>
          <w:szCs w:val="28"/>
        </w:rPr>
        <w:t>4.</w:t>
      </w:r>
      <w:r w:rsidRPr="0092743F">
        <w:rPr>
          <w:rStyle w:val="FontStyle19"/>
          <w:b w:val="0"/>
          <w:bCs w:val="0"/>
          <w:sz w:val="28"/>
          <w:szCs w:val="28"/>
          <w:lang w:val="uk-UA"/>
        </w:rPr>
        <w:tab/>
      </w:r>
      <w:r w:rsidRPr="0092743F">
        <w:rPr>
          <w:rStyle w:val="FontStyle19"/>
          <w:sz w:val="28"/>
          <w:szCs w:val="28"/>
          <w:lang w:val="uk-UA"/>
        </w:rPr>
        <w:t>Виховна:</w:t>
      </w:r>
    </w:p>
    <w:p w:rsidR="00194BD4" w:rsidRPr="0092743F" w:rsidRDefault="00194BD4" w:rsidP="0092743F">
      <w:pPr>
        <w:pStyle w:val="Style12"/>
        <w:widowControl/>
        <w:tabs>
          <w:tab w:val="left" w:pos="456"/>
        </w:tabs>
        <w:spacing w:line="240" w:lineRule="auto"/>
        <w:ind w:firstLine="312"/>
        <w:rPr>
          <w:rStyle w:val="FontStyle22"/>
          <w:sz w:val="28"/>
          <w:szCs w:val="28"/>
        </w:rPr>
      </w:pPr>
      <w:r w:rsidRPr="0092743F">
        <w:rPr>
          <w:rStyle w:val="FontStyle22"/>
          <w:sz w:val="28"/>
          <w:szCs w:val="28"/>
        </w:rPr>
        <w:t>•</w:t>
      </w:r>
      <w:r w:rsidRPr="0092743F">
        <w:rPr>
          <w:rStyle w:val="FontStyle22"/>
          <w:sz w:val="28"/>
          <w:szCs w:val="28"/>
        </w:rPr>
        <w:tab/>
        <w:t>Забезпечити єдність урочної та позаурочної діяль</w:t>
      </w:r>
      <w:r w:rsidRPr="0092743F">
        <w:rPr>
          <w:rStyle w:val="FontStyle22"/>
          <w:sz w:val="28"/>
          <w:szCs w:val="28"/>
        </w:rPr>
        <w:softHyphen/>
        <w:t>ності через мережу факультативів, гуртків, секцій, ін</w:t>
      </w:r>
      <w:r w:rsidRPr="0092743F">
        <w:rPr>
          <w:rStyle w:val="FontStyle22"/>
          <w:sz w:val="28"/>
          <w:szCs w:val="28"/>
        </w:rPr>
        <w:softHyphen/>
        <w:t>дивідуальних завдань, спрямованих на мобілізацію за</w:t>
      </w:r>
      <w:r w:rsidRPr="0092743F">
        <w:rPr>
          <w:rStyle w:val="FontStyle22"/>
          <w:sz w:val="28"/>
          <w:szCs w:val="28"/>
        </w:rPr>
        <w:softHyphen/>
        <w:t>гальнолюдських цінностей як ресурсу особистісного зростання кожного учасника навчально-виховного процесу.</w:t>
      </w:r>
    </w:p>
    <w:p w:rsidR="00194BD4" w:rsidRPr="0092743F" w:rsidRDefault="00194BD4" w:rsidP="0092743F">
      <w:pPr>
        <w:pStyle w:val="Style8"/>
        <w:widowControl/>
        <w:spacing w:after="0" w:line="240" w:lineRule="auto"/>
        <w:ind w:firstLine="0"/>
        <w:contextualSpacing/>
        <w:jc w:val="center"/>
        <w:rPr>
          <w:rStyle w:val="FontStyle19"/>
          <w:sz w:val="28"/>
          <w:szCs w:val="28"/>
          <w:lang w:val="uk-UA"/>
        </w:rPr>
      </w:pPr>
      <w:r w:rsidRPr="0092743F">
        <w:rPr>
          <w:rStyle w:val="FontStyle19"/>
          <w:sz w:val="28"/>
          <w:szCs w:val="28"/>
          <w:lang w:val="uk-UA"/>
        </w:rPr>
        <w:t>Етапи</w:t>
      </w:r>
      <w:r>
        <w:rPr>
          <w:rStyle w:val="FontStyle19"/>
          <w:sz w:val="28"/>
          <w:szCs w:val="28"/>
          <w:lang w:val="uk-UA"/>
        </w:rPr>
        <w:t xml:space="preserve"> </w:t>
      </w:r>
      <w:r w:rsidRPr="0092743F">
        <w:rPr>
          <w:rStyle w:val="FontStyle22"/>
          <w:b/>
          <w:sz w:val="28"/>
          <w:szCs w:val="28"/>
          <w:lang w:val="uk-UA"/>
        </w:rPr>
        <w:t>проведення моніторингових досліджень</w:t>
      </w:r>
      <w:r w:rsidRPr="0092743F">
        <w:rPr>
          <w:rStyle w:val="FontStyle19"/>
          <w:sz w:val="28"/>
          <w:szCs w:val="28"/>
          <w:lang w:val="uk-UA"/>
        </w:rPr>
        <w:t>:</w:t>
      </w:r>
    </w:p>
    <w:p w:rsidR="00194BD4" w:rsidRPr="0092743F" w:rsidRDefault="00194BD4" w:rsidP="0092743F">
      <w:pPr>
        <w:pStyle w:val="Style5"/>
        <w:widowControl/>
        <w:numPr>
          <w:ilvl w:val="0"/>
          <w:numId w:val="37"/>
        </w:numPr>
        <w:tabs>
          <w:tab w:val="left" w:pos="432"/>
        </w:tabs>
        <w:spacing w:after="0" w:line="240" w:lineRule="auto"/>
        <w:ind w:firstLine="283"/>
        <w:contextualSpacing/>
        <w:jc w:val="both"/>
        <w:rPr>
          <w:rStyle w:val="FontStyle19"/>
          <w:sz w:val="28"/>
          <w:szCs w:val="28"/>
          <w:lang w:val="uk-UA"/>
        </w:rPr>
      </w:pPr>
      <w:r w:rsidRPr="0092743F">
        <w:rPr>
          <w:rStyle w:val="FontStyle19"/>
          <w:sz w:val="28"/>
          <w:szCs w:val="28"/>
          <w:lang w:val="uk-UA"/>
        </w:rPr>
        <w:t xml:space="preserve">етап </w:t>
      </w:r>
      <w:r w:rsidRPr="0092743F">
        <w:rPr>
          <w:rStyle w:val="FontStyle22"/>
          <w:sz w:val="28"/>
          <w:szCs w:val="28"/>
          <w:lang w:val="uk-UA"/>
        </w:rPr>
        <w:t>— підготовчий, який передбачає детальне ознайомлення з концептуальними засадами, змістом та технологічним інструментарієм моніторингу, усві</w:t>
      </w:r>
      <w:r w:rsidRPr="0092743F">
        <w:rPr>
          <w:rStyle w:val="FontStyle22"/>
          <w:sz w:val="28"/>
          <w:szCs w:val="28"/>
          <w:lang w:val="uk-UA"/>
        </w:rPr>
        <w:softHyphen/>
        <w:t>домлення його мети, визначення суб'єктів та об'єктів дослідження, постановку завдань перед усіма його учасниками, встановлення термінів проведення.</w:t>
      </w:r>
    </w:p>
    <w:p w:rsidR="00194BD4" w:rsidRPr="0092743F" w:rsidRDefault="00194BD4" w:rsidP="0092743F">
      <w:pPr>
        <w:pStyle w:val="Style5"/>
        <w:widowControl/>
        <w:numPr>
          <w:ilvl w:val="0"/>
          <w:numId w:val="37"/>
        </w:numPr>
        <w:tabs>
          <w:tab w:val="left" w:pos="432"/>
        </w:tabs>
        <w:spacing w:after="0" w:line="240" w:lineRule="auto"/>
        <w:ind w:firstLine="283"/>
        <w:contextualSpacing/>
        <w:jc w:val="both"/>
        <w:rPr>
          <w:rStyle w:val="FontStyle19"/>
          <w:sz w:val="28"/>
          <w:szCs w:val="28"/>
          <w:lang w:val="uk-UA"/>
        </w:rPr>
      </w:pPr>
      <w:r w:rsidRPr="0092743F">
        <w:rPr>
          <w:rStyle w:val="FontStyle19"/>
          <w:sz w:val="28"/>
          <w:szCs w:val="28"/>
          <w:lang w:val="uk-UA"/>
        </w:rPr>
        <w:t xml:space="preserve">етап — </w:t>
      </w:r>
      <w:r w:rsidRPr="0092743F">
        <w:rPr>
          <w:rStyle w:val="FontStyle22"/>
          <w:sz w:val="28"/>
          <w:szCs w:val="28"/>
          <w:lang w:val="uk-UA"/>
        </w:rPr>
        <w:t>практичний, під час якого цілеспрямо</w:t>
      </w:r>
      <w:r w:rsidRPr="0092743F">
        <w:rPr>
          <w:rStyle w:val="FontStyle22"/>
          <w:sz w:val="28"/>
          <w:szCs w:val="28"/>
          <w:lang w:val="uk-UA"/>
        </w:rPr>
        <w:softHyphen/>
        <w:t>вано проводяться моніторингові процедури (спосте</w:t>
      </w:r>
      <w:r w:rsidRPr="0092743F">
        <w:rPr>
          <w:rStyle w:val="FontStyle22"/>
          <w:sz w:val="28"/>
          <w:szCs w:val="28"/>
          <w:lang w:val="uk-UA"/>
        </w:rPr>
        <w:softHyphen/>
        <w:t>реження, анкетування, співбесіди, тестування, опи</w:t>
      </w:r>
      <w:r w:rsidRPr="0092743F">
        <w:rPr>
          <w:rStyle w:val="FontStyle22"/>
          <w:sz w:val="28"/>
          <w:szCs w:val="28"/>
          <w:lang w:val="uk-UA"/>
        </w:rPr>
        <w:softHyphen/>
        <w:t>тування, відвідування навчальних занять, виховних заходів, здійснення аналізу, перевірки учнівських зо</w:t>
      </w:r>
      <w:r w:rsidRPr="0092743F">
        <w:rPr>
          <w:rStyle w:val="FontStyle22"/>
          <w:sz w:val="28"/>
          <w:szCs w:val="28"/>
          <w:lang w:val="uk-UA"/>
        </w:rPr>
        <w:softHyphen/>
        <w:t>шитів, дидактико-методичного забезпечення педаго</w:t>
      </w:r>
      <w:r w:rsidRPr="0092743F">
        <w:rPr>
          <w:rStyle w:val="FontStyle22"/>
          <w:sz w:val="28"/>
          <w:szCs w:val="28"/>
          <w:lang w:val="uk-UA"/>
        </w:rPr>
        <w:softHyphen/>
        <w:t>гічного процесу, шкільної документації тощо) з метою одержання потрібної інформації.</w:t>
      </w:r>
    </w:p>
    <w:p w:rsidR="00194BD4" w:rsidRPr="0092743F" w:rsidRDefault="00194BD4" w:rsidP="0092743F">
      <w:pPr>
        <w:pStyle w:val="Style5"/>
        <w:widowControl/>
        <w:numPr>
          <w:ilvl w:val="0"/>
          <w:numId w:val="37"/>
        </w:numPr>
        <w:tabs>
          <w:tab w:val="left" w:pos="432"/>
        </w:tabs>
        <w:spacing w:after="0" w:line="240" w:lineRule="auto"/>
        <w:ind w:firstLine="283"/>
        <w:contextualSpacing/>
        <w:jc w:val="both"/>
        <w:rPr>
          <w:rStyle w:val="FontStyle22"/>
          <w:sz w:val="28"/>
          <w:szCs w:val="28"/>
          <w:lang w:val="uk-UA"/>
        </w:rPr>
      </w:pPr>
      <w:r w:rsidRPr="0092743F">
        <w:rPr>
          <w:rStyle w:val="FontStyle19"/>
          <w:sz w:val="28"/>
          <w:szCs w:val="28"/>
          <w:lang w:val="uk-UA"/>
        </w:rPr>
        <w:t xml:space="preserve">етап </w:t>
      </w:r>
      <w:r w:rsidRPr="0092743F">
        <w:rPr>
          <w:rStyle w:val="FontStyle22"/>
          <w:sz w:val="28"/>
          <w:szCs w:val="28"/>
          <w:lang w:val="uk-UA"/>
        </w:rPr>
        <w:t>— аналітичний, змістом діяльності якого є аналіз, систематизація та узагальнення одержаної ін</w:t>
      </w:r>
      <w:r w:rsidRPr="0092743F">
        <w:rPr>
          <w:rStyle w:val="FontStyle22"/>
          <w:sz w:val="28"/>
          <w:szCs w:val="28"/>
          <w:lang w:val="uk-UA"/>
        </w:rPr>
        <w:softHyphen/>
        <w:t>формації, вироблення, рекомендацій (стратегій змін) щодо розвитку досліджуваних об'єктів.</w:t>
      </w:r>
    </w:p>
    <w:p w:rsidR="00194BD4" w:rsidRPr="00011257" w:rsidRDefault="00194BD4" w:rsidP="00D7784E">
      <w:pPr>
        <w:pStyle w:val="Style5"/>
        <w:widowControl/>
        <w:tabs>
          <w:tab w:val="left" w:pos="432"/>
        </w:tabs>
        <w:spacing w:line="240" w:lineRule="auto"/>
        <w:ind w:firstLine="0"/>
        <w:rPr>
          <w:rStyle w:val="FontStyle19"/>
          <w:sz w:val="28"/>
          <w:szCs w:val="28"/>
          <w:lang w:val="uk-UA"/>
        </w:rPr>
      </w:pPr>
    </w:p>
    <w:p w:rsidR="00194BD4" w:rsidRDefault="00194BD4" w:rsidP="00FF48DE">
      <w:pPr>
        <w:pStyle w:val="Style5"/>
        <w:widowControl/>
        <w:tabs>
          <w:tab w:val="left" w:pos="432"/>
        </w:tabs>
        <w:spacing w:after="0" w:line="240" w:lineRule="auto"/>
        <w:ind w:firstLine="0"/>
        <w:jc w:val="center"/>
        <w:rPr>
          <w:rStyle w:val="FontStyle19"/>
          <w:i w:val="0"/>
          <w:sz w:val="28"/>
          <w:szCs w:val="28"/>
          <w:lang w:val="uk-UA"/>
        </w:rPr>
      </w:pPr>
    </w:p>
    <w:p w:rsidR="00194BD4" w:rsidRPr="0092743F" w:rsidRDefault="00194BD4" w:rsidP="00FF48DE">
      <w:pPr>
        <w:pStyle w:val="Style5"/>
        <w:widowControl/>
        <w:tabs>
          <w:tab w:val="left" w:pos="432"/>
        </w:tabs>
        <w:spacing w:after="0" w:line="240" w:lineRule="auto"/>
        <w:ind w:firstLine="0"/>
        <w:jc w:val="center"/>
        <w:rPr>
          <w:rStyle w:val="FontStyle19"/>
          <w:i w:val="0"/>
          <w:sz w:val="28"/>
          <w:szCs w:val="28"/>
          <w:lang w:val="uk-UA"/>
        </w:rPr>
      </w:pPr>
      <w:r w:rsidRPr="0092743F">
        <w:rPr>
          <w:rStyle w:val="FontStyle19"/>
          <w:i w:val="0"/>
          <w:sz w:val="28"/>
          <w:szCs w:val="28"/>
          <w:lang w:val="uk-UA"/>
        </w:rPr>
        <w:t>Напрями</w:t>
      </w:r>
    </w:p>
    <w:p w:rsidR="00194BD4" w:rsidRPr="0092743F" w:rsidRDefault="00194BD4" w:rsidP="00331560">
      <w:pPr>
        <w:pStyle w:val="Style13"/>
        <w:widowControl/>
        <w:numPr>
          <w:ilvl w:val="0"/>
          <w:numId w:val="45"/>
        </w:numPr>
        <w:tabs>
          <w:tab w:val="left" w:pos="485"/>
        </w:tabs>
        <w:spacing w:line="240" w:lineRule="auto"/>
        <w:jc w:val="left"/>
        <w:rPr>
          <w:rStyle w:val="FontStyle17"/>
          <w:sz w:val="28"/>
          <w:szCs w:val="28"/>
        </w:rPr>
      </w:pPr>
      <w:r w:rsidRPr="0092743F">
        <w:rPr>
          <w:rStyle w:val="FontStyle17"/>
          <w:b w:val="0"/>
          <w:sz w:val="28"/>
          <w:szCs w:val="28"/>
        </w:rPr>
        <w:t>Управлінська діяльність.</w:t>
      </w:r>
    </w:p>
    <w:p w:rsidR="00194BD4" w:rsidRPr="0092743F" w:rsidRDefault="00194BD4" w:rsidP="00331560">
      <w:pPr>
        <w:pStyle w:val="Style13"/>
        <w:widowControl/>
        <w:numPr>
          <w:ilvl w:val="0"/>
          <w:numId w:val="45"/>
        </w:numPr>
        <w:tabs>
          <w:tab w:val="left" w:pos="485"/>
        </w:tabs>
        <w:spacing w:line="240" w:lineRule="auto"/>
        <w:jc w:val="left"/>
        <w:rPr>
          <w:rStyle w:val="FontStyle17"/>
          <w:b w:val="0"/>
          <w:sz w:val="28"/>
          <w:szCs w:val="28"/>
        </w:rPr>
      </w:pPr>
      <w:r w:rsidRPr="0092743F">
        <w:rPr>
          <w:rStyle w:val="FontStyle17"/>
          <w:b w:val="0"/>
          <w:sz w:val="28"/>
          <w:szCs w:val="28"/>
        </w:rPr>
        <w:t>Матеріально-технічне забезпечення</w:t>
      </w:r>
    </w:p>
    <w:p w:rsidR="00194BD4" w:rsidRPr="0092743F" w:rsidRDefault="00194BD4" w:rsidP="00331560">
      <w:pPr>
        <w:pStyle w:val="Style13"/>
        <w:widowControl/>
        <w:numPr>
          <w:ilvl w:val="0"/>
          <w:numId w:val="45"/>
        </w:numPr>
        <w:tabs>
          <w:tab w:val="left" w:pos="485"/>
        </w:tabs>
        <w:spacing w:line="240" w:lineRule="auto"/>
        <w:jc w:val="left"/>
        <w:rPr>
          <w:rStyle w:val="FontStyle17"/>
          <w:b w:val="0"/>
          <w:sz w:val="28"/>
          <w:szCs w:val="28"/>
        </w:rPr>
      </w:pPr>
      <w:r w:rsidRPr="0092743F">
        <w:rPr>
          <w:rStyle w:val="FontStyle17"/>
          <w:b w:val="0"/>
          <w:sz w:val="28"/>
          <w:szCs w:val="28"/>
        </w:rPr>
        <w:t>Професійна майстерність.</w:t>
      </w:r>
    </w:p>
    <w:p w:rsidR="00194BD4" w:rsidRPr="0092743F" w:rsidRDefault="00194BD4" w:rsidP="00331560">
      <w:pPr>
        <w:pStyle w:val="Style13"/>
        <w:widowControl/>
        <w:numPr>
          <w:ilvl w:val="0"/>
          <w:numId w:val="45"/>
        </w:numPr>
        <w:tabs>
          <w:tab w:val="left" w:pos="485"/>
        </w:tabs>
        <w:spacing w:line="240" w:lineRule="auto"/>
        <w:jc w:val="left"/>
        <w:rPr>
          <w:rStyle w:val="FontStyle17"/>
          <w:b w:val="0"/>
          <w:sz w:val="28"/>
          <w:szCs w:val="28"/>
        </w:rPr>
      </w:pPr>
      <w:r w:rsidRPr="0092743F">
        <w:rPr>
          <w:rStyle w:val="FontStyle17"/>
          <w:b w:val="0"/>
          <w:sz w:val="28"/>
          <w:szCs w:val="28"/>
        </w:rPr>
        <w:t>Успішність навчання.</w:t>
      </w:r>
    </w:p>
    <w:p w:rsidR="00194BD4" w:rsidRPr="0092743F" w:rsidRDefault="00194BD4" w:rsidP="00331560">
      <w:pPr>
        <w:pStyle w:val="Style13"/>
        <w:widowControl/>
        <w:numPr>
          <w:ilvl w:val="0"/>
          <w:numId w:val="45"/>
        </w:numPr>
        <w:tabs>
          <w:tab w:val="left" w:pos="485"/>
        </w:tabs>
        <w:spacing w:before="10" w:line="240" w:lineRule="auto"/>
        <w:jc w:val="left"/>
        <w:rPr>
          <w:rStyle w:val="FontStyle17"/>
          <w:b w:val="0"/>
          <w:sz w:val="28"/>
          <w:szCs w:val="28"/>
        </w:rPr>
      </w:pPr>
      <w:r w:rsidRPr="0092743F">
        <w:rPr>
          <w:rStyle w:val="FontStyle17"/>
          <w:b w:val="0"/>
          <w:sz w:val="28"/>
          <w:szCs w:val="28"/>
        </w:rPr>
        <w:t>Виховна робота. Психологічний стан та збереження здоров'я.</w:t>
      </w:r>
    </w:p>
    <w:p w:rsidR="00194BD4" w:rsidRPr="0092743F" w:rsidRDefault="00194BD4" w:rsidP="00331560">
      <w:pPr>
        <w:pStyle w:val="Style13"/>
        <w:widowControl/>
        <w:numPr>
          <w:ilvl w:val="0"/>
          <w:numId w:val="45"/>
        </w:numPr>
        <w:tabs>
          <w:tab w:val="left" w:pos="485"/>
        </w:tabs>
        <w:spacing w:before="10" w:line="240" w:lineRule="auto"/>
        <w:jc w:val="left"/>
        <w:rPr>
          <w:rStyle w:val="FontStyle17"/>
          <w:b w:val="0"/>
          <w:sz w:val="28"/>
          <w:szCs w:val="28"/>
        </w:rPr>
      </w:pPr>
      <w:r w:rsidRPr="0092743F">
        <w:rPr>
          <w:rStyle w:val="FontStyle17"/>
          <w:b w:val="0"/>
          <w:sz w:val="28"/>
          <w:szCs w:val="28"/>
        </w:rPr>
        <w:t>Досягнення школи.</w:t>
      </w:r>
    </w:p>
    <w:p w:rsidR="00194BD4" w:rsidRPr="0092743F" w:rsidRDefault="00194BD4" w:rsidP="00331560">
      <w:pPr>
        <w:pStyle w:val="Style13"/>
        <w:widowControl/>
        <w:numPr>
          <w:ilvl w:val="0"/>
          <w:numId w:val="45"/>
        </w:numPr>
        <w:tabs>
          <w:tab w:val="left" w:pos="485"/>
        </w:tabs>
        <w:spacing w:before="10" w:line="240" w:lineRule="auto"/>
        <w:jc w:val="left"/>
        <w:rPr>
          <w:rStyle w:val="FontStyle17"/>
          <w:b w:val="0"/>
          <w:sz w:val="28"/>
          <w:szCs w:val="28"/>
        </w:rPr>
      </w:pPr>
      <w:r w:rsidRPr="0092743F">
        <w:rPr>
          <w:rStyle w:val="FontStyle17"/>
          <w:b w:val="0"/>
          <w:sz w:val="28"/>
          <w:szCs w:val="28"/>
        </w:rPr>
        <w:t>Соціальна ефективність діяльності школи.</w:t>
      </w:r>
    </w:p>
    <w:p w:rsidR="00194BD4" w:rsidRPr="0092743F" w:rsidRDefault="00194BD4" w:rsidP="00331560">
      <w:pPr>
        <w:pStyle w:val="Style13"/>
        <w:widowControl/>
        <w:numPr>
          <w:ilvl w:val="0"/>
          <w:numId w:val="45"/>
        </w:numPr>
        <w:tabs>
          <w:tab w:val="left" w:pos="0"/>
        </w:tabs>
        <w:spacing w:before="10" w:line="240" w:lineRule="auto"/>
        <w:rPr>
          <w:rStyle w:val="FontStyle17"/>
          <w:b w:val="0"/>
          <w:sz w:val="28"/>
          <w:szCs w:val="28"/>
        </w:rPr>
      </w:pPr>
      <w:r w:rsidRPr="0092743F">
        <w:rPr>
          <w:rStyle w:val="FontStyle17"/>
          <w:b w:val="0"/>
          <w:sz w:val="28"/>
          <w:szCs w:val="28"/>
        </w:rPr>
        <w:t xml:space="preserve">Вибрана методика є методикою  експрес-оцінки. Зорієнтована на кількісні показники. Слабка сторона – збіднює уявлення про якість освіти. Але  методика проста, не потребує великих затрат часу. Моніторинг проводиться за оцінними листами. </w:t>
      </w:r>
    </w:p>
    <w:p w:rsidR="00194BD4" w:rsidRPr="0092743F" w:rsidRDefault="00194BD4" w:rsidP="0092743F">
      <w:pPr>
        <w:pStyle w:val="Style13"/>
        <w:widowControl/>
        <w:tabs>
          <w:tab w:val="left" w:pos="485"/>
        </w:tabs>
        <w:spacing w:line="240" w:lineRule="auto"/>
        <w:ind w:firstLine="0"/>
        <w:jc w:val="left"/>
        <w:rPr>
          <w:rStyle w:val="FontStyle17"/>
          <w:b w:val="0"/>
          <w:sz w:val="28"/>
          <w:szCs w:val="28"/>
        </w:rPr>
      </w:pPr>
    </w:p>
    <w:p w:rsidR="00194BD4" w:rsidRPr="0092743F" w:rsidRDefault="00194BD4" w:rsidP="0092743F">
      <w:pPr>
        <w:pStyle w:val="ListParagraph"/>
        <w:numPr>
          <w:ilvl w:val="0"/>
          <w:numId w:val="46"/>
        </w:numPr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  <w:lang w:val="uk-UA"/>
        </w:rPr>
      </w:pPr>
      <w:r w:rsidRPr="0092743F">
        <w:rPr>
          <w:rFonts w:ascii="Times New Roman" w:hAnsi="Times New Roman"/>
          <w:bCs/>
          <w:sz w:val="28"/>
          <w:szCs w:val="28"/>
          <w:lang w:val="uk-UA"/>
        </w:rPr>
        <w:t>ОЦІННИЙ ЛИСТ  № 1</w:t>
      </w:r>
      <w:r w:rsidRPr="0092743F">
        <w:rPr>
          <w:rFonts w:ascii="Times New Roman" w:hAnsi="Times New Roman"/>
          <w:bCs/>
          <w:sz w:val="28"/>
          <w:szCs w:val="28"/>
          <w:lang w:val="uk-UA"/>
        </w:rPr>
        <w:br/>
        <w:t>Управлінська діяльність</w:t>
      </w:r>
    </w:p>
    <w:p w:rsidR="00194BD4" w:rsidRPr="0092743F" w:rsidRDefault="00194BD4" w:rsidP="0092743F">
      <w:pPr>
        <w:pStyle w:val="Style12"/>
        <w:widowControl/>
        <w:numPr>
          <w:ilvl w:val="0"/>
          <w:numId w:val="46"/>
        </w:numPr>
        <w:spacing w:line="240" w:lineRule="auto"/>
        <w:ind w:firstLine="0"/>
        <w:jc w:val="left"/>
        <w:rPr>
          <w:rStyle w:val="FontStyle17"/>
          <w:sz w:val="28"/>
          <w:szCs w:val="28"/>
        </w:rPr>
      </w:pPr>
      <w:r w:rsidRPr="0092743F">
        <w:rPr>
          <w:rStyle w:val="FontStyle17"/>
          <w:b w:val="0"/>
          <w:sz w:val="28"/>
          <w:szCs w:val="28"/>
        </w:rPr>
        <w:t>Виконання законів України «Про освіту»; «Про загальну серед</w:t>
      </w:r>
      <w:r w:rsidRPr="0092743F">
        <w:rPr>
          <w:rStyle w:val="FontStyle17"/>
          <w:b w:val="0"/>
          <w:sz w:val="28"/>
          <w:szCs w:val="28"/>
        </w:rPr>
        <w:softHyphen/>
        <w:t>ню освіту», інструкцій з обліку дітей і підлітків шкільного віку тощо, реалізація навчального процесу та виконання навчальних програм;</w:t>
      </w:r>
    </w:p>
    <w:p w:rsidR="00194BD4" w:rsidRPr="0092743F" w:rsidRDefault="00194BD4" w:rsidP="0092743F">
      <w:pPr>
        <w:pStyle w:val="Style13"/>
        <w:widowControl/>
        <w:numPr>
          <w:ilvl w:val="0"/>
          <w:numId w:val="46"/>
        </w:numPr>
        <w:tabs>
          <w:tab w:val="left" w:pos="485"/>
        </w:tabs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92743F">
        <w:rPr>
          <w:rStyle w:val="FontStyle17"/>
          <w:b w:val="0"/>
          <w:sz w:val="28"/>
          <w:szCs w:val="28"/>
        </w:rPr>
        <w:t>укомплектування закладу педагогічними кадрами, розстановка їх згідно з фаховою компетентністю;</w:t>
      </w:r>
    </w:p>
    <w:p w:rsidR="00194BD4" w:rsidRPr="0092743F" w:rsidRDefault="00194BD4" w:rsidP="0092743F">
      <w:pPr>
        <w:pStyle w:val="Style13"/>
        <w:widowControl/>
        <w:numPr>
          <w:ilvl w:val="0"/>
          <w:numId w:val="46"/>
        </w:numPr>
        <w:tabs>
          <w:tab w:val="left" w:pos="470"/>
        </w:tabs>
        <w:spacing w:line="240" w:lineRule="auto"/>
        <w:ind w:firstLine="0"/>
        <w:rPr>
          <w:rStyle w:val="FontStyle17"/>
          <w:b w:val="0"/>
          <w:sz w:val="28"/>
          <w:szCs w:val="28"/>
        </w:rPr>
      </w:pPr>
      <w:r w:rsidRPr="0092743F">
        <w:rPr>
          <w:rStyle w:val="FontStyle17"/>
          <w:b w:val="0"/>
          <w:sz w:val="28"/>
          <w:szCs w:val="28"/>
        </w:rPr>
        <w:t>складання річного й перспективного планів роботи з урахуван</w:t>
      </w:r>
      <w:r w:rsidRPr="0092743F">
        <w:rPr>
          <w:rStyle w:val="FontStyle17"/>
          <w:b w:val="0"/>
          <w:sz w:val="28"/>
          <w:szCs w:val="28"/>
        </w:rPr>
        <w:softHyphen/>
        <w:t>ням профільності навчання та задоволення освітніх потреб учнів та їхніх батьків;</w:t>
      </w:r>
    </w:p>
    <w:p w:rsidR="00194BD4" w:rsidRPr="0092743F" w:rsidRDefault="00194BD4" w:rsidP="0092743F">
      <w:pPr>
        <w:pStyle w:val="Style13"/>
        <w:widowControl/>
        <w:numPr>
          <w:ilvl w:val="0"/>
          <w:numId w:val="46"/>
        </w:numPr>
        <w:tabs>
          <w:tab w:val="left" w:pos="470"/>
        </w:tabs>
        <w:spacing w:line="240" w:lineRule="auto"/>
        <w:ind w:firstLine="0"/>
        <w:rPr>
          <w:rStyle w:val="FontStyle17"/>
          <w:b w:val="0"/>
          <w:sz w:val="28"/>
          <w:szCs w:val="28"/>
        </w:rPr>
      </w:pPr>
      <w:r w:rsidRPr="0092743F">
        <w:rPr>
          <w:rStyle w:val="FontStyle17"/>
          <w:b w:val="0"/>
          <w:sz w:val="28"/>
          <w:szCs w:val="28"/>
        </w:rPr>
        <w:t>конкурсний відбір учнів до навчання в закладі, комплектування 8-х і 10-х класів;</w:t>
      </w:r>
    </w:p>
    <w:p w:rsidR="00194BD4" w:rsidRPr="0092743F" w:rsidRDefault="00194BD4" w:rsidP="0092743F">
      <w:pPr>
        <w:pStyle w:val="Style13"/>
        <w:widowControl/>
        <w:numPr>
          <w:ilvl w:val="0"/>
          <w:numId w:val="46"/>
        </w:numPr>
        <w:tabs>
          <w:tab w:val="left" w:pos="470"/>
        </w:tabs>
        <w:spacing w:line="240" w:lineRule="auto"/>
        <w:ind w:firstLine="0"/>
        <w:jc w:val="left"/>
        <w:rPr>
          <w:rStyle w:val="FontStyle17"/>
          <w:b w:val="0"/>
          <w:sz w:val="28"/>
          <w:szCs w:val="28"/>
        </w:rPr>
      </w:pPr>
      <w:r w:rsidRPr="0092743F">
        <w:rPr>
          <w:rStyle w:val="FontStyle17"/>
          <w:b w:val="0"/>
          <w:sz w:val="28"/>
          <w:szCs w:val="28"/>
        </w:rPr>
        <w:t>ефективність прийнятих управлінських рішень;</w:t>
      </w:r>
    </w:p>
    <w:p w:rsidR="00194BD4" w:rsidRPr="0092743F" w:rsidRDefault="00194BD4" w:rsidP="0092743F">
      <w:pPr>
        <w:pStyle w:val="Style13"/>
        <w:widowControl/>
        <w:numPr>
          <w:ilvl w:val="0"/>
          <w:numId w:val="46"/>
        </w:numPr>
        <w:tabs>
          <w:tab w:val="left" w:pos="470"/>
        </w:tabs>
        <w:spacing w:line="24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 w:rsidRPr="0092743F">
        <w:rPr>
          <w:rStyle w:val="FontStyle17"/>
          <w:b w:val="0"/>
          <w:sz w:val="28"/>
          <w:szCs w:val="28"/>
        </w:rPr>
        <w:t>стимулювання творчого потенціалу вчителя;</w:t>
      </w:r>
    </w:p>
    <w:p w:rsidR="00194BD4" w:rsidRPr="0092743F" w:rsidRDefault="00194BD4" w:rsidP="0092743F">
      <w:pPr>
        <w:numPr>
          <w:ilvl w:val="0"/>
          <w:numId w:val="46"/>
        </w:num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92743F">
        <w:rPr>
          <w:rFonts w:ascii="Times New Roman" w:hAnsi="Times New Roman"/>
          <w:sz w:val="28"/>
          <w:szCs w:val="28"/>
          <w:lang w:val="uk-UA"/>
        </w:rPr>
        <w:t>середній стаж роботи на адміністративних посадах у школі директора й завучів;</w:t>
      </w:r>
    </w:p>
    <w:p w:rsidR="00194BD4" w:rsidRPr="0092743F" w:rsidRDefault="00194BD4" w:rsidP="0092743F">
      <w:pPr>
        <w:numPr>
          <w:ilvl w:val="0"/>
          <w:numId w:val="46"/>
        </w:num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92743F">
        <w:rPr>
          <w:rFonts w:ascii="Times New Roman" w:hAnsi="Times New Roman"/>
          <w:sz w:val="28"/>
          <w:szCs w:val="28"/>
          <w:lang w:val="uk-UA"/>
        </w:rPr>
        <w:t>наявність у школі локальної комп'ютерної мережі + або - , кількість засобів оргтехніки, використовуваної в управлінні;</w:t>
      </w:r>
    </w:p>
    <w:p w:rsidR="00194BD4" w:rsidRPr="0092743F" w:rsidRDefault="00194BD4" w:rsidP="0092743F">
      <w:pPr>
        <w:numPr>
          <w:ilvl w:val="0"/>
          <w:numId w:val="46"/>
        </w:num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92743F">
        <w:rPr>
          <w:rFonts w:ascii="Times New Roman" w:hAnsi="Times New Roman"/>
          <w:sz w:val="28"/>
          <w:szCs w:val="28"/>
          <w:lang w:val="uk-UA"/>
        </w:rPr>
        <w:t>відсоток виконання у школі рішень педради;</w:t>
      </w:r>
    </w:p>
    <w:p w:rsidR="00194BD4" w:rsidRPr="0092743F" w:rsidRDefault="00194BD4" w:rsidP="0092743F">
      <w:pPr>
        <w:numPr>
          <w:ilvl w:val="0"/>
          <w:numId w:val="46"/>
        </w:num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92743F">
        <w:rPr>
          <w:rFonts w:ascii="Times New Roman" w:hAnsi="Times New Roman"/>
          <w:sz w:val="28"/>
          <w:szCs w:val="28"/>
          <w:lang w:val="uk-UA"/>
        </w:rPr>
        <w:t>відсоток виконання у школі заходів річного плану;</w:t>
      </w:r>
    </w:p>
    <w:p w:rsidR="00194BD4" w:rsidRPr="0092743F" w:rsidRDefault="00194BD4" w:rsidP="0092743F">
      <w:pPr>
        <w:numPr>
          <w:ilvl w:val="0"/>
          <w:numId w:val="46"/>
        </w:num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92743F">
        <w:rPr>
          <w:rFonts w:ascii="Times New Roman" w:hAnsi="Times New Roman"/>
          <w:sz w:val="28"/>
          <w:szCs w:val="28"/>
          <w:lang w:val="uk-UA"/>
        </w:rPr>
        <w:t>оцінка за 5-бальною шкалою задоволеності вчителів системою управління у школі, взаєминами по вертикалі;</w:t>
      </w:r>
    </w:p>
    <w:p w:rsidR="00194BD4" w:rsidRPr="0092743F" w:rsidRDefault="00194BD4" w:rsidP="0092743F">
      <w:pPr>
        <w:numPr>
          <w:ilvl w:val="0"/>
          <w:numId w:val="46"/>
        </w:num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92743F">
        <w:rPr>
          <w:rFonts w:ascii="Times New Roman" w:hAnsi="Times New Roman"/>
          <w:sz w:val="28"/>
          <w:szCs w:val="28"/>
          <w:lang w:val="uk-UA"/>
        </w:rPr>
        <w:t>кількість реалізованих у школі програм, проектів, що представляють контур управління розвитком її освітньої системи;</w:t>
      </w:r>
    </w:p>
    <w:p w:rsidR="00194BD4" w:rsidRPr="0092743F" w:rsidRDefault="00194BD4" w:rsidP="0092743F">
      <w:pPr>
        <w:numPr>
          <w:ilvl w:val="0"/>
          <w:numId w:val="46"/>
        </w:num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92743F">
        <w:rPr>
          <w:rFonts w:ascii="Times New Roman" w:hAnsi="Times New Roman"/>
          <w:sz w:val="28"/>
          <w:szCs w:val="28"/>
          <w:lang w:val="uk-UA"/>
        </w:rPr>
        <w:t>кількість нормативних документів, що регламентують управління школою й освітнім процесом (включаючи накази, положення, правила, пам'ятки, посадові інструкції й т. п.);</w:t>
      </w:r>
    </w:p>
    <w:p w:rsidR="00194BD4" w:rsidRPr="0092743F" w:rsidRDefault="00194BD4" w:rsidP="0092743F">
      <w:pPr>
        <w:numPr>
          <w:ilvl w:val="0"/>
          <w:numId w:val="46"/>
        </w:num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92743F">
        <w:rPr>
          <w:rFonts w:ascii="Times New Roman" w:hAnsi="Times New Roman"/>
          <w:sz w:val="28"/>
          <w:szCs w:val="28"/>
          <w:lang w:val="uk-UA"/>
        </w:rPr>
        <w:t>кількість громадських органів та організацій, що функціонують у школі й беруть участь в управлінні;</w:t>
      </w:r>
    </w:p>
    <w:p w:rsidR="00194BD4" w:rsidRPr="0092743F" w:rsidRDefault="00194BD4" w:rsidP="0092743F">
      <w:pPr>
        <w:numPr>
          <w:ilvl w:val="0"/>
          <w:numId w:val="46"/>
        </w:num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92743F">
        <w:rPr>
          <w:rFonts w:ascii="Times New Roman" w:hAnsi="Times New Roman"/>
          <w:sz w:val="28"/>
          <w:szCs w:val="28"/>
          <w:lang w:val="uk-UA"/>
        </w:rPr>
        <w:t>кількість форм облікової, звітної й іншої документації, що використовується у внутрішньошкільному управлінському процесі;</w:t>
      </w:r>
    </w:p>
    <w:p w:rsidR="00194BD4" w:rsidRPr="00D91EFF" w:rsidRDefault="00194BD4" w:rsidP="00D91EFF">
      <w:pPr>
        <w:numPr>
          <w:ilvl w:val="0"/>
          <w:numId w:val="46"/>
        </w:num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92743F">
        <w:rPr>
          <w:rFonts w:ascii="Times New Roman" w:hAnsi="Times New Roman"/>
          <w:sz w:val="28"/>
          <w:szCs w:val="28"/>
          <w:lang w:val="uk-UA"/>
        </w:rPr>
        <w:t>кількість виданих у минулому навчальному році наказів директора школи, які стос</w:t>
      </w:r>
      <w:r>
        <w:rPr>
          <w:rFonts w:ascii="Times New Roman" w:hAnsi="Times New Roman"/>
          <w:sz w:val="28"/>
          <w:szCs w:val="28"/>
          <w:lang w:val="uk-UA"/>
        </w:rPr>
        <w:t>уються питань освітнього процес</w:t>
      </w:r>
      <w:r w:rsidRPr="0092743F">
        <w:rPr>
          <w:rFonts w:ascii="Times New Roman" w:hAnsi="Times New Roman"/>
          <w:sz w:val="28"/>
          <w:szCs w:val="28"/>
          <w:lang w:val="uk-UA"/>
        </w:rPr>
        <w:t>у.</w:t>
      </w:r>
    </w:p>
    <w:p w:rsidR="00194BD4" w:rsidRPr="0092743F" w:rsidRDefault="00194BD4" w:rsidP="0092743F">
      <w:pPr>
        <w:pStyle w:val="Style13"/>
        <w:widowControl/>
        <w:numPr>
          <w:ilvl w:val="0"/>
          <w:numId w:val="46"/>
        </w:numPr>
        <w:tabs>
          <w:tab w:val="left" w:pos="485"/>
        </w:tabs>
        <w:spacing w:line="240" w:lineRule="auto"/>
        <w:ind w:firstLine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92743F">
        <w:rPr>
          <w:rFonts w:ascii="Times New Roman" w:hAnsi="Times New Roman" w:cs="Times New Roman"/>
          <w:bCs/>
          <w:sz w:val="28"/>
          <w:szCs w:val="28"/>
        </w:rPr>
        <w:t>ОЦІННИЙ ЛИСТ  № 2</w:t>
      </w:r>
    </w:p>
    <w:p w:rsidR="00194BD4" w:rsidRPr="0092743F" w:rsidRDefault="00194BD4" w:rsidP="0092743F">
      <w:pPr>
        <w:pStyle w:val="Style13"/>
        <w:widowControl/>
        <w:tabs>
          <w:tab w:val="left" w:pos="485"/>
        </w:tabs>
        <w:spacing w:line="240" w:lineRule="auto"/>
        <w:ind w:firstLine="0"/>
        <w:jc w:val="center"/>
        <w:rPr>
          <w:rStyle w:val="FontStyle19"/>
          <w:i w:val="0"/>
          <w:iCs w:val="0"/>
          <w:sz w:val="28"/>
          <w:szCs w:val="28"/>
        </w:rPr>
      </w:pPr>
      <w:r w:rsidRPr="0092743F">
        <w:rPr>
          <w:rFonts w:ascii="Times New Roman" w:hAnsi="Times New Roman" w:cs="Times New Roman"/>
          <w:sz w:val="28"/>
          <w:szCs w:val="28"/>
        </w:rPr>
        <w:t>Матеріально-технічне забезпечення</w:t>
      </w:r>
    </w:p>
    <w:p w:rsidR="00194BD4" w:rsidRPr="0092743F" w:rsidRDefault="00194BD4" w:rsidP="0092743F">
      <w:pPr>
        <w:numPr>
          <w:ilvl w:val="0"/>
          <w:numId w:val="46"/>
        </w:num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92743F">
        <w:rPr>
          <w:rFonts w:ascii="Times New Roman" w:hAnsi="Times New Roman"/>
          <w:sz w:val="28"/>
          <w:szCs w:val="28"/>
          <w:lang w:val="uk-UA"/>
        </w:rPr>
        <w:t>Кількість одиниць збереження навчальної літератури у шкільній бібліотеці:</w:t>
      </w:r>
    </w:p>
    <w:p w:rsidR="00194BD4" w:rsidRPr="0092743F" w:rsidRDefault="00194BD4" w:rsidP="0092743F">
      <w:pPr>
        <w:pStyle w:val="ListParagraph"/>
        <w:numPr>
          <w:ilvl w:val="0"/>
          <w:numId w:val="46"/>
        </w:numPr>
        <w:spacing w:after="0" w:line="240" w:lineRule="auto"/>
        <w:ind w:left="0"/>
        <w:rPr>
          <w:rFonts w:ascii="Times New Roman" w:hAnsi="Times New Roman"/>
          <w:sz w:val="28"/>
          <w:szCs w:val="28"/>
          <w:lang w:val="uk-UA"/>
        </w:rPr>
      </w:pPr>
      <w:r w:rsidRPr="0092743F">
        <w:rPr>
          <w:rFonts w:ascii="Times New Roman" w:hAnsi="Times New Roman"/>
          <w:sz w:val="28"/>
          <w:szCs w:val="28"/>
          <w:lang w:val="uk-UA"/>
        </w:rPr>
        <w:t>з них: поповнення фонду за останні три календарних роки;</w:t>
      </w:r>
    </w:p>
    <w:p w:rsidR="00194BD4" w:rsidRPr="0092743F" w:rsidRDefault="00194BD4" w:rsidP="0092743F">
      <w:pPr>
        <w:pStyle w:val="ListParagraph"/>
        <w:numPr>
          <w:ilvl w:val="0"/>
          <w:numId w:val="46"/>
        </w:numPr>
        <w:spacing w:after="0" w:line="240" w:lineRule="auto"/>
        <w:ind w:left="0"/>
        <w:rPr>
          <w:rFonts w:ascii="Times New Roman" w:hAnsi="Times New Roman"/>
          <w:sz w:val="28"/>
          <w:szCs w:val="28"/>
          <w:lang w:val="uk-UA"/>
        </w:rPr>
      </w:pPr>
      <w:r w:rsidRPr="0092743F">
        <w:rPr>
          <w:rFonts w:ascii="Times New Roman" w:hAnsi="Times New Roman"/>
          <w:sz w:val="28"/>
          <w:szCs w:val="28"/>
          <w:lang w:val="uk-UA"/>
        </w:rPr>
        <w:t>кількість одиниць збереження художньої літератури у шкільній бібліотеці;</w:t>
      </w:r>
    </w:p>
    <w:p w:rsidR="00194BD4" w:rsidRPr="0092743F" w:rsidRDefault="00194BD4" w:rsidP="0092743F">
      <w:pPr>
        <w:pStyle w:val="ListParagraph"/>
        <w:numPr>
          <w:ilvl w:val="0"/>
          <w:numId w:val="46"/>
        </w:numPr>
        <w:spacing w:after="0" w:line="240" w:lineRule="auto"/>
        <w:ind w:left="0"/>
        <w:rPr>
          <w:rFonts w:ascii="Times New Roman" w:hAnsi="Times New Roman"/>
          <w:sz w:val="28"/>
          <w:szCs w:val="28"/>
          <w:lang w:val="uk-UA"/>
        </w:rPr>
      </w:pPr>
      <w:r w:rsidRPr="0092743F">
        <w:rPr>
          <w:rFonts w:ascii="Times New Roman" w:hAnsi="Times New Roman"/>
          <w:sz w:val="28"/>
          <w:szCs w:val="28"/>
          <w:lang w:val="uk-UA"/>
        </w:rPr>
        <w:t>з них: поповнення фонду за останні три календарних роки;</w:t>
      </w:r>
    </w:p>
    <w:p w:rsidR="00194BD4" w:rsidRPr="0092743F" w:rsidRDefault="00194BD4" w:rsidP="0092743F">
      <w:pPr>
        <w:numPr>
          <w:ilvl w:val="0"/>
          <w:numId w:val="46"/>
        </w:num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92743F">
        <w:rPr>
          <w:rFonts w:ascii="Times New Roman" w:hAnsi="Times New Roman"/>
          <w:sz w:val="28"/>
          <w:szCs w:val="28"/>
          <w:lang w:val="uk-UA"/>
        </w:rPr>
        <w:t>кількість повних навчально-методичних комплектів із предметів навчання;</w:t>
      </w:r>
    </w:p>
    <w:p w:rsidR="00194BD4" w:rsidRPr="0092743F" w:rsidRDefault="00194BD4" w:rsidP="0092743F">
      <w:pPr>
        <w:numPr>
          <w:ilvl w:val="0"/>
          <w:numId w:val="46"/>
        </w:num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92743F">
        <w:rPr>
          <w:rFonts w:ascii="Times New Roman" w:hAnsi="Times New Roman"/>
          <w:sz w:val="28"/>
          <w:szCs w:val="28"/>
          <w:lang w:val="uk-UA"/>
        </w:rPr>
        <w:t>кількість посадкових місць у навчальних класах і кабінетах;</w:t>
      </w:r>
    </w:p>
    <w:p w:rsidR="00194BD4" w:rsidRPr="0092743F" w:rsidRDefault="00194BD4" w:rsidP="0092743F">
      <w:pPr>
        <w:numPr>
          <w:ilvl w:val="0"/>
          <w:numId w:val="46"/>
        </w:num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92743F">
        <w:rPr>
          <w:rFonts w:ascii="Times New Roman" w:hAnsi="Times New Roman"/>
          <w:sz w:val="28"/>
          <w:szCs w:val="28"/>
          <w:lang w:val="uk-UA"/>
        </w:rPr>
        <w:t>загальна площа навчальних класів і кабінетів;</w:t>
      </w:r>
    </w:p>
    <w:p w:rsidR="00194BD4" w:rsidRPr="0092743F" w:rsidRDefault="00194BD4" w:rsidP="0092743F">
      <w:pPr>
        <w:numPr>
          <w:ilvl w:val="0"/>
          <w:numId w:val="46"/>
        </w:num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92743F">
        <w:rPr>
          <w:rFonts w:ascii="Times New Roman" w:hAnsi="Times New Roman"/>
          <w:sz w:val="28"/>
          <w:szCs w:val="28"/>
          <w:lang w:val="uk-UA"/>
        </w:rPr>
        <w:t>загальна площа закритих спортивно-гімнастичних залів;</w:t>
      </w:r>
    </w:p>
    <w:p w:rsidR="00194BD4" w:rsidRPr="0092743F" w:rsidRDefault="00194BD4" w:rsidP="0092743F">
      <w:pPr>
        <w:numPr>
          <w:ilvl w:val="0"/>
          <w:numId w:val="46"/>
        </w:num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92743F">
        <w:rPr>
          <w:rFonts w:ascii="Times New Roman" w:hAnsi="Times New Roman"/>
          <w:sz w:val="28"/>
          <w:szCs w:val="28"/>
          <w:lang w:val="uk-UA"/>
        </w:rPr>
        <w:t>відсоток забезпеченості навчального процесу ТСО;</w:t>
      </w:r>
    </w:p>
    <w:p w:rsidR="00194BD4" w:rsidRPr="0092743F" w:rsidRDefault="00194BD4" w:rsidP="0092743F">
      <w:pPr>
        <w:numPr>
          <w:ilvl w:val="0"/>
          <w:numId w:val="46"/>
        </w:num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92743F">
        <w:rPr>
          <w:rFonts w:ascii="Times New Roman" w:hAnsi="Times New Roman"/>
          <w:sz w:val="28"/>
          <w:szCs w:val="28"/>
          <w:lang w:val="uk-UA"/>
        </w:rPr>
        <w:t>відсоток забезпеченості навчального процесу спортивним інвентарем, приладами й наочним обладнанням;</w:t>
      </w:r>
    </w:p>
    <w:p w:rsidR="00194BD4" w:rsidRPr="0092743F" w:rsidRDefault="00194BD4" w:rsidP="0092743F">
      <w:pPr>
        <w:numPr>
          <w:ilvl w:val="0"/>
          <w:numId w:val="46"/>
        </w:num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92743F">
        <w:rPr>
          <w:rFonts w:ascii="Times New Roman" w:hAnsi="Times New Roman"/>
          <w:sz w:val="28"/>
          <w:szCs w:val="28"/>
          <w:lang w:val="uk-UA"/>
        </w:rPr>
        <w:t>відсоток забезпеченості навчального процесу видатковими матеріалами, реактивами;</w:t>
      </w:r>
    </w:p>
    <w:p w:rsidR="00194BD4" w:rsidRPr="0092743F" w:rsidRDefault="00194BD4" w:rsidP="0092743F">
      <w:pPr>
        <w:numPr>
          <w:ilvl w:val="0"/>
          <w:numId w:val="46"/>
        </w:num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92743F">
        <w:rPr>
          <w:rFonts w:ascii="Times New Roman" w:hAnsi="Times New Roman"/>
          <w:sz w:val="28"/>
          <w:szCs w:val="28"/>
          <w:lang w:val="uk-UA"/>
        </w:rPr>
        <w:t>річний обсяг отриманих школою позабюджетних засобів (за підсумками минулого календарного року);</w:t>
      </w:r>
    </w:p>
    <w:p w:rsidR="00194BD4" w:rsidRPr="0092743F" w:rsidRDefault="00194BD4" w:rsidP="0092743F">
      <w:pPr>
        <w:numPr>
          <w:ilvl w:val="0"/>
          <w:numId w:val="46"/>
        </w:num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92743F">
        <w:rPr>
          <w:rFonts w:ascii="Times New Roman" w:hAnsi="Times New Roman"/>
          <w:sz w:val="28"/>
          <w:szCs w:val="28"/>
          <w:lang w:val="uk-UA"/>
        </w:rPr>
        <w:t>річний обсяг отриманих школою бюджетних засобів, крім засобів, що виділені на заробітну плату (за підсумками минулого календарного року)</w:t>
      </w:r>
    </w:p>
    <w:p w:rsidR="00194BD4" w:rsidRPr="0092743F" w:rsidRDefault="00194BD4" w:rsidP="0092743F">
      <w:pPr>
        <w:numPr>
          <w:ilvl w:val="0"/>
          <w:numId w:val="46"/>
        </w:num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92743F">
        <w:rPr>
          <w:rFonts w:ascii="Times New Roman" w:hAnsi="Times New Roman"/>
          <w:sz w:val="28"/>
          <w:szCs w:val="28"/>
          <w:lang w:val="uk-UA"/>
        </w:rPr>
        <w:t>із загального обсягу засобів, витрачено на придбання технічних засобів для використання в навчальному процесі (комп'ютери, телевізори, магнітофони, відеомагнітофони, діапроектори тощо);</w:t>
      </w:r>
    </w:p>
    <w:p w:rsidR="00194BD4" w:rsidRPr="0092743F" w:rsidRDefault="00194BD4" w:rsidP="0092743F">
      <w:pPr>
        <w:numPr>
          <w:ilvl w:val="0"/>
          <w:numId w:val="46"/>
        </w:num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92743F">
        <w:rPr>
          <w:rFonts w:ascii="Times New Roman" w:hAnsi="Times New Roman"/>
          <w:sz w:val="28"/>
          <w:szCs w:val="28"/>
          <w:lang w:val="uk-UA"/>
        </w:rPr>
        <w:t>загальна площа приміщень для проведення виховної, культурно-масової й дозвільної роботи у школі (актові зали, студії, рекреації, ігрові кімнати)</w:t>
      </w:r>
    </w:p>
    <w:p w:rsidR="00194BD4" w:rsidRPr="0092743F" w:rsidRDefault="00194BD4" w:rsidP="0092743F">
      <w:pPr>
        <w:numPr>
          <w:ilvl w:val="0"/>
          <w:numId w:val="46"/>
        </w:num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92743F">
        <w:rPr>
          <w:rFonts w:ascii="Times New Roman" w:hAnsi="Times New Roman"/>
          <w:sz w:val="28"/>
          <w:szCs w:val="28"/>
          <w:lang w:val="uk-UA"/>
        </w:rPr>
        <w:t>кількість обладнаних у школі відкритих спортивних площадок (площа);</w:t>
      </w:r>
    </w:p>
    <w:p w:rsidR="00194BD4" w:rsidRPr="0092743F" w:rsidRDefault="00194BD4" w:rsidP="0092743F">
      <w:pPr>
        <w:numPr>
          <w:ilvl w:val="0"/>
          <w:numId w:val="46"/>
        </w:num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92743F">
        <w:rPr>
          <w:rFonts w:ascii="Times New Roman" w:hAnsi="Times New Roman"/>
          <w:sz w:val="28"/>
          <w:szCs w:val="28"/>
          <w:lang w:val="uk-UA"/>
        </w:rPr>
        <w:t>кількість одиниць працюючої у школі комп'ютерної техніки (системні блоки/монітори/принтери/модеми/сканери);</w:t>
      </w:r>
    </w:p>
    <w:p w:rsidR="00194BD4" w:rsidRPr="0092743F" w:rsidRDefault="00194BD4" w:rsidP="0092743F">
      <w:pPr>
        <w:numPr>
          <w:ilvl w:val="0"/>
          <w:numId w:val="46"/>
        </w:num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92743F">
        <w:rPr>
          <w:rFonts w:ascii="Times New Roman" w:hAnsi="Times New Roman"/>
          <w:sz w:val="28"/>
          <w:szCs w:val="28"/>
          <w:lang w:val="uk-UA"/>
        </w:rPr>
        <w:t>кількість одиниць працюючої у школі копіювально-розмножувальної техніки та засобів комунікації (ксерокси/різографи/факси/електронна пошта).</w:t>
      </w:r>
    </w:p>
    <w:p w:rsidR="00194BD4" w:rsidRDefault="00194BD4" w:rsidP="0092743F">
      <w:pPr>
        <w:pStyle w:val="Style13"/>
        <w:widowControl/>
        <w:tabs>
          <w:tab w:val="left" w:pos="485"/>
        </w:tabs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194BD4" w:rsidRPr="0092743F" w:rsidRDefault="00194BD4" w:rsidP="0092743F">
      <w:pPr>
        <w:pStyle w:val="Style13"/>
        <w:widowControl/>
        <w:numPr>
          <w:ilvl w:val="0"/>
          <w:numId w:val="46"/>
        </w:numPr>
        <w:tabs>
          <w:tab w:val="left" w:pos="485"/>
        </w:tabs>
        <w:spacing w:line="240" w:lineRule="auto"/>
        <w:ind w:firstLine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92743F">
        <w:rPr>
          <w:rFonts w:ascii="Times New Roman" w:hAnsi="Times New Roman" w:cs="Times New Roman"/>
          <w:bCs/>
          <w:sz w:val="28"/>
          <w:szCs w:val="28"/>
        </w:rPr>
        <w:t>ОЦІННИЙ ЛИСТ  № 3</w:t>
      </w:r>
    </w:p>
    <w:p w:rsidR="00194BD4" w:rsidRPr="0092743F" w:rsidRDefault="00194BD4" w:rsidP="0092743F">
      <w:pPr>
        <w:pStyle w:val="Style13"/>
        <w:widowControl/>
        <w:tabs>
          <w:tab w:val="left" w:pos="485"/>
        </w:tabs>
        <w:spacing w:line="240" w:lineRule="auto"/>
        <w:ind w:firstLine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92743F">
        <w:rPr>
          <w:rFonts w:ascii="Times New Roman" w:hAnsi="Times New Roman" w:cs="Times New Roman"/>
          <w:bCs/>
          <w:sz w:val="28"/>
          <w:szCs w:val="28"/>
        </w:rPr>
        <w:t>Професійна майстерність</w:t>
      </w:r>
    </w:p>
    <w:p w:rsidR="00194BD4" w:rsidRPr="0092743F" w:rsidRDefault="00194BD4" w:rsidP="0092743F">
      <w:pPr>
        <w:numPr>
          <w:ilvl w:val="0"/>
          <w:numId w:val="46"/>
        </w:num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92743F">
        <w:rPr>
          <w:rFonts w:ascii="Times New Roman" w:hAnsi="Times New Roman"/>
          <w:sz w:val="28"/>
          <w:szCs w:val="28"/>
          <w:lang w:val="uk-UA"/>
        </w:rPr>
        <w:t>кількість учителів першої та вищої категорії у школі;</w:t>
      </w:r>
    </w:p>
    <w:p w:rsidR="00194BD4" w:rsidRPr="0092743F" w:rsidRDefault="00194BD4" w:rsidP="0092743F">
      <w:pPr>
        <w:numPr>
          <w:ilvl w:val="0"/>
          <w:numId w:val="46"/>
        </w:num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92743F">
        <w:rPr>
          <w:rFonts w:ascii="Times New Roman" w:hAnsi="Times New Roman"/>
          <w:sz w:val="28"/>
          <w:szCs w:val="28"/>
          <w:lang w:val="uk-UA"/>
        </w:rPr>
        <w:t>кількість учителів у складі педагогічного колективу, які мають учені ступені та звання, професійні відзнаки й нагороди;</w:t>
      </w:r>
    </w:p>
    <w:p w:rsidR="00194BD4" w:rsidRPr="0092743F" w:rsidRDefault="00194BD4" w:rsidP="0092743F">
      <w:pPr>
        <w:numPr>
          <w:ilvl w:val="0"/>
          <w:numId w:val="46"/>
        </w:num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92743F">
        <w:rPr>
          <w:rFonts w:ascii="Times New Roman" w:hAnsi="Times New Roman"/>
          <w:sz w:val="28"/>
          <w:szCs w:val="28"/>
          <w:lang w:val="uk-UA"/>
        </w:rPr>
        <w:t>кількість учителів, які мають педагогічний стаж 10 років і більше;</w:t>
      </w:r>
    </w:p>
    <w:p w:rsidR="00194BD4" w:rsidRPr="0092743F" w:rsidRDefault="00194BD4" w:rsidP="0092743F">
      <w:pPr>
        <w:numPr>
          <w:ilvl w:val="0"/>
          <w:numId w:val="46"/>
        </w:num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92743F">
        <w:rPr>
          <w:rFonts w:ascii="Times New Roman" w:hAnsi="Times New Roman"/>
          <w:sz w:val="28"/>
          <w:szCs w:val="28"/>
          <w:lang w:val="uk-UA"/>
        </w:rPr>
        <w:t>кількість учителів, які мають вищу освіту, у тому числі педагогічну ;</w:t>
      </w:r>
    </w:p>
    <w:p w:rsidR="00194BD4" w:rsidRPr="0092743F" w:rsidRDefault="00194BD4" w:rsidP="0092743F">
      <w:pPr>
        <w:numPr>
          <w:ilvl w:val="0"/>
          <w:numId w:val="46"/>
        </w:num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92743F">
        <w:rPr>
          <w:rFonts w:ascii="Times New Roman" w:hAnsi="Times New Roman"/>
          <w:sz w:val="28"/>
          <w:szCs w:val="28"/>
          <w:lang w:val="uk-UA"/>
        </w:rPr>
        <w:t>кількість представників педагогічного колективу, які пройшли в минулому навчальному році професійну перепідготовку, у тому числі плановий показник ;</w:t>
      </w:r>
    </w:p>
    <w:p w:rsidR="00194BD4" w:rsidRPr="0092743F" w:rsidRDefault="00194BD4" w:rsidP="0092743F">
      <w:pPr>
        <w:numPr>
          <w:ilvl w:val="0"/>
          <w:numId w:val="46"/>
        </w:num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92743F">
        <w:rPr>
          <w:rFonts w:ascii="Times New Roman" w:hAnsi="Times New Roman"/>
          <w:sz w:val="28"/>
          <w:szCs w:val="28"/>
          <w:lang w:val="uk-UA"/>
        </w:rPr>
        <w:t>кількість учителів, які підвищили в минулому навчальному році кваліфікаційну категорію, у тому числі плановий показник;</w:t>
      </w:r>
    </w:p>
    <w:p w:rsidR="00194BD4" w:rsidRPr="0092743F" w:rsidRDefault="00194BD4" w:rsidP="0092743F">
      <w:pPr>
        <w:numPr>
          <w:ilvl w:val="0"/>
          <w:numId w:val="46"/>
        </w:num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92743F">
        <w:rPr>
          <w:rFonts w:ascii="Times New Roman" w:hAnsi="Times New Roman"/>
          <w:sz w:val="28"/>
          <w:szCs w:val="28"/>
          <w:lang w:val="uk-UA"/>
        </w:rPr>
        <w:t>кількість учителів, які приймають участь у дослідно-експериментальній роботі, упровадженні й освоєнні інновацій;</w:t>
      </w:r>
    </w:p>
    <w:p w:rsidR="00194BD4" w:rsidRPr="0092743F" w:rsidRDefault="00194BD4" w:rsidP="0092743F">
      <w:pPr>
        <w:numPr>
          <w:ilvl w:val="0"/>
          <w:numId w:val="46"/>
        </w:num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92743F">
        <w:rPr>
          <w:rFonts w:ascii="Times New Roman" w:hAnsi="Times New Roman"/>
          <w:sz w:val="28"/>
          <w:szCs w:val="28"/>
          <w:lang w:val="uk-UA"/>
        </w:rPr>
        <w:t>кількість учителів, які використовують в освітньому процесі авторські програми, методики, технології, курси (у тому числі скоректовані навчальні програми);</w:t>
      </w:r>
    </w:p>
    <w:p w:rsidR="00194BD4" w:rsidRPr="0092743F" w:rsidRDefault="00194BD4" w:rsidP="0092743F">
      <w:pPr>
        <w:numPr>
          <w:ilvl w:val="0"/>
          <w:numId w:val="46"/>
        </w:num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92743F">
        <w:rPr>
          <w:rFonts w:ascii="Times New Roman" w:hAnsi="Times New Roman"/>
          <w:sz w:val="28"/>
          <w:szCs w:val="28"/>
          <w:lang w:val="uk-UA"/>
        </w:rPr>
        <w:t>кількість педагогів школи, які є працівниками ВНЗ;</w:t>
      </w:r>
    </w:p>
    <w:p w:rsidR="00194BD4" w:rsidRPr="0092743F" w:rsidRDefault="00194BD4" w:rsidP="0092743F">
      <w:pPr>
        <w:numPr>
          <w:ilvl w:val="0"/>
          <w:numId w:val="46"/>
        </w:num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92743F">
        <w:rPr>
          <w:rFonts w:ascii="Times New Roman" w:hAnsi="Times New Roman"/>
          <w:sz w:val="28"/>
          <w:szCs w:val="28"/>
          <w:lang w:val="uk-UA"/>
        </w:rPr>
        <w:t>кількість працюючих у школі творчих груп учителів;</w:t>
      </w:r>
    </w:p>
    <w:p w:rsidR="00194BD4" w:rsidRPr="0092743F" w:rsidRDefault="00194BD4" w:rsidP="0092743F">
      <w:pPr>
        <w:numPr>
          <w:ilvl w:val="0"/>
          <w:numId w:val="46"/>
        </w:num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92743F">
        <w:rPr>
          <w:rFonts w:ascii="Times New Roman" w:hAnsi="Times New Roman"/>
          <w:sz w:val="28"/>
          <w:szCs w:val="28"/>
          <w:lang w:val="uk-UA"/>
        </w:rPr>
        <w:t>середній вік учителів школи;</w:t>
      </w:r>
    </w:p>
    <w:p w:rsidR="00194BD4" w:rsidRPr="0092743F" w:rsidRDefault="00194BD4" w:rsidP="0092743F">
      <w:pPr>
        <w:numPr>
          <w:ilvl w:val="0"/>
          <w:numId w:val="46"/>
        </w:num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92743F">
        <w:rPr>
          <w:rFonts w:ascii="Times New Roman" w:hAnsi="Times New Roman"/>
          <w:sz w:val="28"/>
          <w:szCs w:val="28"/>
          <w:lang w:val="uk-UA"/>
        </w:rPr>
        <w:t>кількість учителів, які прийняли участь у професійних конкурсах, у тому числі тих, хто став переможцями, лауреатами;</w:t>
      </w:r>
    </w:p>
    <w:p w:rsidR="00194BD4" w:rsidRPr="0092743F" w:rsidRDefault="00194BD4" w:rsidP="0092743F">
      <w:pPr>
        <w:numPr>
          <w:ilvl w:val="0"/>
          <w:numId w:val="46"/>
        </w:num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92743F">
        <w:rPr>
          <w:rFonts w:ascii="Times New Roman" w:hAnsi="Times New Roman"/>
          <w:sz w:val="28"/>
          <w:szCs w:val="28"/>
          <w:lang w:val="uk-UA"/>
        </w:rPr>
        <w:t xml:space="preserve">кількість публікацій у наукових виданнях, підготовлених представниками школи (усього/у тому числі, обсяг в авторських аркушах); </w:t>
      </w:r>
    </w:p>
    <w:p w:rsidR="00194BD4" w:rsidRPr="0092743F" w:rsidRDefault="00194BD4" w:rsidP="0092743F">
      <w:pPr>
        <w:numPr>
          <w:ilvl w:val="0"/>
          <w:numId w:val="46"/>
        </w:num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92743F">
        <w:rPr>
          <w:rFonts w:ascii="Times New Roman" w:hAnsi="Times New Roman"/>
          <w:sz w:val="28"/>
          <w:szCs w:val="28"/>
          <w:lang w:val="uk-UA"/>
        </w:rPr>
        <w:t>підготовлено й затверджено в минулому навчальному році авторських, експериментальних, скоректованих навчальних программ;</w:t>
      </w:r>
    </w:p>
    <w:p w:rsidR="00194BD4" w:rsidRPr="0092743F" w:rsidRDefault="00194BD4" w:rsidP="0092743F">
      <w:pPr>
        <w:numPr>
          <w:ilvl w:val="0"/>
          <w:numId w:val="46"/>
        </w:num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92743F">
        <w:rPr>
          <w:rFonts w:ascii="Times New Roman" w:hAnsi="Times New Roman"/>
          <w:sz w:val="28"/>
          <w:szCs w:val="28"/>
          <w:lang w:val="uk-UA"/>
        </w:rPr>
        <w:t>кількість учителів школи, які стали в минулому навчальному році членами різних профільних академій, творчих спілок;</w:t>
      </w:r>
    </w:p>
    <w:p w:rsidR="00194BD4" w:rsidRPr="0092743F" w:rsidRDefault="00194BD4" w:rsidP="0092743F">
      <w:pPr>
        <w:numPr>
          <w:ilvl w:val="0"/>
          <w:numId w:val="46"/>
        </w:num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92743F">
        <w:rPr>
          <w:rFonts w:ascii="Times New Roman" w:hAnsi="Times New Roman"/>
          <w:sz w:val="28"/>
          <w:szCs w:val="28"/>
          <w:lang w:val="uk-UA"/>
        </w:rPr>
        <w:t>кількість учителів школи, які керують творчими, спортивними колективами учнів, які стали в минулому навчальному році лауреатами, дипломантами різних конкурсів, змагань;</w:t>
      </w:r>
    </w:p>
    <w:p w:rsidR="00194BD4" w:rsidRPr="0092743F" w:rsidRDefault="00194BD4" w:rsidP="0092743F">
      <w:pPr>
        <w:numPr>
          <w:ilvl w:val="0"/>
          <w:numId w:val="46"/>
        </w:num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92743F">
        <w:rPr>
          <w:rFonts w:ascii="Times New Roman" w:hAnsi="Times New Roman"/>
          <w:sz w:val="28"/>
          <w:szCs w:val="28"/>
          <w:lang w:val="uk-UA"/>
        </w:rPr>
        <w:t>кількість учителів школи, яким у минулому навчальному році присуджені державні, міжнародні, громадські премії, гранти.</w:t>
      </w:r>
    </w:p>
    <w:p w:rsidR="00194BD4" w:rsidRPr="0092743F" w:rsidRDefault="00194BD4" w:rsidP="0092743F">
      <w:pPr>
        <w:pStyle w:val="Style13"/>
        <w:widowControl/>
        <w:tabs>
          <w:tab w:val="left" w:pos="485"/>
        </w:tabs>
        <w:spacing w:line="240" w:lineRule="auto"/>
        <w:ind w:firstLine="0"/>
        <w:rPr>
          <w:rFonts w:ascii="Times New Roman" w:hAnsi="Times New Roman" w:cs="Times New Roman"/>
          <w:b/>
          <w:bCs/>
          <w:sz w:val="28"/>
          <w:szCs w:val="28"/>
        </w:rPr>
      </w:pPr>
    </w:p>
    <w:p w:rsidR="00194BD4" w:rsidRPr="0092743F" w:rsidRDefault="00194BD4" w:rsidP="0092743F">
      <w:pPr>
        <w:pStyle w:val="Style13"/>
        <w:widowControl/>
        <w:numPr>
          <w:ilvl w:val="0"/>
          <w:numId w:val="46"/>
        </w:numPr>
        <w:tabs>
          <w:tab w:val="left" w:pos="485"/>
        </w:tabs>
        <w:spacing w:line="240" w:lineRule="auto"/>
        <w:ind w:firstLine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92743F">
        <w:rPr>
          <w:rFonts w:ascii="Times New Roman" w:hAnsi="Times New Roman" w:cs="Times New Roman"/>
          <w:bCs/>
          <w:sz w:val="28"/>
          <w:szCs w:val="28"/>
        </w:rPr>
        <w:t>ОЦІННИЙ ЛИСТ  № 4</w:t>
      </w:r>
    </w:p>
    <w:p w:rsidR="00194BD4" w:rsidRPr="0092743F" w:rsidRDefault="00194BD4" w:rsidP="0092743F">
      <w:pPr>
        <w:pStyle w:val="Style10"/>
        <w:widowControl/>
        <w:spacing w:after="0" w:line="240" w:lineRule="auto"/>
        <w:ind w:firstLine="0"/>
        <w:jc w:val="center"/>
        <w:rPr>
          <w:rStyle w:val="FontStyle19"/>
          <w:b w:val="0"/>
          <w:i w:val="0"/>
          <w:sz w:val="28"/>
          <w:szCs w:val="28"/>
          <w:lang w:val="uk-UA"/>
        </w:rPr>
      </w:pPr>
      <w:r w:rsidRPr="0092743F">
        <w:rPr>
          <w:rStyle w:val="FontStyle19"/>
          <w:b w:val="0"/>
          <w:i w:val="0"/>
          <w:sz w:val="28"/>
          <w:szCs w:val="28"/>
          <w:lang w:val="uk-UA"/>
        </w:rPr>
        <w:t>Успішність навчання</w:t>
      </w:r>
    </w:p>
    <w:p w:rsidR="00194BD4" w:rsidRPr="0092743F" w:rsidRDefault="00194BD4" w:rsidP="0092743F">
      <w:pPr>
        <w:pStyle w:val="Style13"/>
        <w:widowControl/>
        <w:numPr>
          <w:ilvl w:val="0"/>
          <w:numId w:val="46"/>
        </w:numPr>
        <w:tabs>
          <w:tab w:val="left" w:pos="470"/>
        </w:tabs>
        <w:spacing w:line="240" w:lineRule="auto"/>
        <w:ind w:firstLine="0"/>
        <w:rPr>
          <w:rStyle w:val="FontStyle17"/>
          <w:sz w:val="28"/>
          <w:szCs w:val="28"/>
        </w:rPr>
      </w:pPr>
      <w:r w:rsidRPr="0092743F">
        <w:rPr>
          <w:rStyle w:val="FontStyle17"/>
          <w:b w:val="0"/>
          <w:sz w:val="28"/>
          <w:szCs w:val="28"/>
        </w:rPr>
        <w:t>Вивчення рівня навчальних досягнень учнів з базових дисци</w:t>
      </w:r>
      <w:r w:rsidRPr="0092743F">
        <w:rPr>
          <w:rStyle w:val="FontStyle17"/>
          <w:b w:val="0"/>
          <w:sz w:val="28"/>
          <w:szCs w:val="28"/>
        </w:rPr>
        <w:softHyphen/>
        <w:t>плін;</w:t>
      </w:r>
    </w:p>
    <w:p w:rsidR="00194BD4" w:rsidRPr="0092743F" w:rsidRDefault="00194BD4" w:rsidP="0092743F">
      <w:pPr>
        <w:pStyle w:val="Style13"/>
        <w:widowControl/>
        <w:numPr>
          <w:ilvl w:val="0"/>
          <w:numId w:val="46"/>
        </w:numPr>
        <w:tabs>
          <w:tab w:val="left" w:pos="470"/>
        </w:tabs>
        <w:spacing w:line="240" w:lineRule="auto"/>
        <w:ind w:firstLine="0"/>
        <w:jc w:val="left"/>
        <w:rPr>
          <w:rStyle w:val="FontStyle17"/>
          <w:b w:val="0"/>
          <w:sz w:val="28"/>
          <w:szCs w:val="28"/>
        </w:rPr>
      </w:pPr>
      <w:r w:rsidRPr="0092743F">
        <w:rPr>
          <w:rStyle w:val="FontStyle17"/>
          <w:b w:val="0"/>
          <w:sz w:val="28"/>
          <w:szCs w:val="28"/>
        </w:rPr>
        <w:t>аналіз якості освіти з профільних дисциплін;</w:t>
      </w:r>
    </w:p>
    <w:p w:rsidR="00194BD4" w:rsidRPr="0092743F" w:rsidRDefault="00194BD4" w:rsidP="0092743F">
      <w:pPr>
        <w:pStyle w:val="Style13"/>
        <w:widowControl/>
        <w:numPr>
          <w:ilvl w:val="0"/>
          <w:numId w:val="46"/>
        </w:numPr>
        <w:tabs>
          <w:tab w:val="left" w:pos="470"/>
        </w:tabs>
        <w:spacing w:line="240" w:lineRule="auto"/>
        <w:ind w:firstLine="0"/>
        <w:rPr>
          <w:rStyle w:val="FontStyle17"/>
          <w:b w:val="0"/>
          <w:sz w:val="28"/>
          <w:szCs w:val="28"/>
        </w:rPr>
      </w:pPr>
      <w:r w:rsidRPr="0092743F">
        <w:rPr>
          <w:rStyle w:val="FontStyle17"/>
          <w:b w:val="0"/>
          <w:sz w:val="28"/>
          <w:szCs w:val="28"/>
        </w:rPr>
        <w:t>аналіз сформованості в учнів умінь самостійно здобувати і ви</w:t>
      </w:r>
      <w:r w:rsidRPr="0092743F">
        <w:rPr>
          <w:rStyle w:val="FontStyle17"/>
          <w:b w:val="0"/>
          <w:sz w:val="28"/>
          <w:szCs w:val="28"/>
        </w:rPr>
        <w:softHyphen/>
        <w:t>користовувати навчальну інформацію;</w:t>
      </w:r>
    </w:p>
    <w:p w:rsidR="00194BD4" w:rsidRPr="0092743F" w:rsidRDefault="00194BD4" w:rsidP="0092743F">
      <w:pPr>
        <w:pStyle w:val="Style13"/>
        <w:widowControl/>
        <w:numPr>
          <w:ilvl w:val="0"/>
          <w:numId w:val="46"/>
        </w:numPr>
        <w:tabs>
          <w:tab w:val="left" w:pos="470"/>
        </w:tabs>
        <w:spacing w:line="240" w:lineRule="auto"/>
        <w:ind w:firstLine="0"/>
        <w:rPr>
          <w:rStyle w:val="FontStyle17"/>
          <w:b w:val="0"/>
          <w:sz w:val="28"/>
          <w:szCs w:val="28"/>
        </w:rPr>
      </w:pPr>
      <w:r w:rsidRPr="0092743F">
        <w:rPr>
          <w:rStyle w:val="FontStyle17"/>
          <w:b w:val="0"/>
          <w:sz w:val="28"/>
          <w:szCs w:val="28"/>
        </w:rPr>
        <w:t>аналіз якості здачі учнями ЗНО;</w:t>
      </w:r>
    </w:p>
    <w:p w:rsidR="00194BD4" w:rsidRPr="0092743F" w:rsidRDefault="00194BD4" w:rsidP="0092743F">
      <w:pPr>
        <w:pStyle w:val="Style13"/>
        <w:widowControl/>
        <w:numPr>
          <w:ilvl w:val="0"/>
          <w:numId w:val="46"/>
        </w:numPr>
        <w:tabs>
          <w:tab w:val="left" w:pos="470"/>
        </w:tabs>
        <w:spacing w:line="240" w:lineRule="auto"/>
        <w:ind w:firstLine="0"/>
        <w:rPr>
          <w:rStyle w:val="FontStyle17"/>
          <w:b w:val="0"/>
          <w:sz w:val="28"/>
          <w:szCs w:val="28"/>
        </w:rPr>
      </w:pPr>
      <w:r w:rsidRPr="0092743F">
        <w:rPr>
          <w:rStyle w:val="FontStyle17"/>
          <w:b w:val="0"/>
          <w:sz w:val="28"/>
          <w:szCs w:val="28"/>
        </w:rPr>
        <w:t>визначення рейтингу участі в олімпіадах, конкурсах різних рів</w:t>
      </w:r>
      <w:r w:rsidRPr="0092743F">
        <w:rPr>
          <w:rStyle w:val="FontStyle17"/>
          <w:b w:val="0"/>
          <w:sz w:val="28"/>
          <w:szCs w:val="28"/>
        </w:rPr>
        <w:softHyphen/>
        <w:t>нів тощо;</w:t>
      </w:r>
    </w:p>
    <w:p w:rsidR="00194BD4" w:rsidRPr="0092743F" w:rsidRDefault="00194BD4" w:rsidP="0092743F">
      <w:pPr>
        <w:pStyle w:val="Style13"/>
        <w:widowControl/>
        <w:numPr>
          <w:ilvl w:val="0"/>
          <w:numId w:val="46"/>
        </w:numPr>
        <w:tabs>
          <w:tab w:val="left" w:pos="470"/>
        </w:tabs>
        <w:spacing w:line="240" w:lineRule="auto"/>
        <w:ind w:firstLine="0"/>
        <w:jc w:val="left"/>
        <w:rPr>
          <w:rStyle w:val="FontStyle17"/>
          <w:b w:val="0"/>
          <w:sz w:val="28"/>
          <w:szCs w:val="28"/>
        </w:rPr>
      </w:pPr>
      <w:r w:rsidRPr="0092743F">
        <w:rPr>
          <w:rStyle w:val="FontStyle17"/>
          <w:b w:val="0"/>
          <w:sz w:val="28"/>
          <w:szCs w:val="28"/>
        </w:rPr>
        <w:t>вивчення мотивації навчання;</w:t>
      </w:r>
    </w:p>
    <w:p w:rsidR="00194BD4" w:rsidRPr="0092743F" w:rsidRDefault="00194BD4" w:rsidP="0092743F">
      <w:pPr>
        <w:pStyle w:val="Style13"/>
        <w:widowControl/>
        <w:numPr>
          <w:ilvl w:val="0"/>
          <w:numId w:val="46"/>
        </w:numPr>
        <w:tabs>
          <w:tab w:val="left" w:pos="470"/>
        </w:tabs>
        <w:spacing w:line="240" w:lineRule="auto"/>
        <w:ind w:firstLine="0"/>
        <w:jc w:val="left"/>
        <w:rPr>
          <w:rStyle w:val="FontStyle17"/>
          <w:b w:val="0"/>
          <w:sz w:val="28"/>
          <w:szCs w:val="28"/>
        </w:rPr>
      </w:pPr>
      <w:r w:rsidRPr="0092743F">
        <w:rPr>
          <w:rStyle w:val="FontStyle17"/>
          <w:b w:val="0"/>
          <w:sz w:val="28"/>
          <w:szCs w:val="28"/>
        </w:rPr>
        <w:t>діагностика інтелектуальних здібностей учнів;</w:t>
      </w:r>
    </w:p>
    <w:p w:rsidR="00194BD4" w:rsidRPr="0092743F" w:rsidRDefault="00194BD4" w:rsidP="0092743F">
      <w:pPr>
        <w:pStyle w:val="Style13"/>
        <w:widowControl/>
        <w:numPr>
          <w:ilvl w:val="0"/>
          <w:numId w:val="46"/>
        </w:numPr>
        <w:tabs>
          <w:tab w:val="left" w:pos="461"/>
        </w:tabs>
        <w:spacing w:line="240" w:lineRule="auto"/>
        <w:ind w:firstLine="0"/>
        <w:rPr>
          <w:rStyle w:val="FontStyle17"/>
          <w:b w:val="0"/>
          <w:sz w:val="28"/>
          <w:szCs w:val="28"/>
        </w:rPr>
      </w:pPr>
      <w:r w:rsidRPr="0092743F">
        <w:rPr>
          <w:rStyle w:val="FontStyle17"/>
          <w:b w:val="0"/>
          <w:sz w:val="28"/>
          <w:szCs w:val="28"/>
        </w:rPr>
        <w:t>результативність участі школярів у роботі факультативів, спец</w:t>
      </w:r>
      <w:r w:rsidRPr="0092743F">
        <w:rPr>
          <w:rStyle w:val="FontStyle17"/>
          <w:b w:val="0"/>
          <w:sz w:val="28"/>
          <w:szCs w:val="28"/>
        </w:rPr>
        <w:softHyphen/>
        <w:t>курсів, гуртків тощо.</w:t>
      </w:r>
    </w:p>
    <w:p w:rsidR="00194BD4" w:rsidRDefault="00194BD4" w:rsidP="00D91EFF">
      <w:pPr>
        <w:pStyle w:val="Style13"/>
        <w:widowControl/>
        <w:tabs>
          <w:tab w:val="left" w:pos="485"/>
        </w:tabs>
        <w:spacing w:line="240" w:lineRule="auto"/>
        <w:ind w:firstLine="0"/>
        <w:rPr>
          <w:rFonts w:ascii="Times New Roman" w:hAnsi="Times New Roman" w:cs="Times New Roman"/>
          <w:bCs/>
          <w:sz w:val="28"/>
          <w:szCs w:val="28"/>
        </w:rPr>
      </w:pPr>
    </w:p>
    <w:p w:rsidR="00194BD4" w:rsidRPr="0092743F" w:rsidRDefault="00194BD4" w:rsidP="0092743F">
      <w:pPr>
        <w:pStyle w:val="Style13"/>
        <w:widowControl/>
        <w:numPr>
          <w:ilvl w:val="0"/>
          <w:numId w:val="46"/>
        </w:numPr>
        <w:tabs>
          <w:tab w:val="left" w:pos="485"/>
        </w:tabs>
        <w:spacing w:line="240" w:lineRule="auto"/>
        <w:ind w:firstLine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92743F">
        <w:rPr>
          <w:rFonts w:ascii="Times New Roman" w:hAnsi="Times New Roman" w:cs="Times New Roman"/>
          <w:bCs/>
          <w:sz w:val="28"/>
          <w:szCs w:val="28"/>
        </w:rPr>
        <w:t>ОЦІННИЙ ЛИСТ  № 5</w:t>
      </w:r>
    </w:p>
    <w:p w:rsidR="00194BD4" w:rsidRPr="0092743F" w:rsidRDefault="00194BD4" w:rsidP="0092743F">
      <w:pPr>
        <w:pStyle w:val="Style13"/>
        <w:widowControl/>
        <w:tabs>
          <w:tab w:val="left" w:pos="461"/>
        </w:tabs>
        <w:spacing w:line="240" w:lineRule="auto"/>
        <w:ind w:firstLine="0"/>
        <w:jc w:val="center"/>
        <w:rPr>
          <w:rStyle w:val="FontStyle17"/>
          <w:b w:val="0"/>
          <w:sz w:val="28"/>
          <w:szCs w:val="28"/>
        </w:rPr>
      </w:pPr>
      <w:r w:rsidRPr="0092743F">
        <w:rPr>
          <w:rFonts w:ascii="Times New Roman" w:hAnsi="Times New Roman" w:cs="Times New Roman"/>
          <w:bCs/>
          <w:sz w:val="28"/>
          <w:szCs w:val="28"/>
        </w:rPr>
        <w:t>Виховна робота. Психологічний стан та збережена робота</w:t>
      </w:r>
    </w:p>
    <w:p w:rsidR="00194BD4" w:rsidRPr="0092743F" w:rsidRDefault="00194BD4" w:rsidP="0092743F">
      <w:pPr>
        <w:pStyle w:val="Style13"/>
        <w:widowControl/>
        <w:numPr>
          <w:ilvl w:val="0"/>
          <w:numId w:val="46"/>
        </w:numPr>
        <w:tabs>
          <w:tab w:val="left" w:pos="461"/>
        </w:tabs>
        <w:spacing w:line="240" w:lineRule="auto"/>
        <w:ind w:firstLine="0"/>
        <w:rPr>
          <w:rStyle w:val="FontStyle17"/>
          <w:b w:val="0"/>
          <w:sz w:val="28"/>
          <w:szCs w:val="28"/>
        </w:rPr>
      </w:pPr>
      <w:r w:rsidRPr="0092743F">
        <w:rPr>
          <w:rStyle w:val="FontStyle17"/>
          <w:b w:val="0"/>
          <w:sz w:val="28"/>
          <w:szCs w:val="28"/>
        </w:rPr>
        <w:t>Збереження та зміцнення здоров'я: фізичного, психічного, розу</w:t>
      </w:r>
      <w:r w:rsidRPr="0092743F">
        <w:rPr>
          <w:rStyle w:val="FontStyle17"/>
          <w:b w:val="0"/>
          <w:sz w:val="28"/>
          <w:szCs w:val="28"/>
        </w:rPr>
        <w:softHyphen/>
        <w:t>мового, духовного;стан забезпечення сприятливого  соціально-психологічного  клімату в колективі;</w:t>
      </w:r>
    </w:p>
    <w:p w:rsidR="00194BD4" w:rsidRPr="0092743F" w:rsidRDefault="00194BD4" w:rsidP="0092743F">
      <w:pPr>
        <w:pStyle w:val="Style13"/>
        <w:widowControl/>
        <w:numPr>
          <w:ilvl w:val="0"/>
          <w:numId w:val="46"/>
        </w:numPr>
        <w:tabs>
          <w:tab w:val="left" w:pos="461"/>
        </w:tabs>
        <w:spacing w:line="240" w:lineRule="auto"/>
        <w:ind w:firstLine="0"/>
        <w:rPr>
          <w:rStyle w:val="FontStyle17"/>
          <w:b w:val="0"/>
          <w:sz w:val="28"/>
          <w:szCs w:val="28"/>
        </w:rPr>
      </w:pPr>
      <w:r w:rsidRPr="0092743F">
        <w:rPr>
          <w:rStyle w:val="FontStyle17"/>
          <w:b w:val="0"/>
          <w:sz w:val="28"/>
          <w:szCs w:val="28"/>
        </w:rPr>
        <w:t>вивчення рівня міжособистісної комунікації;</w:t>
      </w:r>
    </w:p>
    <w:p w:rsidR="00194BD4" w:rsidRPr="0092743F" w:rsidRDefault="00194BD4" w:rsidP="0092743F">
      <w:pPr>
        <w:pStyle w:val="Style13"/>
        <w:widowControl/>
        <w:numPr>
          <w:ilvl w:val="0"/>
          <w:numId w:val="46"/>
        </w:numPr>
        <w:tabs>
          <w:tab w:val="left" w:pos="461"/>
        </w:tabs>
        <w:spacing w:line="240" w:lineRule="auto"/>
        <w:ind w:firstLine="0"/>
        <w:rPr>
          <w:rStyle w:val="FontStyle17"/>
          <w:b w:val="0"/>
          <w:sz w:val="28"/>
          <w:szCs w:val="28"/>
        </w:rPr>
      </w:pPr>
      <w:r w:rsidRPr="0092743F">
        <w:rPr>
          <w:rStyle w:val="FontStyle17"/>
          <w:b w:val="0"/>
          <w:sz w:val="28"/>
          <w:szCs w:val="28"/>
        </w:rPr>
        <w:t>надання соціальної підтримки дітям, позбавленим батьківського піклування, дітям вразливих категорій сімей;</w:t>
      </w:r>
    </w:p>
    <w:p w:rsidR="00194BD4" w:rsidRPr="0092743F" w:rsidRDefault="00194BD4" w:rsidP="0092743F">
      <w:pPr>
        <w:pStyle w:val="Style13"/>
        <w:widowControl/>
        <w:numPr>
          <w:ilvl w:val="0"/>
          <w:numId w:val="46"/>
        </w:numPr>
        <w:tabs>
          <w:tab w:val="left" w:pos="461"/>
        </w:tabs>
        <w:spacing w:line="240" w:lineRule="auto"/>
        <w:ind w:firstLine="0"/>
        <w:rPr>
          <w:rStyle w:val="FontStyle17"/>
          <w:b w:val="0"/>
          <w:sz w:val="28"/>
          <w:szCs w:val="28"/>
        </w:rPr>
      </w:pPr>
      <w:r w:rsidRPr="0092743F">
        <w:rPr>
          <w:rStyle w:val="FontStyle17"/>
          <w:b w:val="0"/>
          <w:sz w:val="28"/>
          <w:szCs w:val="28"/>
        </w:rPr>
        <w:t>стан медичного обслуговування та харчування учнів;</w:t>
      </w:r>
    </w:p>
    <w:p w:rsidR="00194BD4" w:rsidRPr="0092743F" w:rsidRDefault="00194BD4" w:rsidP="0092743F">
      <w:pPr>
        <w:pStyle w:val="Style13"/>
        <w:widowControl/>
        <w:numPr>
          <w:ilvl w:val="0"/>
          <w:numId w:val="46"/>
        </w:numPr>
        <w:tabs>
          <w:tab w:val="left" w:pos="461"/>
        </w:tabs>
        <w:spacing w:line="240" w:lineRule="auto"/>
        <w:ind w:firstLine="0"/>
        <w:rPr>
          <w:rStyle w:val="FontStyle17"/>
          <w:b w:val="0"/>
          <w:sz w:val="28"/>
          <w:szCs w:val="28"/>
        </w:rPr>
      </w:pPr>
      <w:r w:rsidRPr="0092743F">
        <w:rPr>
          <w:rStyle w:val="FontStyle17"/>
          <w:b w:val="0"/>
          <w:sz w:val="28"/>
          <w:szCs w:val="28"/>
        </w:rPr>
        <w:t>організація  відпочинку та оздоровлення;</w:t>
      </w:r>
    </w:p>
    <w:p w:rsidR="00194BD4" w:rsidRPr="0092743F" w:rsidRDefault="00194BD4" w:rsidP="0092743F">
      <w:pPr>
        <w:pStyle w:val="Style13"/>
        <w:widowControl/>
        <w:numPr>
          <w:ilvl w:val="0"/>
          <w:numId w:val="46"/>
        </w:numPr>
        <w:tabs>
          <w:tab w:val="left" w:pos="461"/>
        </w:tabs>
        <w:spacing w:line="240" w:lineRule="auto"/>
        <w:ind w:firstLine="0"/>
        <w:rPr>
          <w:rStyle w:val="FontStyle17"/>
          <w:b w:val="0"/>
          <w:sz w:val="28"/>
          <w:szCs w:val="28"/>
        </w:rPr>
      </w:pPr>
      <w:r w:rsidRPr="0092743F">
        <w:rPr>
          <w:rStyle w:val="FontStyle17"/>
          <w:b w:val="0"/>
          <w:sz w:val="28"/>
          <w:szCs w:val="28"/>
        </w:rPr>
        <w:t>дотримання виконання техніки безпеки навчально-виховного процесу;</w:t>
      </w:r>
    </w:p>
    <w:p w:rsidR="00194BD4" w:rsidRPr="00D91EFF" w:rsidRDefault="00194BD4" w:rsidP="0092743F">
      <w:pPr>
        <w:pStyle w:val="Style13"/>
        <w:widowControl/>
        <w:numPr>
          <w:ilvl w:val="0"/>
          <w:numId w:val="46"/>
        </w:numPr>
        <w:tabs>
          <w:tab w:val="left" w:pos="485"/>
        </w:tabs>
        <w:spacing w:line="240" w:lineRule="auto"/>
        <w:ind w:firstLine="0"/>
        <w:rPr>
          <w:rFonts w:ascii="Times New Roman" w:hAnsi="Times New Roman" w:cs="Times New Roman"/>
          <w:bCs/>
          <w:sz w:val="28"/>
          <w:szCs w:val="28"/>
        </w:rPr>
      </w:pPr>
      <w:r w:rsidRPr="0092743F">
        <w:rPr>
          <w:rStyle w:val="FontStyle17"/>
          <w:b w:val="0"/>
          <w:sz w:val="28"/>
          <w:szCs w:val="28"/>
        </w:rPr>
        <w:t>зв’язок із батьками та громадськістю.</w:t>
      </w:r>
    </w:p>
    <w:p w:rsidR="00194BD4" w:rsidRPr="0092743F" w:rsidRDefault="00194BD4" w:rsidP="0092743F">
      <w:pPr>
        <w:pStyle w:val="Style13"/>
        <w:widowControl/>
        <w:numPr>
          <w:ilvl w:val="0"/>
          <w:numId w:val="46"/>
        </w:numPr>
        <w:tabs>
          <w:tab w:val="left" w:pos="485"/>
        </w:tabs>
        <w:spacing w:line="240" w:lineRule="auto"/>
        <w:ind w:firstLine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92743F">
        <w:rPr>
          <w:rFonts w:ascii="Times New Roman" w:hAnsi="Times New Roman" w:cs="Times New Roman"/>
          <w:bCs/>
          <w:sz w:val="28"/>
          <w:szCs w:val="28"/>
        </w:rPr>
        <w:t>ОЦІННИЙ ЛИСТ  № 6</w:t>
      </w:r>
    </w:p>
    <w:p w:rsidR="00194BD4" w:rsidRPr="0092743F" w:rsidRDefault="00194BD4" w:rsidP="0092743F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  <w:lang w:val="uk-UA"/>
        </w:rPr>
      </w:pPr>
      <w:r w:rsidRPr="0092743F">
        <w:rPr>
          <w:rFonts w:ascii="Times New Roman" w:hAnsi="Times New Roman"/>
          <w:bCs/>
          <w:sz w:val="28"/>
          <w:szCs w:val="28"/>
          <w:lang w:val="uk-UA"/>
        </w:rPr>
        <w:t>Досягнення школи. Рівень її впливу на суспільство, інші освітні системи</w:t>
      </w:r>
    </w:p>
    <w:p w:rsidR="00194BD4" w:rsidRPr="0092743F" w:rsidRDefault="00194BD4" w:rsidP="0092743F">
      <w:pPr>
        <w:numPr>
          <w:ilvl w:val="0"/>
          <w:numId w:val="46"/>
        </w:num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92743F">
        <w:rPr>
          <w:rFonts w:ascii="Times New Roman" w:hAnsi="Times New Roman"/>
          <w:sz w:val="28"/>
          <w:szCs w:val="28"/>
          <w:lang w:val="uk-UA"/>
        </w:rPr>
        <w:t>Кількість конкурсів, у яких брала участь школа, у тому числі стала переможцем і призером;</w:t>
      </w:r>
    </w:p>
    <w:p w:rsidR="00194BD4" w:rsidRPr="0092743F" w:rsidRDefault="00194BD4" w:rsidP="0092743F">
      <w:pPr>
        <w:numPr>
          <w:ilvl w:val="0"/>
          <w:numId w:val="46"/>
        </w:num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92743F">
        <w:rPr>
          <w:rFonts w:ascii="Times New Roman" w:hAnsi="Times New Roman"/>
          <w:sz w:val="28"/>
          <w:szCs w:val="28"/>
          <w:lang w:val="uk-UA"/>
        </w:rPr>
        <w:t>кількість випускників школи, які вступили до ВНЗ (усього/у тому числі на бюджетні відділення);</w:t>
      </w:r>
    </w:p>
    <w:p w:rsidR="00194BD4" w:rsidRPr="0092743F" w:rsidRDefault="00194BD4" w:rsidP="0092743F">
      <w:pPr>
        <w:numPr>
          <w:ilvl w:val="0"/>
          <w:numId w:val="46"/>
        </w:num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92743F">
        <w:rPr>
          <w:rFonts w:ascii="Times New Roman" w:hAnsi="Times New Roman"/>
          <w:sz w:val="28"/>
          <w:szCs w:val="28"/>
          <w:lang w:val="uk-UA"/>
        </w:rPr>
        <w:t>кількість випускників, які вступили до ВНЗ відповідно до договорів типу «школа-ВНЗ»;</w:t>
      </w:r>
    </w:p>
    <w:p w:rsidR="00194BD4" w:rsidRPr="0092743F" w:rsidRDefault="00194BD4" w:rsidP="0092743F">
      <w:pPr>
        <w:numPr>
          <w:ilvl w:val="0"/>
          <w:numId w:val="46"/>
        </w:num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92743F">
        <w:rPr>
          <w:rFonts w:ascii="Times New Roman" w:hAnsi="Times New Roman"/>
          <w:sz w:val="28"/>
          <w:szCs w:val="28"/>
          <w:lang w:val="uk-UA"/>
        </w:rPr>
        <w:t>кількість проведених школою в минулому навчальному році акцій, шефських заходів у районі, місті;</w:t>
      </w:r>
    </w:p>
    <w:p w:rsidR="00194BD4" w:rsidRPr="0092743F" w:rsidRDefault="00194BD4" w:rsidP="0092743F">
      <w:pPr>
        <w:numPr>
          <w:ilvl w:val="0"/>
          <w:numId w:val="46"/>
        </w:num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92743F">
        <w:rPr>
          <w:rFonts w:ascii="Times New Roman" w:hAnsi="Times New Roman"/>
          <w:sz w:val="28"/>
          <w:szCs w:val="28"/>
          <w:lang w:val="uk-UA"/>
        </w:rPr>
        <w:t>кількість програм, проектів міських, регіональних, федерального рівня, у реалізації яких у минулому навчальному році брала участь школа;</w:t>
      </w:r>
    </w:p>
    <w:p w:rsidR="00194BD4" w:rsidRPr="0092743F" w:rsidRDefault="00194BD4" w:rsidP="0092743F">
      <w:pPr>
        <w:numPr>
          <w:ilvl w:val="0"/>
          <w:numId w:val="46"/>
        </w:num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92743F">
        <w:rPr>
          <w:rFonts w:ascii="Times New Roman" w:hAnsi="Times New Roman"/>
          <w:sz w:val="28"/>
          <w:szCs w:val="28"/>
          <w:lang w:val="uk-UA"/>
        </w:rPr>
        <w:t>кількість семінарів, проведених школою в минулому навчальному році для представників інших шкіл району, міста, області, держави;</w:t>
      </w:r>
    </w:p>
    <w:p w:rsidR="00194BD4" w:rsidRPr="0092743F" w:rsidRDefault="00194BD4" w:rsidP="0092743F">
      <w:pPr>
        <w:numPr>
          <w:ilvl w:val="0"/>
          <w:numId w:val="46"/>
        </w:num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92743F">
        <w:rPr>
          <w:rFonts w:ascii="Times New Roman" w:hAnsi="Times New Roman"/>
          <w:sz w:val="28"/>
          <w:szCs w:val="28"/>
          <w:lang w:val="uk-UA"/>
        </w:rPr>
        <w:t>загальний обсяг ліцензованих освітніх послуг, наданих школою в минулому навчальному році населенню району;</w:t>
      </w:r>
    </w:p>
    <w:p w:rsidR="00194BD4" w:rsidRPr="0092743F" w:rsidRDefault="00194BD4" w:rsidP="0092743F">
      <w:pPr>
        <w:numPr>
          <w:ilvl w:val="0"/>
          <w:numId w:val="46"/>
        </w:num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92743F">
        <w:rPr>
          <w:rFonts w:ascii="Times New Roman" w:hAnsi="Times New Roman"/>
          <w:sz w:val="28"/>
          <w:szCs w:val="28"/>
          <w:lang w:val="uk-UA"/>
        </w:rPr>
        <w:t xml:space="preserve"> кількість укладених школою та реалізованих у минулому навчальному році договорів про співробітництво та взаємодопомогу;</w:t>
      </w:r>
    </w:p>
    <w:p w:rsidR="00194BD4" w:rsidRPr="0092743F" w:rsidRDefault="00194BD4" w:rsidP="0092743F">
      <w:pPr>
        <w:numPr>
          <w:ilvl w:val="0"/>
          <w:numId w:val="46"/>
        </w:num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92743F">
        <w:rPr>
          <w:rFonts w:ascii="Times New Roman" w:hAnsi="Times New Roman"/>
          <w:sz w:val="28"/>
          <w:szCs w:val="28"/>
          <w:lang w:val="uk-UA"/>
        </w:rPr>
        <w:t>кількість жителів, родин району, охоплених шефською допомогою школи.</w:t>
      </w:r>
    </w:p>
    <w:p w:rsidR="00194BD4" w:rsidRPr="0092743F" w:rsidRDefault="00194BD4" w:rsidP="0092743F">
      <w:pPr>
        <w:pStyle w:val="Style13"/>
        <w:widowControl/>
        <w:numPr>
          <w:ilvl w:val="0"/>
          <w:numId w:val="46"/>
        </w:numPr>
        <w:tabs>
          <w:tab w:val="left" w:pos="485"/>
        </w:tabs>
        <w:spacing w:line="240" w:lineRule="auto"/>
        <w:ind w:firstLine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92743F">
        <w:rPr>
          <w:rFonts w:ascii="Times New Roman" w:hAnsi="Times New Roman" w:cs="Times New Roman"/>
          <w:bCs/>
          <w:sz w:val="28"/>
          <w:szCs w:val="28"/>
        </w:rPr>
        <w:t>ОЦІННИЙ ЛИСТ  № 7</w:t>
      </w:r>
    </w:p>
    <w:p w:rsidR="00194BD4" w:rsidRPr="0092743F" w:rsidRDefault="00194BD4" w:rsidP="0092743F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  <w:lang w:val="uk-UA"/>
        </w:rPr>
      </w:pPr>
      <w:r w:rsidRPr="0092743F">
        <w:rPr>
          <w:rFonts w:ascii="Times New Roman" w:hAnsi="Times New Roman"/>
          <w:bCs/>
          <w:sz w:val="28"/>
          <w:szCs w:val="28"/>
          <w:lang w:val="uk-UA"/>
        </w:rPr>
        <w:t>Соціальна ефективність діяльності школи та її ланок</w:t>
      </w:r>
    </w:p>
    <w:p w:rsidR="00194BD4" w:rsidRPr="0092743F" w:rsidRDefault="00194BD4" w:rsidP="0092743F">
      <w:pPr>
        <w:numPr>
          <w:ilvl w:val="0"/>
          <w:numId w:val="46"/>
        </w:num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92743F">
        <w:rPr>
          <w:rFonts w:ascii="Times New Roman" w:hAnsi="Times New Roman"/>
          <w:sz w:val="28"/>
          <w:szCs w:val="28"/>
          <w:lang w:val="uk-UA"/>
        </w:rPr>
        <w:t>середня оцінка задоволеності школою, її роботою, якістю освіти учнями старших класів (умовна 5-бальна шкала);</w:t>
      </w:r>
    </w:p>
    <w:p w:rsidR="00194BD4" w:rsidRPr="0092743F" w:rsidRDefault="00194BD4" w:rsidP="0092743F">
      <w:pPr>
        <w:numPr>
          <w:ilvl w:val="0"/>
          <w:numId w:val="46"/>
        </w:num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92743F">
        <w:rPr>
          <w:rFonts w:ascii="Times New Roman" w:hAnsi="Times New Roman"/>
          <w:sz w:val="28"/>
          <w:szCs w:val="28"/>
          <w:lang w:val="uk-UA"/>
        </w:rPr>
        <w:t>середня оцінка задоволеності школою, її роботою, якістю освіти, що забезпечується вчителями (умовна 5-бальна шкала);</w:t>
      </w:r>
    </w:p>
    <w:p w:rsidR="00194BD4" w:rsidRPr="0092743F" w:rsidRDefault="00194BD4" w:rsidP="0092743F">
      <w:pPr>
        <w:numPr>
          <w:ilvl w:val="0"/>
          <w:numId w:val="46"/>
        </w:num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92743F">
        <w:rPr>
          <w:rFonts w:ascii="Times New Roman" w:hAnsi="Times New Roman"/>
          <w:sz w:val="28"/>
          <w:szCs w:val="28"/>
          <w:lang w:val="uk-UA"/>
        </w:rPr>
        <w:t>середня оцінка задоволеності школою, її роботою, якістю освіти, що забезпечується батьками (умовна 5-бальна шкала);</w:t>
      </w:r>
    </w:p>
    <w:p w:rsidR="00194BD4" w:rsidRPr="0092743F" w:rsidRDefault="00194BD4" w:rsidP="0092743F">
      <w:pPr>
        <w:numPr>
          <w:ilvl w:val="0"/>
          <w:numId w:val="46"/>
        </w:num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92743F">
        <w:rPr>
          <w:rFonts w:ascii="Times New Roman" w:hAnsi="Times New Roman"/>
          <w:sz w:val="28"/>
          <w:szCs w:val="28"/>
          <w:lang w:val="uk-UA"/>
        </w:rPr>
        <w:t xml:space="preserve"> кількість скарг, поданих в органи управління освіти, контрольні органи, суди, прокуратуру, громадські організації з приводу недоглядів і неправомірних дій адміністрації школи;</w:t>
      </w:r>
    </w:p>
    <w:p w:rsidR="00194BD4" w:rsidRPr="0092743F" w:rsidRDefault="00194BD4" w:rsidP="0092743F">
      <w:pPr>
        <w:numPr>
          <w:ilvl w:val="0"/>
          <w:numId w:val="46"/>
        </w:num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92743F">
        <w:rPr>
          <w:rFonts w:ascii="Times New Roman" w:hAnsi="Times New Roman"/>
          <w:sz w:val="28"/>
          <w:szCs w:val="28"/>
          <w:lang w:val="uk-UA"/>
        </w:rPr>
        <w:t>кількість конфліктів і трудових суперечок, зафіксованих у школі протягом минулого навчального року;</w:t>
      </w:r>
    </w:p>
    <w:p w:rsidR="00194BD4" w:rsidRPr="0092743F" w:rsidRDefault="00194BD4" w:rsidP="0092743F">
      <w:pPr>
        <w:numPr>
          <w:ilvl w:val="0"/>
          <w:numId w:val="46"/>
        </w:num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92743F">
        <w:rPr>
          <w:rFonts w:ascii="Times New Roman" w:hAnsi="Times New Roman"/>
          <w:sz w:val="28"/>
          <w:szCs w:val="28"/>
          <w:lang w:val="uk-UA"/>
        </w:rPr>
        <w:t>кількість звільнень учителів протягом минулого навчального року (усього/у тому числі з ініціативи адміністрації);</w:t>
      </w:r>
    </w:p>
    <w:p w:rsidR="00194BD4" w:rsidRPr="0092743F" w:rsidRDefault="00194BD4" w:rsidP="0092743F">
      <w:pPr>
        <w:numPr>
          <w:ilvl w:val="0"/>
          <w:numId w:val="46"/>
        </w:num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92743F">
        <w:rPr>
          <w:rFonts w:ascii="Times New Roman" w:hAnsi="Times New Roman"/>
          <w:sz w:val="28"/>
          <w:szCs w:val="28"/>
          <w:lang w:val="uk-UA"/>
        </w:rPr>
        <w:t xml:space="preserve">відсоток учителів, які мали </w:t>
      </w:r>
      <w:r>
        <w:rPr>
          <w:rFonts w:ascii="Times New Roman" w:hAnsi="Times New Roman"/>
          <w:sz w:val="28"/>
          <w:szCs w:val="28"/>
          <w:lang w:val="uk-UA"/>
        </w:rPr>
        <w:t xml:space="preserve">навчального року </w:t>
      </w:r>
      <w:r w:rsidRPr="0092743F">
        <w:rPr>
          <w:rFonts w:ascii="Times New Roman" w:hAnsi="Times New Roman"/>
          <w:sz w:val="28"/>
          <w:szCs w:val="28"/>
          <w:lang w:val="uk-UA"/>
        </w:rPr>
        <w:t>заохочення;</w:t>
      </w:r>
    </w:p>
    <w:p w:rsidR="00194BD4" w:rsidRPr="0092743F" w:rsidRDefault="00194BD4" w:rsidP="0092743F">
      <w:pPr>
        <w:numPr>
          <w:ilvl w:val="0"/>
          <w:numId w:val="46"/>
        </w:num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92743F">
        <w:rPr>
          <w:rFonts w:ascii="Times New Roman" w:hAnsi="Times New Roman"/>
          <w:sz w:val="28"/>
          <w:szCs w:val="28"/>
          <w:lang w:val="uk-UA"/>
        </w:rPr>
        <w:t xml:space="preserve"> кількість учителів, представлених до звань, нагород, премій;</w:t>
      </w:r>
    </w:p>
    <w:p w:rsidR="00194BD4" w:rsidRPr="0092743F" w:rsidRDefault="00194BD4" w:rsidP="0092743F">
      <w:pPr>
        <w:numPr>
          <w:ilvl w:val="0"/>
          <w:numId w:val="46"/>
        </w:num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92743F">
        <w:rPr>
          <w:rFonts w:ascii="Times New Roman" w:hAnsi="Times New Roman"/>
          <w:sz w:val="28"/>
          <w:szCs w:val="28"/>
          <w:lang w:val="uk-UA"/>
        </w:rPr>
        <w:t>кількість випускників школи, на яких у школі є відомості про успішність їхньої діяльності після випуску;</w:t>
      </w:r>
    </w:p>
    <w:p w:rsidR="00194BD4" w:rsidRPr="0092743F" w:rsidRDefault="00194BD4" w:rsidP="0092743F">
      <w:pPr>
        <w:numPr>
          <w:ilvl w:val="0"/>
          <w:numId w:val="46"/>
        </w:num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92743F">
        <w:rPr>
          <w:rFonts w:ascii="Times New Roman" w:hAnsi="Times New Roman"/>
          <w:sz w:val="28"/>
          <w:szCs w:val="28"/>
          <w:lang w:val="uk-UA"/>
        </w:rPr>
        <w:t>кількість освітніх установ, з якими школа має договори, стійкі зв'язки, підтримує партнерські відносини;</w:t>
      </w:r>
    </w:p>
    <w:p w:rsidR="00194BD4" w:rsidRPr="0092743F" w:rsidRDefault="00194BD4" w:rsidP="0092743F">
      <w:pPr>
        <w:numPr>
          <w:ilvl w:val="0"/>
          <w:numId w:val="46"/>
        </w:num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92743F">
        <w:rPr>
          <w:rFonts w:ascii="Times New Roman" w:hAnsi="Times New Roman"/>
          <w:sz w:val="28"/>
          <w:szCs w:val="28"/>
          <w:lang w:val="uk-UA"/>
        </w:rPr>
        <w:t>кількість акцій, заходів, проведених школою з метою підвищення довіри до неї, інформування громадськості про її місію, освітню політику;</w:t>
      </w:r>
    </w:p>
    <w:p w:rsidR="00194BD4" w:rsidRPr="0092743F" w:rsidRDefault="00194BD4" w:rsidP="0092743F">
      <w:pPr>
        <w:numPr>
          <w:ilvl w:val="0"/>
          <w:numId w:val="46"/>
        </w:num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92743F">
        <w:rPr>
          <w:rFonts w:ascii="Times New Roman" w:hAnsi="Times New Roman"/>
          <w:sz w:val="28"/>
          <w:szCs w:val="28"/>
          <w:lang w:val="uk-UA"/>
        </w:rPr>
        <w:t>кількість опитувань учителів, учнів, батьків із питань поліпшення діяльності школи, задоволеності її роботою (усього опитувань/у тому числі кількість респондентів).</w:t>
      </w:r>
    </w:p>
    <w:p w:rsidR="00194BD4" w:rsidRPr="00011257" w:rsidRDefault="00194BD4" w:rsidP="00D91EF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011257">
        <w:rPr>
          <w:rFonts w:ascii="Times New Roman" w:hAnsi="Times New Roman"/>
          <w:b/>
          <w:sz w:val="28"/>
          <w:szCs w:val="28"/>
          <w:lang w:val="uk-UA"/>
        </w:rPr>
        <w:t>Критерії ефективності реалізації проекту</w:t>
      </w:r>
    </w:p>
    <w:p w:rsidR="00194BD4" w:rsidRPr="00011257" w:rsidRDefault="00194BD4" w:rsidP="00011257">
      <w:pPr>
        <w:spacing w:after="0" w:line="240" w:lineRule="auto"/>
        <w:ind w:hanging="585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194BD4" w:rsidRPr="00011257" w:rsidRDefault="00194BD4" w:rsidP="00011257">
      <w:pPr>
        <w:numPr>
          <w:ilvl w:val="0"/>
          <w:numId w:val="47"/>
        </w:numPr>
        <w:spacing w:after="0" w:line="240" w:lineRule="auto"/>
        <w:ind w:left="0" w:firstLine="705"/>
        <w:jc w:val="both"/>
        <w:rPr>
          <w:rFonts w:ascii="Times New Roman" w:hAnsi="Times New Roman"/>
          <w:sz w:val="28"/>
          <w:szCs w:val="28"/>
          <w:lang w:val="uk-UA"/>
        </w:rPr>
      </w:pPr>
      <w:r w:rsidRPr="00011257">
        <w:rPr>
          <w:rFonts w:ascii="Times New Roman" w:hAnsi="Times New Roman"/>
          <w:sz w:val="28"/>
          <w:szCs w:val="28"/>
          <w:lang w:val="uk-UA"/>
        </w:rPr>
        <w:t>позитивні тенденції в молодіжному середовищі та підвищення рівня життєвої соціальної компетенції особистості</w:t>
      </w:r>
    </w:p>
    <w:p w:rsidR="00194BD4" w:rsidRPr="00011257" w:rsidRDefault="00194BD4" w:rsidP="00011257">
      <w:pPr>
        <w:numPr>
          <w:ilvl w:val="0"/>
          <w:numId w:val="47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011257">
        <w:rPr>
          <w:rFonts w:ascii="Times New Roman" w:hAnsi="Times New Roman"/>
          <w:sz w:val="28"/>
          <w:szCs w:val="28"/>
          <w:lang w:val="uk-UA"/>
        </w:rPr>
        <w:t>використання ідей проекту в практиці роботи учнівського самоврядування</w:t>
      </w:r>
    </w:p>
    <w:p w:rsidR="00194BD4" w:rsidRPr="00011257" w:rsidRDefault="00194BD4" w:rsidP="00011257">
      <w:pPr>
        <w:numPr>
          <w:ilvl w:val="0"/>
          <w:numId w:val="47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011257">
        <w:rPr>
          <w:rFonts w:ascii="Times New Roman" w:hAnsi="Times New Roman"/>
          <w:sz w:val="28"/>
          <w:szCs w:val="28"/>
          <w:lang w:val="uk-UA"/>
        </w:rPr>
        <w:t>висвітлення проекту в засобах масової інформації</w:t>
      </w:r>
    </w:p>
    <w:p w:rsidR="00194BD4" w:rsidRPr="00011257" w:rsidRDefault="00194BD4" w:rsidP="00011257">
      <w:pPr>
        <w:numPr>
          <w:ilvl w:val="0"/>
          <w:numId w:val="47"/>
        </w:numPr>
        <w:spacing w:after="0" w:line="240" w:lineRule="auto"/>
        <w:ind w:left="0" w:firstLine="705"/>
        <w:jc w:val="both"/>
        <w:rPr>
          <w:rFonts w:ascii="Times New Roman" w:hAnsi="Times New Roman"/>
          <w:sz w:val="28"/>
          <w:szCs w:val="28"/>
          <w:lang w:val="uk-UA"/>
        </w:rPr>
      </w:pPr>
      <w:r w:rsidRPr="00011257">
        <w:rPr>
          <w:rFonts w:ascii="Times New Roman" w:hAnsi="Times New Roman"/>
          <w:sz w:val="28"/>
          <w:szCs w:val="28"/>
          <w:lang w:val="uk-UA"/>
        </w:rPr>
        <w:t>розробка та запровадження нових методик, технологій формування та розвитку життєвої компетентності особистості</w:t>
      </w:r>
    </w:p>
    <w:p w:rsidR="00194BD4" w:rsidRPr="00011257" w:rsidRDefault="00194BD4" w:rsidP="00011257">
      <w:pPr>
        <w:numPr>
          <w:ilvl w:val="0"/>
          <w:numId w:val="47"/>
        </w:numPr>
        <w:tabs>
          <w:tab w:val="num" w:pos="0"/>
        </w:tabs>
        <w:spacing w:after="0" w:line="240" w:lineRule="auto"/>
        <w:ind w:left="0" w:firstLine="705"/>
        <w:jc w:val="both"/>
        <w:rPr>
          <w:rFonts w:ascii="Times New Roman" w:hAnsi="Times New Roman"/>
          <w:sz w:val="28"/>
          <w:szCs w:val="28"/>
          <w:lang w:val="uk-UA"/>
        </w:rPr>
      </w:pPr>
      <w:r w:rsidRPr="00011257">
        <w:rPr>
          <w:rFonts w:ascii="Times New Roman" w:hAnsi="Times New Roman"/>
          <w:sz w:val="28"/>
          <w:szCs w:val="28"/>
          <w:lang w:val="uk-UA"/>
        </w:rPr>
        <w:t>підвищення професійної компетентності педагогів через систему науково-методичної підготовки</w:t>
      </w:r>
    </w:p>
    <w:p w:rsidR="00194BD4" w:rsidRDefault="00194BD4" w:rsidP="00011257">
      <w:pPr>
        <w:numPr>
          <w:ilvl w:val="0"/>
          <w:numId w:val="47"/>
        </w:numPr>
        <w:spacing w:after="0" w:line="240" w:lineRule="auto"/>
        <w:ind w:left="0"/>
        <w:jc w:val="both"/>
        <w:rPr>
          <w:sz w:val="28"/>
          <w:szCs w:val="28"/>
          <w:lang w:val="uk-UA"/>
        </w:rPr>
      </w:pPr>
      <w:r w:rsidRPr="00011257">
        <w:rPr>
          <w:rFonts w:ascii="Times New Roman" w:hAnsi="Times New Roman"/>
          <w:sz w:val="28"/>
          <w:szCs w:val="28"/>
          <w:lang w:val="uk-UA"/>
        </w:rPr>
        <w:t>залучення до реалізації проекту батьківської громадськості</w:t>
      </w:r>
    </w:p>
    <w:p w:rsidR="00194BD4" w:rsidRDefault="00194BD4" w:rsidP="00B75026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194BD4" w:rsidRDefault="00194BD4" w:rsidP="00B75026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194BD4" w:rsidRDefault="00194BD4" w:rsidP="00B75026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194BD4" w:rsidRDefault="00194BD4" w:rsidP="00B75026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194BD4" w:rsidRDefault="00194BD4" w:rsidP="00B75026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194BD4" w:rsidRDefault="00194BD4" w:rsidP="00B75026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194BD4" w:rsidRDefault="00194BD4" w:rsidP="00B75026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194BD4" w:rsidRDefault="00194BD4" w:rsidP="00B75026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194BD4" w:rsidRDefault="00194BD4" w:rsidP="00B75026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194BD4" w:rsidRDefault="00194BD4" w:rsidP="00B75026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194BD4" w:rsidRDefault="00194BD4" w:rsidP="00B75026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194BD4" w:rsidRDefault="00194BD4" w:rsidP="00B75026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194BD4" w:rsidRDefault="00194BD4" w:rsidP="00B75026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194BD4" w:rsidRDefault="00194BD4" w:rsidP="00B75026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194BD4" w:rsidRDefault="00194BD4" w:rsidP="00B75026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194BD4" w:rsidRDefault="00194BD4" w:rsidP="00B75026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194BD4" w:rsidRDefault="00194BD4" w:rsidP="00B75026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194BD4" w:rsidRDefault="00194BD4" w:rsidP="00B75026">
      <w:pPr>
        <w:spacing w:after="0" w:line="240" w:lineRule="auto"/>
        <w:rPr>
          <w:rFonts w:ascii="Times New Roman" w:hAnsi="Times New Roman"/>
          <w:b/>
          <w:sz w:val="32"/>
          <w:szCs w:val="32"/>
          <w:lang w:val="uk-UA"/>
        </w:rPr>
      </w:pPr>
    </w:p>
    <w:p w:rsidR="00194BD4" w:rsidRDefault="00194BD4" w:rsidP="00B75026">
      <w:pPr>
        <w:spacing w:after="0" w:line="240" w:lineRule="auto"/>
        <w:rPr>
          <w:rFonts w:ascii="Times New Roman" w:hAnsi="Times New Roman"/>
          <w:b/>
          <w:sz w:val="32"/>
          <w:szCs w:val="32"/>
          <w:lang w:val="uk-UA"/>
        </w:rPr>
      </w:pPr>
    </w:p>
    <w:p w:rsidR="00194BD4" w:rsidRDefault="00194BD4" w:rsidP="00B75026">
      <w:pPr>
        <w:spacing w:after="0" w:line="240" w:lineRule="auto"/>
        <w:rPr>
          <w:rFonts w:ascii="Times New Roman" w:hAnsi="Times New Roman"/>
          <w:b/>
          <w:sz w:val="32"/>
          <w:szCs w:val="32"/>
          <w:lang w:val="uk-UA"/>
        </w:rPr>
      </w:pPr>
    </w:p>
    <w:p w:rsidR="00194BD4" w:rsidRDefault="00194BD4" w:rsidP="00B75026">
      <w:pPr>
        <w:spacing w:after="0" w:line="240" w:lineRule="auto"/>
        <w:rPr>
          <w:rFonts w:ascii="Times New Roman" w:hAnsi="Times New Roman"/>
          <w:b/>
          <w:sz w:val="32"/>
          <w:szCs w:val="32"/>
          <w:lang w:val="uk-UA"/>
        </w:rPr>
      </w:pPr>
    </w:p>
    <w:p w:rsidR="00194BD4" w:rsidRDefault="00194BD4" w:rsidP="00B75026">
      <w:pPr>
        <w:spacing w:after="0" w:line="240" w:lineRule="auto"/>
        <w:rPr>
          <w:rFonts w:ascii="Times New Roman" w:hAnsi="Times New Roman"/>
          <w:b/>
          <w:sz w:val="32"/>
          <w:szCs w:val="32"/>
          <w:lang w:val="uk-UA"/>
        </w:rPr>
      </w:pPr>
    </w:p>
    <w:p w:rsidR="00194BD4" w:rsidRDefault="00194BD4" w:rsidP="00B75026">
      <w:pPr>
        <w:spacing w:after="0" w:line="240" w:lineRule="auto"/>
        <w:rPr>
          <w:rFonts w:ascii="Times New Roman" w:hAnsi="Times New Roman"/>
          <w:b/>
          <w:sz w:val="32"/>
          <w:szCs w:val="32"/>
          <w:lang w:val="uk-UA"/>
        </w:rPr>
      </w:pPr>
    </w:p>
    <w:p w:rsidR="00194BD4" w:rsidRDefault="00194BD4" w:rsidP="00B75026">
      <w:pPr>
        <w:spacing w:after="0" w:line="240" w:lineRule="auto"/>
        <w:rPr>
          <w:rFonts w:ascii="Times New Roman" w:hAnsi="Times New Roman"/>
          <w:b/>
          <w:sz w:val="32"/>
          <w:szCs w:val="32"/>
          <w:lang w:val="uk-UA"/>
        </w:rPr>
      </w:pPr>
    </w:p>
    <w:p w:rsidR="00194BD4" w:rsidRDefault="00194BD4" w:rsidP="00B75026">
      <w:pPr>
        <w:spacing w:after="0" w:line="240" w:lineRule="auto"/>
        <w:rPr>
          <w:rFonts w:ascii="Times New Roman" w:hAnsi="Times New Roman"/>
          <w:b/>
          <w:sz w:val="32"/>
          <w:szCs w:val="32"/>
          <w:lang w:val="uk-UA"/>
        </w:rPr>
      </w:pPr>
    </w:p>
    <w:p w:rsidR="00194BD4" w:rsidRDefault="00194BD4" w:rsidP="00B75026">
      <w:pPr>
        <w:spacing w:after="0" w:line="240" w:lineRule="auto"/>
        <w:rPr>
          <w:rFonts w:ascii="Times New Roman" w:hAnsi="Times New Roman"/>
          <w:b/>
          <w:sz w:val="32"/>
          <w:szCs w:val="32"/>
          <w:lang w:val="uk-UA"/>
        </w:rPr>
      </w:pPr>
    </w:p>
    <w:p w:rsidR="00194BD4" w:rsidRDefault="00194BD4" w:rsidP="00B75026">
      <w:pPr>
        <w:spacing w:after="0" w:line="240" w:lineRule="auto"/>
        <w:rPr>
          <w:rFonts w:ascii="Times New Roman" w:hAnsi="Times New Roman"/>
          <w:b/>
          <w:sz w:val="32"/>
          <w:szCs w:val="32"/>
          <w:lang w:val="uk-UA"/>
        </w:rPr>
      </w:pPr>
    </w:p>
    <w:p w:rsidR="00194BD4" w:rsidRDefault="00194BD4" w:rsidP="00B75026">
      <w:pPr>
        <w:spacing w:after="0" w:line="240" w:lineRule="auto"/>
        <w:rPr>
          <w:rFonts w:ascii="Times New Roman" w:hAnsi="Times New Roman"/>
          <w:b/>
          <w:sz w:val="32"/>
          <w:szCs w:val="32"/>
          <w:lang w:val="uk-UA"/>
        </w:rPr>
      </w:pPr>
    </w:p>
    <w:p w:rsidR="00194BD4" w:rsidRDefault="00194BD4" w:rsidP="00B75026">
      <w:pPr>
        <w:spacing w:after="0" w:line="240" w:lineRule="auto"/>
        <w:rPr>
          <w:rFonts w:ascii="Times New Roman" w:hAnsi="Times New Roman"/>
          <w:b/>
          <w:sz w:val="32"/>
          <w:szCs w:val="32"/>
          <w:lang w:val="uk-UA"/>
        </w:rPr>
      </w:pPr>
    </w:p>
    <w:p w:rsidR="00194BD4" w:rsidRDefault="00194BD4" w:rsidP="00B75026">
      <w:pPr>
        <w:spacing w:after="0" w:line="240" w:lineRule="auto"/>
        <w:rPr>
          <w:rFonts w:ascii="Times New Roman" w:hAnsi="Times New Roman"/>
          <w:b/>
          <w:sz w:val="32"/>
          <w:szCs w:val="32"/>
          <w:lang w:val="uk-UA"/>
        </w:rPr>
      </w:pPr>
    </w:p>
    <w:p w:rsidR="00194BD4" w:rsidRDefault="00194BD4" w:rsidP="00B75026">
      <w:pPr>
        <w:spacing w:after="0" w:line="240" w:lineRule="auto"/>
        <w:rPr>
          <w:rFonts w:ascii="Times New Roman" w:hAnsi="Times New Roman"/>
          <w:b/>
          <w:sz w:val="32"/>
          <w:szCs w:val="32"/>
          <w:lang w:val="uk-UA"/>
        </w:rPr>
      </w:pPr>
    </w:p>
    <w:p w:rsidR="00194BD4" w:rsidRDefault="00194BD4" w:rsidP="00B75026">
      <w:pPr>
        <w:spacing w:after="0" w:line="240" w:lineRule="auto"/>
        <w:rPr>
          <w:rFonts w:ascii="Times New Roman" w:hAnsi="Times New Roman"/>
          <w:b/>
          <w:sz w:val="32"/>
          <w:szCs w:val="32"/>
          <w:lang w:val="uk-UA"/>
        </w:rPr>
      </w:pPr>
    </w:p>
    <w:p w:rsidR="00194BD4" w:rsidRDefault="00194BD4" w:rsidP="00B75026">
      <w:pPr>
        <w:spacing w:after="0" w:line="240" w:lineRule="auto"/>
        <w:rPr>
          <w:rFonts w:ascii="Times New Roman" w:hAnsi="Times New Roman"/>
          <w:b/>
          <w:sz w:val="32"/>
          <w:szCs w:val="32"/>
          <w:lang w:val="uk-UA"/>
        </w:rPr>
      </w:pPr>
    </w:p>
    <w:p w:rsidR="00194BD4" w:rsidRPr="00B75026" w:rsidRDefault="00194BD4" w:rsidP="006D73F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B75026">
        <w:rPr>
          <w:rFonts w:ascii="Times New Roman" w:hAnsi="Times New Roman"/>
          <w:b/>
          <w:sz w:val="32"/>
          <w:szCs w:val="32"/>
          <w:lang w:val="uk-UA"/>
        </w:rPr>
        <w:t>Для заміток та зауважень</w:t>
      </w:r>
    </w:p>
    <w:p w:rsidR="00194BD4" w:rsidRDefault="00194BD4" w:rsidP="00FB773B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194BD4" w:rsidRDefault="00194BD4" w:rsidP="00FB773B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194BD4" w:rsidRDefault="00194BD4" w:rsidP="00FB773B">
      <w:pPr>
        <w:spacing w:after="0" w:line="240" w:lineRule="auto"/>
        <w:rPr>
          <w:rFonts w:ascii="Times New Roman" w:hAnsi="Times New Roman"/>
          <w:b/>
          <w:sz w:val="32"/>
          <w:szCs w:val="32"/>
          <w:lang w:val="uk-UA"/>
        </w:rPr>
      </w:pPr>
    </w:p>
    <w:p w:rsidR="00194BD4" w:rsidRDefault="00194BD4" w:rsidP="00FB773B">
      <w:pPr>
        <w:spacing w:after="0" w:line="240" w:lineRule="auto"/>
        <w:rPr>
          <w:rFonts w:ascii="Times New Roman" w:hAnsi="Times New Roman"/>
          <w:b/>
          <w:sz w:val="32"/>
          <w:szCs w:val="32"/>
          <w:lang w:val="uk-UA"/>
        </w:rPr>
      </w:pPr>
    </w:p>
    <w:p w:rsidR="00194BD4" w:rsidRDefault="00194BD4" w:rsidP="00FB773B">
      <w:pPr>
        <w:spacing w:after="0" w:line="240" w:lineRule="auto"/>
        <w:rPr>
          <w:rFonts w:ascii="Times New Roman" w:hAnsi="Times New Roman"/>
          <w:b/>
          <w:sz w:val="32"/>
          <w:szCs w:val="32"/>
          <w:lang w:val="uk-UA"/>
        </w:rPr>
      </w:pPr>
    </w:p>
    <w:p w:rsidR="00194BD4" w:rsidRDefault="00194BD4" w:rsidP="00FB773B">
      <w:pPr>
        <w:spacing w:after="0" w:line="240" w:lineRule="auto"/>
        <w:rPr>
          <w:rFonts w:ascii="Times New Roman" w:hAnsi="Times New Roman"/>
          <w:b/>
          <w:sz w:val="32"/>
          <w:szCs w:val="32"/>
          <w:lang w:val="uk-UA"/>
        </w:rPr>
      </w:pPr>
    </w:p>
    <w:p w:rsidR="00194BD4" w:rsidRDefault="00194BD4" w:rsidP="00FB773B">
      <w:pPr>
        <w:spacing w:after="0" w:line="240" w:lineRule="auto"/>
        <w:rPr>
          <w:rFonts w:ascii="Times New Roman" w:hAnsi="Times New Roman"/>
          <w:b/>
          <w:sz w:val="32"/>
          <w:szCs w:val="32"/>
          <w:lang w:val="uk-UA"/>
        </w:rPr>
      </w:pPr>
    </w:p>
    <w:p w:rsidR="00194BD4" w:rsidRDefault="00194BD4" w:rsidP="00FB773B">
      <w:pPr>
        <w:spacing w:after="0" w:line="240" w:lineRule="auto"/>
        <w:rPr>
          <w:rFonts w:ascii="Times New Roman" w:hAnsi="Times New Roman"/>
          <w:b/>
          <w:sz w:val="32"/>
          <w:szCs w:val="32"/>
          <w:lang w:val="uk-UA"/>
        </w:rPr>
      </w:pPr>
    </w:p>
    <w:p w:rsidR="00194BD4" w:rsidRDefault="00194BD4" w:rsidP="00FB773B">
      <w:pPr>
        <w:spacing w:after="0" w:line="240" w:lineRule="auto"/>
        <w:rPr>
          <w:rFonts w:ascii="Times New Roman" w:hAnsi="Times New Roman"/>
          <w:b/>
          <w:sz w:val="32"/>
          <w:szCs w:val="32"/>
          <w:lang w:val="uk-UA"/>
        </w:rPr>
      </w:pPr>
    </w:p>
    <w:p w:rsidR="00194BD4" w:rsidRDefault="00194BD4" w:rsidP="00FB773B">
      <w:pPr>
        <w:spacing w:after="0" w:line="240" w:lineRule="auto"/>
        <w:rPr>
          <w:rFonts w:ascii="Times New Roman" w:hAnsi="Times New Roman"/>
          <w:b/>
          <w:sz w:val="32"/>
          <w:szCs w:val="32"/>
          <w:lang w:val="uk-UA"/>
        </w:rPr>
      </w:pPr>
    </w:p>
    <w:p w:rsidR="00194BD4" w:rsidRDefault="00194BD4" w:rsidP="00FB773B">
      <w:pPr>
        <w:spacing w:after="0" w:line="240" w:lineRule="auto"/>
        <w:rPr>
          <w:rFonts w:ascii="Times New Roman" w:hAnsi="Times New Roman"/>
          <w:b/>
          <w:sz w:val="32"/>
          <w:szCs w:val="32"/>
          <w:lang w:val="uk-UA"/>
        </w:rPr>
      </w:pPr>
    </w:p>
    <w:p w:rsidR="00194BD4" w:rsidRDefault="00194BD4" w:rsidP="00FB773B">
      <w:pPr>
        <w:spacing w:after="0" w:line="240" w:lineRule="auto"/>
        <w:rPr>
          <w:rFonts w:ascii="Times New Roman" w:hAnsi="Times New Roman"/>
          <w:b/>
          <w:sz w:val="32"/>
          <w:szCs w:val="32"/>
          <w:lang w:val="uk-UA"/>
        </w:rPr>
      </w:pPr>
    </w:p>
    <w:p w:rsidR="00194BD4" w:rsidRDefault="00194BD4" w:rsidP="008F58D0">
      <w:pPr>
        <w:spacing w:after="0" w:line="240" w:lineRule="auto"/>
        <w:rPr>
          <w:rFonts w:ascii="Times New Roman" w:hAnsi="Times New Roman"/>
          <w:b/>
          <w:sz w:val="32"/>
          <w:szCs w:val="32"/>
          <w:lang w:val="uk-UA"/>
        </w:rPr>
      </w:pPr>
    </w:p>
    <w:p w:rsidR="00194BD4" w:rsidRDefault="00194BD4" w:rsidP="00FB773B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194BD4" w:rsidRDefault="00194BD4" w:rsidP="00FB773B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194BD4" w:rsidRPr="00FB773B" w:rsidRDefault="00194BD4" w:rsidP="002A0BD4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194BD4" w:rsidRPr="002A0BD4" w:rsidRDefault="00194BD4" w:rsidP="00095020">
      <w:pPr>
        <w:tabs>
          <w:tab w:val="left" w:pos="888"/>
        </w:tabs>
        <w:autoSpaceDE w:val="0"/>
        <w:autoSpaceDN w:val="0"/>
        <w:adjustRightInd w:val="0"/>
        <w:spacing w:before="5" w:after="0" w:line="240" w:lineRule="auto"/>
        <w:ind w:left="52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94BD4" w:rsidRPr="00103DD9" w:rsidRDefault="00194BD4" w:rsidP="00186CB7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sectPr w:rsidR="00194BD4" w:rsidRPr="00103DD9" w:rsidSect="00D6020E">
      <w:pgSz w:w="11906" w:h="16838"/>
      <w:pgMar w:top="1134" w:right="850" w:bottom="1134" w:left="1701" w:header="708" w:footer="708" w:gutter="0"/>
      <w:pgBorders w:offsetFrom="page">
        <w:top w:val="thinThickThinMediumGap" w:sz="24" w:space="24" w:color="0070C0"/>
        <w:left w:val="thinThickThinMediumGap" w:sz="24" w:space="24" w:color="0070C0"/>
        <w:bottom w:val="thinThickThinMediumGap" w:sz="24" w:space="24" w:color="0070C0"/>
        <w:right w:val="thinThickThinMediumGap" w:sz="24" w:space="24" w:color="0070C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94BD4" w:rsidRDefault="00194BD4" w:rsidP="00CE37CD">
      <w:pPr>
        <w:spacing w:after="0" w:line="240" w:lineRule="auto"/>
      </w:pPr>
      <w:r>
        <w:separator/>
      </w:r>
    </w:p>
  </w:endnote>
  <w:endnote w:type="continuationSeparator" w:id="1">
    <w:p w:rsidR="00194BD4" w:rsidRDefault="00194BD4" w:rsidP="00CE37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94BD4" w:rsidRDefault="00194BD4" w:rsidP="00CE37CD">
      <w:pPr>
        <w:spacing w:after="0" w:line="240" w:lineRule="auto"/>
      </w:pPr>
      <w:r>
        <w:separator/>
      </w:r>
    </w:p>
  </w:footnote>
  <w:footnote w:type="continuationSeparator" w:id="1">
    <w:p w:rsidR="00194BD4" w:rsidRDefault="00194BD4" w:rsidP="00CE37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75D6FC2E"/>
    <w:lvl w:ilvl="0">
      <w:numFmt w:val="bullet"/>
      <w:lvlText w:val="*"/>
      <w:lvlJc w:val="left"/>
    </w:lvl>
  </w:abstractNum>
  <w:abstractNum w:abstractNumId="1">
    <w:nsid w:val="03DB07F9"/>
    <w:multiLevelType w:val="hybridMultilevel"/>
    <w:tmpl w:val="FF0E6274"/>
    <w:lvl w:ilvl="0" w:tplc="4A4A802E">
      <w:start w:val="1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2">
    <w:nsid w:val="06BB5A4C"/>
    <w:multiLevelType w:val="hybridMultilevel"/>
    <w:tmpl w:val="CC0C998C"/>
    <w:lvl w:ilvl="0" w:tplc="145C63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9AEA5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4E64B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666C7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72EB1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A0265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BC876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68A50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0A4EA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075E6196"/>
    <w:multiLevelType w:val="hybridMultilevel"/>
    <w:tmpl w:val="09F415C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0B6A059A"/>
    <w:multiLevelType w:val="hybridMultilevel"/>
    <w:tmpl w:val="02F6DD66"/>
    <w:lvl w:ilvl="0" w:tplc="85FCA24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FC2E00"/>
    <w:multiLevelType w:val="hybridMultilevel"/>
    <w:tmpl w:val="1DD03DCE"/>
    <w:lvl w:ilvl="0" w:tplc="D9EA73CE">
      <w:start w:val="1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6">
    <w:nsid w:val="1D1E504D"/>
    <w:multiLevelType w:val="hybridMultilevel"/>
    <w:tmpl w:val="D93EAA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1EE612D4"/>
    <w:multiLevelType w:val="singleLevel"/>
    <w:tmpl w:val="053C0DE2"/>
    <w:lvl w:ilvl="0">
      <w:start w:val="1"/>
      <w:numFmt w:val="decimal"/>
      <w:lvlText w:val="%1"/>
      <w:legacy w:legacy="1" w:legacySpace="0" w:legacyIndent="149"/>
      <w:lvlJc w:val="left"/>
      <w:rPr>
        <w:rFonts w:ascii="Times New Roman" w:hAnsi="Times New Roman" w:cs="Times New Roman" w:hint="default"/>
      </w:rPr>
    </w:lvl>
  </w:abstractNum>
  <w:abstractNum w:abstractNumId="8">
    <w:nsid w:val="24A34C13"/>
    <w:multiLevelType w:val="hybridMultilevel"/>
    <w:tmpl w:val="6D84DDFC"/>
    <w:lvl w:ilvl="0" w:tplc="960484FE">
      <w:numFmt w:val="bullet"/>
      <w:lvlText w:val="-"/>
      <w:lvlJc w:val="left"/>
      <w:pPr>
        <w:tabs>
          <w:tab w:val="num" w:pos="813"/>
        </w:tabs>
        <w:ind w:left="813" w:hanging="45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3"/>
        </w:tabs>
        <w:ind w:left="1443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3"/>
        </w:tabs>
        <w:ind w:left="216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3"/>
        </w:tabs>
        <w:ind w:left="288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3"/>
        </w:tabs>
        <w:ind w:left="3603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3"/>
        </w:tabs>
        <w:ind w:left="432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3"/>
        </w:tabs>
        <w:ind w:left="504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3"/>
        </w:tabs>
        <w:ind w:left="5763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3"/>
        </w:tabs>
        <w:ind w:left="6483" w:hanging="360"/>
      </w:pPr>
      <w:rPr>
        <w:rFonts w:ascii="Wingdings" w:hAnsi="Wingdings" w:hint="default"/>
      </w:rPr>
    </w:lvl>
  </w:abstractNum>
  <w:abstractNum w:abstractNumId="9">
    <w:nsid w:val="26BA76D0"/>
    <w:multiLevelType w:val="hybridMultilevel"/>
    <w:tmpl w:val="A1A0FC6A"/>
    <w:lvl w:ilvl="0" w:tplc="8B2A5AA4">
      <w:numFmt w:val="bullet"/>
      <w:lvlText w:val="-"/>
      <w:lvlJc w:val="left"/>
      <w:pPr>
        <w:tabs>
          <w:tab w:val="num" w:pos="435"/>
        </w:tabs>
        <w:ind w:left="435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155"/>
        </w:tabs>
        <w:ind w:left="1155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75"/>
        </w:tabs>
        <w:ind w:left="187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95"/>
        </w:tabs>
        <w:ind w:left="259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315"/>
        </w:tabs>
        <w:ind w:left="3315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035"/>
        </w:tabs>
        <w:ind w:left="403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755"/>
        </w:tabs>
        <w:ind w:left="475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75"/>
        </w:tabs>
        <w:ind w:left="5475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95"/>
        </w:tabs>
        <w:ind w:left="6195" w:hanging="360"/>
      </w:pPr>
      <w:rPr>
        <w:rFonts w:ascii="Wingdings" w:hAnsi="Wingdings" w:hint="default"/>
      </w:rPr>
    </w:lvl>
  </w:abstractNum>
  <w:abstractNum w:abstractNumId="10">
    <w:nsid w:val="297E7F69"/>
    <w:multiLevelType w:val="hybridMultilevel"/>
    <w:tmpl w:val="9A80C85C"/>
    <w:lvl w:ilvl="0" w:tplc="24B6D222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EF64946"/>
    <w:multiLevelType w:val="hybridMultilevel"/>
    <w:tmpl w:val="58C03A48"/>
    <w:lvl w:ilvl="0" w:tplc="634E0C0A">
      <w:start w:val="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2">
    <w:nsid w:val="307C3321"/>
    <w:multiLevelType w:val="hybridMultilevel"/>
    <w:tmpl w:val="B49E854C"/>
    <w:lvl w:ilvl="0" w:tplc="63EA9B34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13918AE"/>
    <w:multiLevelType w:val="hybridMultilevel"/>
    <w:tmpl w:val="51C0AAD2"/>
    <w:lvl w:ilvl="0" w:tplc="26980A52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4">
    <w:nsid w:val="37A1535B"/>
    <w:multiLevelType w:val="hybridMultilevel"/>
    <w:tmpl w:val="3AB821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0EB3DCA"/>
    <w:multiLevelType w:val="hybridMultilevel"/>
    <w:tmpl w:val="E4041262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488C5B3F"/>
    <w:multiLevelType w:val="hybridMultilevel"/>
    <w:tmpl w:val="D2709354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DBCC208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83A02A3"/>
    <w:multiLevelType w:val="hybridMultilevel"/>
    <w:tmpl w:val="A4CA51CA"/>
    <w:lvl w:ilvl="0" w:tplc="2A9601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9228B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7ECA2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BAE73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0FEAE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FECDB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EFEC4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BFEDA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46ECF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>
    <w:nsid w:val="5E327C88"/>
    <w:multiLevelType w:val="hybridMultilevel"/>
    <w:tmpl w:val="5F88500E"/>
    <w:lvl w:ilvl="0" w:tplc="FA729A78">
      <w:start w:val="1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19">
    <w:nsid w:val="5F045415"/>
    <w:multiLevelType w:val="hybridMultilevel"/>
    <w:tmpl w:val="CDEC719E"/>
    <w:lvl w:ilvl="0" w:tplc="04190005">
      <w:start w:val="1"/>
      <w:numFmt w:val="bullet"/>
      <w:lvlText w:val=""/>
      <w:lvlJc w:val="left"/>
      <w:pPr>
        <w:tabs>
          <w:tab w:val="num" w:pos="998"/>
        </w:tabs>
        <w:ind w:left="99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718"/>
        </w:tabs>
        <w:ind w:left="171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38"/>
        </w:tabs>
        <w:ind w:left="243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58"/>
        </w:tabs>
        <w:ind w:left="315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78"/>
        </w:tabs>
        <w:ind w:left="387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98"/>
        </w:tabs>
        <w:ind w:left="459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18"/>
        </w:tabs>
        <w:ind w:left="531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38"/>
        </w:tabs>
        <w:ind w:left="603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58"/>
        </w:tabs>
        <w:ind w:left="6758" w:hanging="360"/>
      </w:pPr>
      <w:rPr>
        <w:rFonts w:ascii="Wingdings" w:hAnsi="Wingdings" w:hint="default"/>
      </w:rPr>
    </w:lvl>
  </w:abstractNum>
  <w:abstractNum w:abstractNumId="20">
    <w:nsid w:val="5F7C6747"/>
    <w:multiLevelType w:val="hybridMultilevel"/>
    <w:tmpl w:val="34CE1D2A"/>
    <w:lvl w:ilvl="0" w:tplc="04190005">
      <w:start w:val="1"/>
      <w:numFmt w:val="bullet"/>
      <w:lvlText w:val=""/>
      <w:lvlJc w:val="left"/>
      <w:pPr>
        <w:tabs>
          <w:tab w:val="num" w:pos="800"/>
        </w:tabs>
        <w:ind w:left="80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520"/>
        </w:tabs>
        <w:ind w:left="152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40"/>
        </w:tabs>
        <w:ind w:left="22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60"/>
        </w:tabs>
        <w:ind w:left="29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80"/>
        </w:tabs>
        <w:ind w:left="368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400"/>
        </w:tabs>
        <w:ind w:left="44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20"/>
        </w:tabs>
        <w:ind w:left="51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40"/>
        </w:tabs>
        <w:ind w:left="584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60"/>
        </w:tabs>
        <w:ind w:left="6560" w:hanging="360"/>
      </w:pPr>
      <w:rPr>
        <w:rFonts w:ascii="Wingdings" w:hAnsi="Wingdings" w:hint="default"/>
      </w:rPr>
    </w:lvl>
  </w:abstractNum>
  <w:abstractNum w:abstractNumId="21">
    <w:nsid w:val="5FBB4F48"/>
    <w:multiLevelType w:val="hybridMultilevel"/>
    <w:tmpl w:val="8DA212AE"/>
    <w:lvl w:ilvl="0" w:tplc="75D6FC2E">
      <w:numFmt w:val="bullet"/>
      <w:lvlText w:val="•"/>
      <w:legacy w:legacy="1" w:legacySpace="0" w:legacyIndent="144"/>
      <w:lvlJc w:val="left"/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7C83E74"/>
    <w:multiLevelType w:val="singleLevel"/>
    <w:tmpl w:val="0CC65BCA"/>
    <w:lvl w:ilvl="0">
      <w:start w:val="2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23">
    <w:nsid w:val="6A4B1447"/>
    <w:multiLevelType w:val="hybridMultilevel"/>
    <w:tmpl w:val="6C567A54"/>
    <w:lvl w:ilvl="0" w:tplc="7A5EFBF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AC01BBA"/>
    <w:multiLevelType w:val="singleLevel"/>
    <w:tmpl w:val="E3608376"/>
    <w:lvl w:ilvl="0">
      <w:start w:val="4"/>
      <w:numFmt w:val="decimal"/>
      <w:lvlText w:val="%1."/>
      <w:legacy w:legacy="1" w:legacySpace="0" w:legacyIndent="360"/>
      <w:lvlJc w:val="left"/>
      <w:pPr>
        <w:ind w:left="709"/>
      </w:pPr>
      <w:rPr>
        <w:rFonts w:ascii="Times New Roman" w:hAnsi="Times New Roman" w:cs="Times New Roman" w:hint="default"/>
      </w:rPr>
    </w:lvl>
  </w:abstractNum>
  <w:abstractNum w:abstractNumId="25">
    <w:nsid w:val="6D3306A3"/>
    <w:multiLevelType w:val="singleLevel"/>
    <w:tmpl w:val="B4465DA0"/>
    <w:lvl w:ilvl="0">
      <w:start w:val="3"/>
      <w:numFmt w:val="decimal"/>
      <w:lvlText w:val="%1."/>
      <w:legacy w:legacy="1" w:legacySpace="0" w:legacyIndent="293"/>
      <w:lvlJc w:val="left"/>
      <w:rPr>
        <w:rFonts w:ascii="Times New Roman" w:hAnsi="Times New Roman" w:cs="Times New Roman" w:hint="default"/>
      </w:rPr>
    </w:lvl>
  </w:abstractNum>
  <w:abstractNum w:abstractNumId="26">
    <w:nsid w:val="70670160"/>
    <w:multiLevelType w:val="hybridMultilevel"/>
    <w:tmpl w:val="E9B208A2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1797811"/>
    <w:multiLevelType w:val="hybridMultilevel"/>
    <w:tmpl w:val="0562D4C2"/>
    <w:lvl w:ilvl="0" w:tplc="042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22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2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2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2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2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2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78EF3908"/>
    <w:multiLevelType w:val="hybridMultilevel"/>
    <w:tmpl w:val="E6200FA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92B3CFE"/>
    <w:multiLevelType w:val="hybridMultilevel"/>
    <w:tmpl w:val="234CA44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CA62E43"/>
    <w:multiLevelType w:val="hybridMultilevel"/>
    <w:tmpl w:val="86B2BA30"/>
    <w:lvl w:ilvl="0" w:tplc="04D6DA7C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  <w:rPr>
        <w:rFonts w:cs="Times New Roman"/>
      </w:rPr>
    </w:lvl>
  </w:abstractNum>
  <w:num w:numId="1">
    <w:abstractNumId w:val="0"/>
    <w:lvlOverride w:ilvl="0">
      <w:lvl w:ilvl="0">
        <w:numFmt w:val="bullet"/>
        <w:lvlText w:val="-"/>
        <w:legacy w:legacy="1" w:legacySpace="0" w:legacyIndent="350"/>
        <w:lvlJc w:val="left"/>
        <w:rPr>
          <w:rFonts w:ascii="Georgia" w:hAnsi="Georgia" w:hint="default"/>
        </w:rPr>
      </w:lvl>
    </w:lvlOverride>
  </w:num>
  <w:num w:numId="2">
    <w:abstractNumId w:val="25"/>
    <w:lvlOverride w:ilvl="0">
      <w:startOverride w:val="3"/>
    </w:lvlOverride>
  </w:num>
  <w:num w:numId="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lvl w:ilvl="0">
        <w:numFmt w:val="bullet"/>
        <w:lvlText w:val="-"/>
        <w:legacy w:legacy="1" w:legacySpace="0" w:legacyIndent="346"/>
        <w:lvlJc w:val="left"/>
        <w:rPr>
          <w:rFonts w:ascii="Times New Roman" w:hAnsi="Times New Roman" w:hint="default"/>
        </w:rPr>
      </w:lvl>
    </w:lvlOverride>
  </w:num>
  <w:num w:numId="5">
    <w:abstractNumId w:val="0"/>
    <w:lvlOverride w:ilvl="0">
      <w:lvl w:ilvl="0">
        <w:numFmt w:val="bullet"/>
        <w:lvlText w:val="-"/>
        <w:legacy w:legacy="1" w:legacySpace="0" w:legacyIndent="355"/>
        <w:lvlJc w:val="left"/>
        <w:rPr>
          <w:rFonts w:ascii="Times New Roman" w:hAnsi="Times New Roman" w:hint="default"/>
        </w:rPr>
      </w:lvl>
    </w:lvlOverride>
  </w:num>
  <w:num w:numId="6">
    <w:abstractNumId w:val="0"/>
    <w:lvlOverride w:ilvl="0">
      <w:lvl w:ilvl="0">
        <w:numFmt w:val="bullet"/>
        <w:lvlText w:val="•"/>
        <w:legacy w:legacy="1" w:legacySpace="0" w:legacyIndent="538"/>
        <w:lvlJc w:val="left"/>
        <w:rPr>
          <w:rFonts w:ascii="Times New Roman" w:hAnsi="Times New Roman" w:hint="default"/>
        </w:rPr>
      </w:lvl>
    </w:lvlOverride>
  </w:num>
  <w:num w:numId="7">
    <w:abstractNumId w:val="0"/>
    <w:lvlOverride w:ilvl="0">
      <w:lvl w:ilvl="0">
        <w:numFmt w:val="bullet"/>
        <w:lvlText w:val="-"/>
        <w:legacy w:legacy="1" w:legacySpace="0" w:legacyIndent="360"/>
        <w:lvlJc w:val="left"/>
        <w:rPr>
          <w:rFonts w:ascii="Times New Roman" w:hAnsi="Times New Roman" w:hint="default"/>
        </w:rPr>
      </w:lvl>
    </w:lvlOverride>
  </w:num>
  <w:num w:numId="8">
    <w:abstractNumId w:val="0"/>
    <w:lvlOverride w:ilvl="0">
      <w:lvl w:ilvl="0">
        <w:numFmt w:val="bullet"/>
        <w:lvlText w:val="•"/>
        <w:legacy w:legacy="1" w:legacySpace="0" w:legacyIndent="158"/>
        <w:lvlJc w:val="left"/>
        <w:rPr>
          <w:rFonts w:ascii="Times New Roman" w:hAnsi="Times New Roman" w:hint="default"/>
        </w:rPr>
      </w:lvl>
    </w:lvlOverride>
  </w:num>
  <w:num w:numId="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2"/>
    <w:lvlOverride w:ilvl="0">
      <w:startOverride w:val="2"/>
    </w:lvlOverride>
  </w:num>
  <w:num w:numId="11">
    <w:abstractNumId w:val="24"/>
    <w:lvlOverride w:ilvl="0">
      <w:startOverride w:val="4"/>
    </w:lvlOverride>
  </w:num>
  <w:num w:numId="12">
    <w:abstractNumId w:val="10"/>
  </w:num>
  <w:num w:numId="13">
    <w:abstractNumId w:val="4"/>
  </w:num>
  <w:num w:numId="14">
    <w:abstractNumId w:val="26"/>
  </w:num>
  <w:num w:numId="15">
    <w:abstractNumId w:val="16"/>
  </w:num>
  <w:num w:numId="16">
    <w:abstractNumId w:val="0"/>
    <w:lvlOverride w:ilvl="0">
      <w:lvl w:ilvl="0">
        <w:numFmt w:val="bullet"/>
        <w:lvlText w:val="•"/>
        <w:legacy w:legacy="1" w:legacySpace="0" w:legacyIndent="130"/>
        <w:lvlJc w:val="left"/>
        <w:rPr>
          <w:rFonts w:ascii="Arial" w:hAnsi="Arial" w:hint="default"/>
        </w:rPr>
      </w:lvl>
    </w:lvlOverride>
  </w:num>
  <w:num w:numId="17">
    <w:abstractNumId w:val="8"/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3"/>
  </w:num>
  <w:num w:numId="20">
    <w:abstractNumId w:val="5"/>
  </w:num>
  <w:num w:numId="21">
    <w:abstractNumId w:val="18"/>
  </w:num>
  <w:num w:numId="22">
    <w:abstractNumId w:val="1"/>
  </w:num>
  <w:num w:numId="23">
    <w:abstractNumId w:val="0"/>
    <w:lvlOverride w:ilvl="0">
      <w:lvl w:ilvl="0">
        <w:numFmt w:val="bullet"/>
        <w:lvlText w:val="♦"/>
        <w:legacy w:legacy="1" w:legacySpace="0" w:legacyIndent="341"/>
        <w:lvlJc w:val="left"/>
        <w:rPr>
          <w:rFonts w:ascii="Times New Roman" w:hAnsi="Times New Roman" w:hint="default"/>
        </w:rPr>
      </w:lvl>
    </w:lvlOverride>
  </w:num>
  <w:num w:numId="24">
    <w:abstractNumId w:val="0"/>
    <w:lvlOverride w:ilvl="0">
      <w:lvl w:ilvl="0">
        <w:numFmt w:val="bullet"/>
        <w:lvlText w:val="♦"/>
        <w:legacy w:legacy="1" w:legacySpace="0" w:legacyIndent="336"/>
        <w:lvlJc w:val="left"/>
        <w:rPr>
          <w:rFonts w:ascii="Times New Roman" w:hAnsi="Times New Roman" w:hint="default"/>
        </w:rPr>
      </w:lvl>
    </w:lvlOverride>
  </w:num>
  <w:num w:numId="25">
    <w:abstractNumId w:val="9"/>
  </w:num>
  <w:num w:numId="2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"/>
  </w:num>
  <w:num w:numId="28">
    <w:abstractNumId w:val="17"/>
  </w:num>
  <w:num w:numId="29">
    <w:abstractNumId w:val="2"/>
  </w:num>
  <w:num w:numId="30">
    <w:abstractNumId w:val="9"/>
  </w:num>
  <w:num w:numId="31">
    <w:abstractNumId w:val="6"/>
  </w:num>
  <w:num w:numId="32">
    <w:abstractNumId w:val="14"/>
  </w:num>
  <w:num w:numId="33">
    <w:abstractNumId w:val="4"/>
  </w:num>
  <w:num w:numId="34">
    <w:abstractNumId w:val="9"/>
  </w:num>
  <w:num w:numId="35">
    <w:abstractNumId w:val="0"/>
    <w:lvlOverride w:ilvl="0">
      <w:lvl w:ilvl="0">
        <w:numFmt w:val="bullet"/>
        <w:lvlText w:val="•"/>
        <w:legacy w:legacy="1" w:legacySpace="0" w:legacyIndent="130"/>
        <w:lvlJc w:val="left"/>
        <w:rPr>
          <w:rFonts w:ascii="Times New Roman" w:hAnsi="Times New Roman" w:hint="default"/>
        </w:rPr>
      </w:lvl>
    </w:lvlOverride>
  </w:num>
  <w:num w:numId="36">
    <w:abstractNumId w:val="0"/>
    <w:lvlOverride w:ilvl="0">
      <w:lvl w:ilvl="0">
        <w:numFmt w:val="bullet"/>
        <w:lvlText w:val="•"/>
        <w:legacy w:legacy="1" w:legacySpace="0" w:legacyIndent="144"/>
        <w:lvlJc w:val="left"/>
        <w:rPr>
          <w:rFonts w:ascii="Times New Roman" w:hAnsi="Times New Roman" w:hint="default"/>
        </w:rPr>
      </w:lvl>
    </w:lvlOverride>
  </w:num>
  <w:num w:numId="37">
    <w:abstractNumId w:val="7"/>
    <w:lvlOverride w:ilvl="0">
      <w:startOverride w:val="1"/>
    </w:lvlOverride>
  </w:num>
  <w:num w:numId="38">
    <w:abstractNumId w:val="0"/>
    <w:lvlOverride w:ilvl="0">
      <w:lvl w:ilvl="0">
        <w:numFmt w:val="bullet"/>
        <w:lvlText w:val="•"/>
        <w:legacy w:legacy="1" w:legacySpace="0" w:legacyIndent="187"/>
        <w:lvlJc w:val="left"/>
        <w:rPr>
          <w:rFonts w:ascii="Times New Roman" w:hAnsi="Times New Roman" w:hint="default"/>
        </w:rPr>
      </w:lvl>
    </w:lvlOverride>
  </w:num>
  <w:num w:numId="39">
    <w:abstractNumId w:val="3"/>
  </w:num>
  <w:num w:numId="40">
    <w:abstractNumId w:val="15"/>
  </w:num>
  <w:num w:numId="41">
    <w:abstractNumId w:val="20"/>
  </w:num>
  <w:num w:numId="42">
    <w:abstractNumId w:val="19"/>
  </w:num>
  <w:num w:numId="43">
    <w:abstractNumId w:val="28"/>
  </w:num>
  <w:num w:numId="44">
    <w:abstractNumId w:val="29"/>
  </w:num>
  <w:num w:numId="45">
    <w:abstractNumId w:val="12"/>
  </w:num>
  <w:num w:numId="46">
    <w:abstractNumId w:val="21"/>
  </w:num>
  <w:num w:numId="47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21DD9"/>
    <w:rsid w:val="00011257"/>
    <w:rsid w:val="00020C15"/>
    <w:rsid w:val="00023F3A"/>
    <w:rsid w:val="00024C47"/>
    <w:rsid w:val="00045E3F"/>
    <w:rsid w:val="00045FA1"/>
    <w:rsid w:val="00046565"/>
    <w:rsid w:val="000468C7"/>
    <w:rsid w:val="000578AF"/>
    <w:rsid w:val="000610FE"/>
    <w:rsid w:val="0008051A"/>
    <w:rsid w:val="00083BAA"/>
    <w:rsid w:val="00085924"/>
    <w:rsid w:val="00095020"/>
    <w:rsid w:val="000A3ED8"/>
    <w:rsid w:val="000B0329"/>
    <w:rsid w:val="000B37CA"/>
    <w:rsid w:val="000F30C1"/>
    <w:rsid w:val="00103DD9"/>
    <w:rsid w:val="00115D2D"/>
    <w:rsid w:val="00120966"/>
    <w:rsid w:val="00121DD9"/>
    <w:rsid w:val="00133602"/>
    <w:rsid w:val="001455C1"/>
    <w:rsid w:val="0016023A"/>
    <w:rsid w:val="0016482F"/>
    <w:rsid w:val="00186CB7"/>
    <w:rsid w:val="00194BD4"/>
    <w:rsid w:val="00195E71"/>
    <w:rsid w:val="001B25B3"/>
    <w:rsid w:val="001B4C69"/>
    <w:rsid w:val="001B5E4F"/>
    <w:rsid w:val="001E1B4D"/>
    <w:rsid w:val="001E74E0"/>
    <w:rsid w:val="001F7DBB"/>
    <w:rsid w:val="00200A4B"/>
    <w:rsid w:val="00200B20"/>
    <w:rsid w:val="00211628"/>
    <w:rsid w:val="00223D9E"/>
    <w:rsid w:val="00230242"/>
    <w:rsid w:val="00233B45"/>
    <w:rsid w:val="00240807"/>
    <w:rsid w:val="00243CC2"/>
    <w:rsid w:val="0026250B"/>
    <w:rsid w:val="00281D8A"/>
    <w:rsid w:val="0028403D"/>
    <w:rsid w:val="00292BCC"/>
    <w:rsid w:val="002A0BD4"/>
    <w:rsid w:val="002A74EA"/>
    <w:rsid w:val="002B651B"/>
    <w:rsid w:val="002C1086"/>
    <w:rsid w:val="002C3A67"/>
    <w:rsid w:val="002F21FE"/>
    <w:rsid w:val="002F3D9D"/>
    <w:rsid w:val="003026EB"/>
    <w:rsid w:val="003046BE"/>
    <w:rsid w:val="003075E7"/>
    <w:rsid w:val="003135EF"/>
    <w:rsid w:val="00315CE8"/>
    <w:rsid w:val="003248BF"/>
    <w:rsid w:val="00326F49"/>
    <w:rsid w:val="00331560"/>
    <w:rsid w:val="00341F76"/>
    <w:rsid w:val="0034339E"/>
    <w:rsid w:val="003706D8"/>
    <w:rsid w:val="00373D1A"/>
    <w:rsid w:val="00385500"/>
    <w:rsid w:val="00385D02"/>
    <w:rsid w:val="003D7125"/>
    <w:rsid w:val="003D7F9F"/>
    <w:rsid w:val="003E00F1"/>
    <w:rsid w:val="003E7FFE"/>
    <w:rsid w:val="003F3FB1"/>
    <w:rsid w:val="00435AF1"/>
    <w:rsid w:val="00437611"/>
    <w:rsid w:val="00441797"/>
    <w:rsid w:val="00455E4E"/>
    <w:rsid w:val="00463210"/>
    <w:rsid w:val="00464D9E"/>
    <w:rsid w:val="0047003A"/>
    <w:rsid w:val="00493FDE"/>
    <w:rsid w:val="004A6151"/>
    <w:rsid w:val="004B0379"/>
    <w:rsid w:val="004E060C"/>
    <w:rsid w:val="004E2000"/>
    <w:rsid w:val="004E59B5"/>
    <w:rsid w:val="005004BB"/>
    <w:rsid w:val="00507EBF"/>
    <w:rsid w:val="00510CA3"/>
    <w:rsid w:val="00523241"/>
    <w:rsid w:val="00527986"/>
    <w:rsid w:val="0054050E"/>
    <w:rsid w:val="0055707A"/>
    <w:rsid w:val="005574AB"/>
    <w:rsid w:val="00560C62"/>
    <w:rsid w:val="00565466"/>
    <w:rsid w:val="005860D4"/>
    <w:rsid w:val="00594622"/>
    <w:rsid w:val="005A48CF"/>
    <w:rsid w:val="005B3AB7"/>
    <w:rsid w:val="005B5853"/>
    <w:rsid w:val="005C1875"/>
    <w:rsid w:val="005C475E"/>
    <w:rsid w:val="005D47EF"/>
    <w:rsid w:val="005E59DF"/>
    <w:rsid w:val="005F618C"/>
    <w:rsid w:val="0062110D"/>
    <w:rsid w:val="00621585"/>
    <w:rsid w:val="0064739F"/>
    <w:rsid w:val="00663F63"/>
    <w:rsid w:val="0066514C"/>
    <w:rsid w:val="006674CD"/>
    <w:rsid w:val="00675FBB"/>
    <w:rsid w:val="0068268C"/>
    <w:rsid w:val="00697F29"/>
    <w:rsid w:val="006B775B"/>
    <w:rsid w:val="006C1A27"/>
    <w:rsid w:val="006D2E72"/>
    <w:rsid w:val="006D73F1"/>
    <w:rsid w:val="006E05BA"/>
    <w:rsid w:val="006F46F0"/>
    <w:rsid w:val="0070029D"/>
    <w:rsid w:val="00731065"/>
    <w:rsid w:val="007358FC"/>
    <w:rsid w:val="0075561B"/>
    <w:rsid w:val="0075563C"/>
    <w:rsid w:val="00760C9B"/>
    <w:rsid w:val="00761C11"/>
    <w:rsid w:val="00763720"/>
    <w:rsid w:val="007645CA"/>
    <w:rsid w:val="00774D68"/>
    <w:rsid w:val="007859CC"/>
    <w:rsid w:val="007C515A"/>
    <w:rsid w:val="007C6B89"/>
    <w:rsid w:val="007E3D14"/>
    <w:rsid w:val="007F688E"/>
    <w:rsid w:val="00807F92"/>
    <w:rsid w:val="00820674"/>
    <w:rsid w:val="00834C26"/>
    <w:rsid w:val="00857054"/>
    <w:rsid w:val="008650A8"/>
    <w:rsid w:val="00883B86"/>
    <w:rsid w:val="008864AB"/>
    <w:rsid w:val="008872C2"/>
    <w:rsid w:val="008906D7"/>
    <w:rsid w:val="0089348B"/>
    <w:rsid w:val="00895AB7"/>
    <w:rsid w:val="008A3078"/>
    <w:rsid w:val="008B2B9F"/>
    <w:rsid w:val="008D2E5F"/>
    <w:rsid w:val="008F2AE9"/>
    <w:rsid w:val="008F58D0"/>
    <w:rsid w:val="009161FF"/>
    <w:rsid w:val="009248B6"/>
    <w:rsid w:val="00925EDF"/>
    <w:rsid w:val="0092743F"/>
    <w:rsid w:val="00940D5D"/>
    <w:rsid w:val="00941041"/>
    <w:rsid w:val="00941103"/>
    <w:rsid w:val="00953FF0"/>
    <w:rsid w:val="009551C2"/>
    <w:rsid w:val="00967B3B"/>
    <w:rsid w:val="00983ED2"/>
    <w:rsid w:val="009C767B"/>
    <w:rsid w:val="009D3AB1"/>
    <w:rsid w:val="009D6FBF"/>
    <w:rsid w:val="00A06AFF"/>
    <w:rsid w:val="00A10BFE"/>
    <w:rsid w:val="00A11188"/>
    <w:rsid w:val="00A201CF"/>
    <w:rsid w:val="00A50945"/>
    <w:rsid w:val="00A547BE"/>
    <w:rsid w:val="00A5509D"/>
    <w:rsid w:val="00A73FD6"/>
    <w:rsid w:val="00AB0216"/>
    <w:rsid w:val="00AC3C26"/>
    <w:rsid w:val="00AD0CB0"/>
    <w:rsid w:val="00AD1C33"/>
    <w:rsid w:val="00AE06AD"/>
    <w:rsid w:val="00B01A1A"/>
    <w:rsid w:val="00B10678"/>
    <w:rsid w:val="00B12351"/>
    <w:rsid w:val="00B24E26"/>
    <w:rsid w:val="00B255C2"/>
    <w:rsid w:val="00B51EE2"/>
    <w:rsid w:val="00B723C2"/>
    <w:rsid w:val="00B7482D"/>
    <w:rsid w:val="00B75026"/>
    <w:rsid w:val="00B81748"/>
    <w:rsid w:val="00B96D04"/>
    <w:rsid w:val="00BD0A7E"/>
    <w:rsid w:val="00BD2785"/>
    <w:rsid w:val="00BD6810"/>
    <w:rsid w:val="00BE2352"/>
    <w:rsid w:val="00BE5DDE"/>
    <w:rsid w:val="00BF03B2"/>
    <w:rsid w:val="00BF6212"/>
    <w:rsid w:val="00C059B6"/>
    <w:rsid w:val="00C06AE6"/>
    <w:rsid w:val="00C15720"/>
    <w:rsid w:val="00C65572"/>
    <w:rsid w:val="00C70E00"/>
    <w:rsid w:val="00C733A7"/>
    <w:rsid w:val="00C7760E"/>
    <w:rsid w:val="00C80053"/>
    <w:rsid w:val="00C83F84"/>
    <w:rsid w:val="00C8418A"/>
    <w:rsid w:val="00C9459A"/>
    <w:rsid w:val="00C94C1E"/>
    <w:rsid w:val="00C95578"/>
    <w:rsid w:val="00CA0C48"/>
    <w:rsid w:val="00CB123A"/>
    <w:rsid w:val="00CB38C7"/>
    <w:rsid w:val="00CB53FE"/>
    <w:rsid w:val="00CC01C8"/>
    <w:rsid w:val="00CD1065"/>
    <w:rsid w:val="00CD527C"/>
    <w:rsid w:val="00CD557D"/>
    <w:rsid w:val="00CD6417"/>
    <w:rsid w:val="00CD6BE0"/>
    <w:rsid w:val="00CE37CD"/>
    <w:rsid w:val="00D010BF"/>
    <w:rsid w:val="00D04037"/>
    <w:rsid w:val="00D05295"/>
    <w:rsid w:val="00D16E18"/>
    <w:rsid w:val="00D21EF7"/>
    <w:rsid w:val="00D40104"/>
    <w:rsid w:val="00D6020E"/>
    <w:rsid w:val="00D60862"/>
    <w:rsid w:val="00D65EC4"/>
    <w:rsid w:val="00D74841"/>
    <w:rsid w:val="00D76395"/>
    <w:rsid w:val="00D77649"/>
    <w:rsid w:val="00D7784E"/>
    <w:rsid w:val="00D8582F"/>
    <w:rsid w:val="00D91EFF"/>
    <w:rsid w:val="00DB515C"/>
    <w:rsid w:val="00DD62E3"/>
    <w:rsid w:val="00DF5736"/>
    <w:rsid w:val="00DF5C52"/>
    <w:rsid w:val="00E3584D"/>
    <w:rsid w:val="00E43F6E"/>
    <w:rsid w:val="00E440CA"/>
    <w:rsid w:val="00E478D6"/>
    <w:rsid w:val="00E47C44"/>
    <w:rsid w:val="00E62A5C"/>
    <w:rsid w:val="00E73016"/>
    <w:rsid w:val="00E76DC1"/>
    <w:rsid w:val="00E86637"/>
    <w:rsid w:val="00E91260"/>
    <w:rsid w:val="00E94599"/>
    <w:rsid w:val="00EA299B"/>
    <w:rsid w:val="00EC39DC"/>
    <w:rsid w:val="00EC7D70"/>
    <w:rsid w:val="00ED1FD8"/>
    <w:rsid w:val="00ED2196"/>
    <w:rsid w:val="00ED23F7"/>
    <w:rsid w:val="00EE0678"/>
    <w:rsid w:val="00EE2D91"/>
    <w:rsid w:val="00F07440"/>
    <w:rsid w:val="00F2303C"/>
    <w:rsid w:val="00F230E0"/>
    <w:rsid w:val="00F26FEE"/>
    <w:rsid w:val="00F500D4"/>
    <w:rsid w:val="00F548B0"/>
    <w:rsid w:val="00F56A1A"/>
    <w:rsid w:val="00F6090E"/>
    <w:rsid w:val="00F61FE9"/>
    <w:rsid w:val="00F65F61"/>
    <w:rsid w:val="00F67715"/>
    <w:rsid w:val="00F84F4C"/>
    <w:rsid w:val="00F92D99"/>
    <w:rsid w:val="00F96757"/>
    <w:rsid w:val="00FA6696"/>
    <w:rsid w:val="00FB65CF"/>
    <w:rsid w:val="00FB773B"/>
    <w:rsid w:val="00FC1B3C"/>
    <w:rsid w:val="00FC7462"/>
    <w:rsid w:val="00FD18F2"/>
    <w:rsid w:val="00FF2E8B"/>
    <w:rsid w:val="00FF48DE"/>
    <w:rsid w:val="00FF53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Times New Roman" w:hAnsi="Cambria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uiPriority="0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463210"/>
    <w:pPr>
      <w:spacing w:after="200" w:line="252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63210"/>
    <w:pPr>
      <w:pBdr>
        <w:bottom w:val="thinThickSmallGap" w:sz="12" w:space="1" w:color="943634"/>
      </w:pBdr>
      <w:spacing w:before="400"/>
      <w:jc w:val="center"/>
      <w:outlineLvl w:val="0"/>
    </w:pPr>
    <w:rPr>
      <w:caps/>
      <w:color w:val="632423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463210"/>
    <w:pPr>
      <w:pBdr>
        <w:bottom w:val="single" w:sz="4" w:space="1" w:color="622423"/>
      </w:pBdr>
      <w:spacing w:before="400"/>
      <w:jc w:val="center"/>
      <w:outlineLvl w:val="1"/>
    </w:pPr>
    <w:rPr>
      <w:caps/>
      <w:color w:val="632423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63210"/>
    <w:pPr>
      <w:pBdr>
        <w:top w:val="dotted" w:sz="4" w:space="1" w:color="622423"/>
        <w:bottom w:val="dotted" w:sz="4" w:space="1" w:color="622423"/>
      </w:pBdr>
      <w:spacing w:before="300"/>
      <w:jc w:val="center"/>
      <w:outlineLvl w:val="2"/>
    </w:pPr>
    <w:rPr>
      <w:caps/>
      <w:color w:val="622423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9"/>
    <w:qFormat/>
    <w:rsid w:val="00463210"/>
    <w:pPr>
      <w:pBdr>
        <w:bottom w:val="dotted" w:sz="4" w:space="1" w:color="943634"/>
      </w:pBdr>
      <w:spacing w:after="120"/>
      <w:jc w:val="center"/>
      <w:outlineLvl w:val="3"/>
    </w:pPr>
    <w:rPr>
      <w:caps/>
      <w:color w:val="622423"/>
      <w:spacing w:val="1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463210"/>
    <w:pPr>
      <w:spacing w:before="320" w:after="120"/>
      <w:jc w:val="center"/>
      <w:outlineLvl w:val="4"/>
    </w:pPr>
    <w:rPr>
      <w:caps/>
      <w:color w:val="622423"/>
      <w:spacing w:val="10"/>
    </w:rPr>
  </w:style>
  <w:style w:type="paragraph" w:styleId="Heading6">
    <w:name w:val="heading 6"/>
    <w:basedOn w:val="Normal"/>
    <w:next w:val="Normal"/>
    <w:link w:val="Heading6Char"/>
    <w:uiPriority w:val="99"/>
    <w:qFormat/>
    <w:rsid w:val="00463210"/>
    <w:pPr>
      <w:spacing w:after="120"/>
      <w:jc w:val="center"/>
      <w:outlineLvl w:val="5"/>
    </w:pPr>
    <w:rPr>
      <w:caps/>
      <w:color w:val="943634"/>
      <w:spacing w:val="10"/>
    </w:rPr>
  </w:style>
  <w:style w:type="paragraph" w:styleId="Heading7">
    <w:name w:val="heading 7"/>
    <w:basedOn w:val="Normal"/>
    <w:next w:val="Normal"/>
    <w:link w:val="Heading7Char"/>
    <w:uiPriority w:val="99"/>
    <w:qFormat/>
    <w:rsid w:val="00463210"/>
    <w:pPr>
      <w:spacing w:after="120"/>
      <w:jc w:val="center"/>
      <w:outlineLvl w:val="6"/>
    </w:pPr>
    <w:rPr>
      <w:i/>
      <w:iCs/>
      <w:caps/>
      <w:color w:val="943634"/>
      <w:spacing w:val="1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463210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63210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63210"/>
    <w:rPr>
      <w:rFonts w:cs="Times New Roman"/>
      <w:caps/>
      <w:color w:val="632423"/>
      <w:spacing w:val="2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463210"/>
    <w:rPr>
      <w:rFonts w:cs="Times New Roman"/>
      <w:caps/>
      <w:color w:val="632423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463210"/>
    <w:rPr>
      <w:rFonts w:cs="Times New Roman"/>
      <w:caps/>
      <w:color w:val="62242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463210"/>
    <w:rPr>
      <w:rFonts w:cs="Times New Roman"/>
      <w:caps/>
      <w:color w:val="622423"/>
      <w:spacing w:val="10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463210"/>
    <w:rPr>
      <w:rFonts w:cs="Times New Roman"/>
      <w:caps/>
      <w:color w:val="622423"/>
      <w:spacing w:val="10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463210"/>
    <w:rPr>
      <w:rFonts w:cs="Times New Roman"/>
      <w:caps/>
      <w:color w:val="943634"/>
      <w:spacing w:val="10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463210"/>
    <w:rPr>
      <w:rFonts w:cs="Times New Roman"/>
      <w:i/>
      <w:iCs/>
      <w:caps/>
      <w:color w:val="943634"/>
      <w:spacing w:val="10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463210"/>
    <w:rPr>
      <w:rFonts w:cs="Times New Roman"/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463210"/>
    <w:rPr>
      <w:rFonts w:cs="Times New Roman"/>
      <w:i/>
      <w:iCs/>
      <w:caps/>
      <w:spacing w:val="10"/>
      <w:sz w:val="20"/>
      <w:szCs w:val="20"/>
    </w:rPr>
  </w:style>
  <w:style w:type="character" w:styleId="Emphasis">
    <w:name w:val="Emphasis"/>
    <w:basedOn w:val="DefaultParagraphFont"/>
    <w:uiPriority w:val="99"/>
    <w:qFormat/>
    <w:rsid w:val="00463210"/>
    <w:rPr>
      <w:rFonts w:cs="Times New Roman"/>
      <w:caps/>
      <w:spacing w:val="5"/>
      <w:sz w:val="20"/>
    </w:rPr>
  </w:style>
  <w:style w:type="paragraph" w:styleId="ListParagraph">
    <w:name w:val="List Paragraph"/>
    <w:basedOn w:val="Normal"/>
    <w:uiPriority w:val="99"/>
    <w:qFormat/>
    <w:rsid w:val="00463210"/>
    <w:pPr>
      <w:ind w:left="720"/>
      <w:contextualSpacing/>
    </w:pPr>
  </w:style>
  <w:style w:type="paragraph" w:customStyle="1" w:styleId="Style3">
    <w:name w:val="Style3"/>
    <w:basedOn w:val="Normal"/>
    <w:uiPriority w:val="99"/>
    <w:rsid w:val="00BD0A7E"/>
    <w:pPr>
      <w:widowControl w:val="0"/>
      <w:autoSpaceDE w:val="0"/>
      <w:autoSpaceDN w:val="0"/>
      <w:adjustRightInd w:val="0"/>
      <w:spacing w:line="322" w:lineRule="exact"/>
      <w:ind w:hanging="163"/>
    </w:pPr>
    <w:rPr>
      <w:lang w:eastAsia="ru-RU"/>
    </w:rPr>
  </w:style>
  <w:style w:type="paragraph" w:customStyle="1" w:styleId="Style4">
    <w:name w:val="Style4"/>
    <w:basedOn w:val="Normal"/>
    <w:uiPriority w:val="99"/>
    <w:rsid w:val="00BD0A7E"/>
    <w:pPr>
      <w:widowControl w:val="0"/>
      <w:autoSpaceDE w:val="0"/>
      <w:autoSpaceDN w:val="0"/>
      <w:adjustRightInd w:val="0"/>
      <w:spacing w:line="322" w:lineRule="exact"/>
      <w:ind w:firstLine="725"/>
    </w:pPr>
    <w:rPr>
      <w:lang w:eastAsia="ru-RU"/>
    </w:rPr>
  </w:style>
  <w:style w:type="paragraph" w:customStyle="1" w:styleId="Style35">
    <w:name w:val="Style35"/>
    <w:basedOn w:val="Normal"/>
    <w:uiPriority w:val="99"/>
    <w:rsid w:val="00BD0A7E"/>
    <w:pPr>
      <w:widowControl w:val="0"/>
      <w:autoSpaceDE w:val="0"/>
      <w:autoSpaceDN w:val="0"/>
      <w:adjustRightInd w:val="0"/>
      <w:spacing w:line="230" w:lineRule="exact"/>
      <w:ind w:firstLine="341"/>
      <w:jc w:val="both"/>
    </w:pPr>
    <w:rPr>
      <w:lang w:eastAsia="ru-RU"/>
    </w:rPr>
  </w:style>
  <w:style w:type="paragraph" w:customStyle="1" w:styleId="Style1">
    <w:name w:val="Style1"/>
    <w:basedOn w:val="Normal"/>
    <w:uiPriority w:val="99"/>
    <w:rsid w:val="00BD0A7E"/>
    <w:pPr>
      <w:widowControl w:val="0"/>
      <w:autoSpaceDE w:val="0"/>
      <w:autoSpaceDN w:val="0"/>
      <w:adjustRightInd w:val="0"/>
      <w:spacing w:line="317" w:lineRule="exact"/>
      <w:ind w:hanging="346"/>
      <w:jc w:val="both"/>
    </w:pPr>
    <w:rPr>
      <w:lang w:eastAsia="ru-RU"/>
    </w:rPr>
  </w:style>
  <w:style w:type="paragraph" w:customStyle="1" w:styleId="Style2">
    <w:name w:val="Style2"/>
    <w:basedOn w:val="Normal"/>
    <w:uiPriority w:val="99"/>
    <w:rsid w:val="00BD0A7E"/>
    <w:pPr>
      <w:widowControl w:val="0"/>
      <w:autoSpaceDE w:val="0"/>
      <w:autoSpaceDN w:val="0"/>
      <w:adjustRightInd w:val="0"/>
      <w:spacing w:line="322" w:lineRule="exact"/>
      <w:ind w:hanging="1315"/>
    </w:pPr>
    <w:rPr>
      <w:lang w:eastAsia="ru-RU"/>
    </w:rPr>
  </w:style>
  <w:style w:type="paragraph" w:customStyle="1" w:styleId="Style5">
    <w:name w:val="Style5"/>
    <w:basedOn w:val="Normal"/>
    <w:uiPriority w:val="99"/>
    <w:rsid w:val="00BD0A7E"/>
    <w:pPr>
      <w:widowControl w:val="0"/>
      <w:autoSpaceDE w:val="0"/>
      <w:autoSpaceDN w:val="0"/>
      <w:adjustRightInd w:val="0"/>
      <w:spacing w:line="319" w:lineRule="exact"/>
      <w:ind w:hanging="350"/>
    </w:pPr>
    <w:rPr>
      <w:lang w:eastAsia="ru-RU"/>
    </w:rPr>
  </w:style>
  <w:style w:type="paragraph" w:customStyle="1" w:styleId="Style10">
    <w:name w:val="Style10"/>
    <w:basedOn w:val="Normal"/>
    <w:uiPriority w:val="99"/>
    <w:rsid w:val="00BD0A7E"/>
    <w:pPr>
      <w:widowControl w:val="0"/>
      <w:autoSpaceDE w:val="0"/>
      <w:autoSpaceDN w:val="0"/>
      <w:adjustRightInd w:val="0"/>
      <w:spacing w:line="322" w:lineRule="exact"/>
      <w:ind w:hanging="341"/>
      <w:jc w:val="both"/>
    </w:pPr>
    <w:rPr>
      <w:lang w:eastAsia="ru-RU"/>
    </w:rPr>
  </w:style>
  <w:style w:type="paragraph" w:customStyle="1" w:styleId="Style7">
    <w:name w:val="Style7"/>
    <w:basedOn w:val="Normal"/>
    <w:uiPriority w:val="99"/>
    <w:rsid w:val="00BD0A7E"/>
    <w:pPr>
      <w:widowControl w:val="0"/>
      <w:autoSpaceDE w:val="0"/>
      <w:autoSpaceDN w:val="0"/>
      <w:adjustRightInd w:val="0"/>
    </w:pPr>
    <w:rPr>
      <w:lang w:eastAsia="ru-RU"/>
    </w:rPr>
  </w:style>
  <w:style w:type="paragraph" w:customStyle="1" w:styleId="Style8">
    <w:name w:val="Style8"/>
    <w:basedOn w:val="Normal"/>
    <w:uiPriority w:val="99"/>
    <w:rsid w:val="00BD0A7E"/>
    <w:pPr>
      <w:widowControl w:val="0"/>
      <w:autoSpaceDE w:val="0"/>
      <w:autoSpaceDN w:val="0"/>
      <w:adjustRightInd w:val="0"/>
      <w:spacing w:line="341" w:lineRule="exact"/>
      <w:ind w:firstLine="725"/>
      <w:jc w:val="both"/>
    </w:pPr>
    <w:rPr>
      <w:lang w:eastAsia="ru-RU"/>
    </w:rPr>
  </w:style>
  <w:style w:type="character" w:customStyle="1" w:styleId="FontStyle53">
    <w:name w:val="Font Style53"/>
    <w:basedOn w:val="DefaultParagraphFont"/>
    <w:uiPriority w:val="99"/>
    <w:rsid w:val="00BD0A7E"/>
    <w:rPr>
      <w:rFonts w:ascii="Georgia" w:hAnsi="Georgia" w:cs="Georgia"/>
      <w:sz w:val="18"/>
      <w:szCs w:val="18"/>
    </w:rPr>
  </w:style>
  <w:style w:type="character" w:customStyle="1" w:styleId="FontStyle11">
    <w:name w:val="Font Style11"/>
    <w:basedOn w:val="DefaultParagraphFont"/>
    <w:uiPriority w:val="99"/>
    <w:rsid w:val="00BD0A7E"/>
    <w:rPr>
      <w:rFonts w:ascii="Georgia" w:hAnsi="Georgia" w:cs="Georgia"/>
      <w:sz w:val="26"/>
      <w:szCs w:val="26"/>
    </w:rPr>
  </w:style>
  <w:style w:type="character" w:customStyle="1" w:styleId="FontStyle12">
    <w:name w:val="Font Style12"/>
    <w:basedOn w:val="DefaultParagraphFont"/>
    <w:uiPriority w:val="99"/>
    <w:rsid w:val="00BD0A7E"/>
    <w:rPr>
      <w:rFonts w:ascii="Georgia" w:hAnsi="Georgia" w:cs="Georgia"/>
      <w:spacing w:val="-20"/>
      <w:sz w:val="26"/>
      <w:szCs w:val="26"/>
    </w:rPr>
  </w:style>
  <w:style w:type="character" w:customStyle="1" w:styleId="FontStyle35">
    <w:name w:val="Font Style35"/>
    <w:basedOn w:val="DefaultParagraphFont"/>
    <w:uiPriority w:val="99"/>
    <w:rsid w:val="00BD0A7E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36">
    <w:name w:val="Font Style36"/>
    <w:basedOn w:val="DefaultParagraphFont"/>
    <w:uiPriority w:val="99"/>
    <w:rsid w:val="00BD0A7E"/>
    <w:rPr>
      <w:rFonts w:ascii="Times New Roman" w:hAnsi="Times New Roman" w:cs="Times New Roman"/>
      <w:b/>
      <w:bCs/>
      <w:i/>
      <w:iCs/>
      <w:spacing w:val="-10"/>
      <w:sz w:val="26"/>
      <w:szCs w:val="26"/>
    </w:rPr>
  </w:style>
  <w:style w:type="character" w:customStyle="1" w:styleId="FontStyle37">
    <w:name w:val="Font Style37"/>
    <w:basedOn w:val="DefaultParagraphFont"/>
    <w:uiPriority w:val="99"/>
    <w:rsid w:val="00BD0A7E"/>
    <w:rPr>
      <w:rFonts w:ascii="Times New Roman" w:hAnsi="Times New Roman" w:cs="Times New Roman"/>
      <w:spacing w:val="-10"/>
      <w:sz w:val="26"/>
      <w:szCs w:val="26"/>
    </w:rPr>
  </w:style>
  <w:style w:type="character" w:customStyle="1" w:styleId="FontStyle38">
    <w:name w:val="Font Style38"/>
    <w:basedOn w:val="DefaultParagraphFont"/>
    <w:uiPriority w:val="99"/>
    <w:rsid w:val="00BD0A7E"/>
    <w:rPr>
      <w:rFonts w:ascii="Times New Roman" w:hAnsi="Times New Roman" w:cs="Times New Roman"/>
      <w:spacing w:val="-20"/>
      <w:sz w:val="26"/>
      <w:szCs w:val="26"/>
    </w:rPr>
  </w:style>
  <w:style w:type="character" w:customStyle="1" w:styleId="FontStyle14">
    <w:name w:val="Font Style14"/>
    <w:basedOn w:val="DefaultParagraphFont"/>
    <w:uiPriority w:val="99"/>
    <w:rsid w:val="00BD0A7E"/>
    <w:rPr>
      <w:rFonts w:ascii="Georgia" w:hAnsi="Georgia" w:cs="Georgia"/>
      <w:i/>
      <w:iCs/>
      <w:spacing w:val="-20"/>
      <w:sz w:val="22"/>
      <w:szCs w:val="22"/>
    </w:rPr>
  </w:style>
  <w:style w:type="paragraph" w:customStyle="1" w:styleId="Style27">
    <w:name w:val="Style27"/>
    <w:basedOn w:val="Normal"/>
    <w:uiPriority w:val="99"/>
    <w:rsid w:val="003026EB"/>
    <w:pPr>
      <w:widowControl w:val="0"/>
      <w:autoSpaceDE w:val="0"/>
      <w:autoSpaceDN w:val="0"/>
      <w:adjustRightInd w:val="0"/>
      <w:spacing w:after="0" w:line="547" w:lineRule="exact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22">
    <w:name w:val="Font Style22"/>
    <w:basedOn w:val="DefaultParagraphFont"/>
    <w:uiPriority w:val="99"/>
    <w:rsid w:val="003026EB"/>
    <w:rPr>
      <w:rFonts w:ascii="Times New Roman" w:hAnsi="Times New Roman" w:cs="Times New Roman"/>
      <w:sz w:val="20"/>
      <w:szCs w:val="20"/>
    </w:rPr>
  </w:style>
  <w:style w:type="character" w:customStyle="1" w:styleId="FontStyle27">
    <w:name w:val="Font Style27"/>
    <w:basedOn w:val="DefaultParagraphFont"/>
    <w:uiPriority w:val="99"/>
    <w:rsid w:val="003026EB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63">
    <w:name w:val="Font Style63"/>
    <w:basedOn w:val="DefaultParagraphFont"/>
    <w:uiPriority w:val="99"/>
    <w:rsid w:val="003026EB"/>
    <w:rPr>
      <w:rFonts w:ascii="Times New Roman" w:hAnsi="Times New Roman" w:cs="Times New Roman"/>
      <w:sz w:val="30"/>
      <w:szCs w:val="30"/>
    </w:rPr>
  </w:style>
  <w:style w:type="table" w:styleId="TableGrid">
    <w:name w:val="Table Grid"/>
    <w:basedOn w:val="TableNormal"/>
    <w:uiPriority w:val="99"/>
    <w:rsid w:val="002C1086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CE37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CE37CD"/>
    <w:rPr>
      <w:rFonts w:cs="Times New Roman"/>
    </w:rPr>
  </w:style>
  <w:style w:type="paragraph" w:styleId="Footer">
    <w:name w:val="footer"/>
    <w:basedOn w:val="Normal"/>
    <w:link w:val="FooterChar"/>
    <w:uiPriority w:val="99"/>
    <w:rsid w:val="00CE37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CE37CD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6F46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F46F0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99"/>
    <w:qFormat/>
    <w:rsid w:val="00463210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99"/>
    <w:qFormat/>
    <w:rsid w:val="00463210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99"/>
    <w:locked/>
    <w:rsid w:val="00463210"/>
    <w:rPr>
      <w:rFonts w:cs="Times New Roman"/>
      <w:caps/>
      <w:color w:val="632423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99"/>
    <w:qFormat/>
    <w:rsid w:val="00463210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463210"/>
    <w:rPr>
      <w:rFonts w:cs="Times New Roman"/>
      <w:caps/>
      <w:spacing w:val="20"/>
      <w:sz w:val="18"/>
      <w:szCs w:val="18"/>
    </w:rPr>
  </w:style>
  <w:style w:type="character" w:styleId="Strong">
    <w:name w:val="Strong"/>
    <w:basedOn w:val="DefaultParagraphFont"/>
    <w:uiPriority w:val="99"/>
    <w:qFormat/>
    <w:rsid w:val="00463210"/>
    <w:rPr>
      <w:rFonts w:cs="Times New Roman"/>
      <w:b/>
      <w:color w:val="943634"/>
      <w:spacing w:val="5"/>
    </w:rPr>
  </w:style>
  <w:style w:type="paragraph" w:styleId="NoSpacing">
    <w:name w:val="No Spacing"/>
    <w:basedOn w:val="Normal"/>
    <w:link w:val="NoSpacingChar"/>
    <w:uiPriority w:val="99"/>
    <w:qFormat/>
    <w:rsid w:val="00463210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99"/>
    <w:locked/>
    <w:rsid w:val="00463210"/>
    <w:rPr>
      <w:rFonts w:cs="Times New Roman"/>
    </w:rPr>
  </w:style>
  <w:style w:type="paragraph" w:styleId="Quote">
    <w:name w:val="Quote"/>
    <w:basedOn w:val="Normal"/>
    <w:next w:val="Normal"/>
    <w:link w:val="QuoteChar"/>
    <w:uiPriority w:val="99"/>
    <w:qFormat/>
    <w:rsid w:val="00463210"/>
    <w:rPr>
      <w:i/>
      <w:iCs/>
    </w:rPr>
  </w:style>
  <w:style w:type="character" w:customStyle="1" w:styleId="QuoteChar">
    <w:name w:val="Quote Char"/>
    <w:basedOn w:val="DefaultParagraphFont"/>
    <w:link w:val="Quote"/>
    <w:uiPriority w:val="99"/>
    <w:locked/>
    <w:rsid w:val="00463210"/>
    <w:rPr>
      <w:rFonts w:cs="Times New Roman"/>
      <w:i/>
      <w:iCs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463210"/>
    <w:pPr>
      <w:pBdr>
        <w:top w:val="dotted" w:sz="2" w:space="10" w:color="632423"/>
        <w:bottom w:val="dotted" w:sz="2" w:space="4" w:color="632423"/>
      </w:pBdr>
      <w:spacing w:before="160" w:line="300" w:lineRule="auto"/>
      <w:ind w:left="1440" w:right="1440"/>
    </w:pPr>
    <w:rPr>
      <w:caps/>
      <w:color w:val="622423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463210"/>
    <w:rPr>
      <w:rFonts w:cs="Times New Roman"/>
      <w:caps/>
      <w:color w:val="622423"/>
      <w:spacing w:val="5"/>
      <w:sz w:val="20"/>
      <w:szCs w:val="20"/>
    </w:rPr>
  </w:style>
  <w:style w:type="character" w:styleId="SubtleEmphasis">
    <w:name w:val="Subtle Emphasis"/>
    <w:basedOn w:val="DefaultParagraphFont"/>
    <w:uiPriority w:val="99"/>
    <w:qFormat/>
    <w:rsid w:val="00463210"/>
    <w:rPr>
      <w:rFonts w:cs="Times New Roman"/>
      <w:i/>
    </w:rPr>
  </w:style>
  <w:style w:type="character" w:styleId="IntenseEmphasis">
    <w:name w:val="Intense Emphasis"/>
    <w:basedOn w:val="DefaultParagraphFont"/>
    <w:uiPriority w:val="99"/>
    <w:qFormat/>
    <w:rsid w:val="00463210"/>
    <w:rPr>
      <w:rFonts w:cs="Times New Roman"/>
      <w:i/>
      <w:caps/>
      <w:spacing w:val="10"/>
      <w:sz w:val="20"/>
    </w:rPr>
  </w:style>
  <w:style w:type="character" w:styleId="SubtleReference">
    <w:name w:val="Subtle Reference"/>
    <w:basedOn w:val="DefaultParagraphFont"/>
    <w:uiPriority w:val="99"/>
    <w:qFormat/>
    <w:rsid w:val="00463210"/>
    <w:rPr>
      <w:rFonts w:ascii="Calibri" w:hAnsi="Calibri" w:cs="Times New Roman"/>
      <w:i/>
      <w:iCs/>
      <w:color w:val="622423"/>
    </w:rPr>
  </w:style>
  <w:style w:type="character" w:styleId="IntenseReference">
    <w:name w:val="Intense Reference"/>
    <w:basedOn w:val="DefaultParagraphFont"/>
    <w:uiPriority w:val="99"/>
    <w:qFormat/>
    <w:rsid w:val="00463210"/>
    <w:rPr>
      <w:rFonts w:ascii="Calibri" w:hAnsi="Calibri" w:cs="Times New Roman"/>
      <w:b/>
      <w:i/>
      <w:color w:val="622423"/>
    </w:rPr>
  </w:style>
  <w:style w:type="character" w:styleId="BookTitle">
    <w:name w:val="Book Title"/>
    <w:basedOn w:val="DefaultParagraphFont"/>
    <w:uiPriority w:val="99"/>
    <w:qFormat/>
    <w:rsid w:val="00463210"/>
    <w:rPr>
      <w:rFonts w:cs="Times New Roman"/>
      <w:caps/>
      <w:color w:val="622423"/>
      <w:spacing w:val="5"/>
      <w:u w:color="622423"/>
    </w:rPr>
  </w:style>
  <w:style w:type="paragraph" w:styleId="TOCHeading">
    <w:name w:val="TOC Heading"/>
    <w:basedOn w:val="Heading1"/>
    <w:next w:val="Normal"/>
    <w:uiPriority w:val="99"/>
    <w:qFormat/>
    <w:rsid w:val="00463210"/>
    <w:pPr>
      <w:outlineLvl w:val="9"/>
    </w:pPr>
  </w:style>
  <w:style w:type="paragraph" w:customStyle="1" w:styleId="Style6">
    <w:name w:val="Style6"/>
    <w:basedOn w:val="Normal"/>
    <w:uiPriority w:val="99"/>
    <w:rsid w:val="00D7784E"/>
    <w:pPr>
      <w:widowControl w:val="0"/>
      <w:autoSpaceDE w:val="0"/>
      <w:autoSpaceDN w:val="0"/>
      <w:adjustRightInd w:val="0"/>
      <w:spacing w:after="0" w:line="330" w:lineRule="exact"/>
      <w:jc w:val="both"/>
    </w:pPr>
    <w:rPr>
      <w:rFonts w:ascii="Times New Roman" w:hAnsi="Times New Roman"/>
      <w:sz w:val="24"/>
      <w:szCs w:val="24"/>
      <w:lang w:val="uk-UA" w:eastAsia="uk-UA"/>
    </w:rPr>
  </w:style>
  <w:style w:type="character" w:customStyle="1" w:styleId="FontStyle16">
    <w:name w:val="Font Style16"/>
    <w:basedOn w:val="DefaultParagraphFont"/>
    <w:uiPriority w:val="99"/>
    <w:rsid w:val="00D7784E"/>
    <w:rPr>
      <w:rFonts w:ascii="Times New Roman" w:hAnsi="Times New Roman" w:cs="Times New Roman"/>
      <w:b/>
      <w:bCs/>
      <w:sz w:val="110"/>
      <w:szCs w:val="110"/>
    </w:rPr>
  </w:style>
  <w:style w:type="paragraph" w:customStyle="1" w:styleId="Style9">
    <w:name w:val="Style9"/>
    <w:basedOn w:val="Normal"/>
    <w:uiPriority w:val="99"/>
    <w:rsid w:val="00D7784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val="uk-UA" w:eastAsia="uk-UA"/>
    </w:rPr>
  </w:style>
  <w:style w:type="paragraph" w:customStyle="1" w:styleId="Style12">
    <w:name w:val="Style12"/>
    <w:basedOn w:val="Normal"/>
    <w:uiPriority w:val="99"/>
    <w:rsid w:val="00D7784E"/>
    <w:pPr>
      <w:widowControl w:val="0"/>
      <w:autoSpaceDE w:val="0"/>
      <w:autoSpaceDN w:val="0"/>
      <w:adjustRightInd w:val="0"/>
      <w:spacing w:after="0" w:line="221" w:lineRule="exact"/>
      <w:ind w:firstLine="326"/>
      <w:jc w:val="both"/>
    </w:pPr>
    <w:rPr>
      <w:rFonts w:ascii="Times New Roman" w:hAnsi="Times New Roman"/>
      <w:sz w:val="24"/>
      <w:szCs w:val="24"/>
      <w:lang w:val="uk-UA" w:eastAsia="uk-UA"/>
    </w:rPr>
  </w:style>
  <w:style w:type="paragraph" w:customStyle="1" w:styleId="Style13">
    <w:name w:val="Style13"/>
    <w:basedOn w:val="Normal"/>
    <w:uiPriority w:val="99"/>
    <w:rsid w:val="00D7784E"/>
    <w:pPr>
      <w:widowControl w:val="0"/>
      <w:autoSpaceDE w:val="0"/>
      <w:autoSpaceDN w:val="0"/>
      <w:adjustRightInd w:val="0"/>
      <w:spacing w:after="0" w:line="233" w:lineRule="exact"/>
      <w:ind w:firstLine="298"/>
      <w:jc w:val="both"/>
    </w:pPr>
    <w:rPr>
      <w:rFonts w:ascii="Arial Unicode MS" w:eastAsia="Arial Unicode MS" w:hAnsi="Calibri" w:cs="Arial Unicode MS"/>
      <w:sz w:val="24"/>
      <w:szCs w:val="24"/>
      <w:lang w:val="uk-UA" w:eastAsia="uk-UA"/>
    </w:rPr>
  </w:style>
  <w:style w:type="character" w:customStyle="1" w:styleId="FontStyle17">
    <w:name w:val="Font Style17"/>
    <w:basedOn w:val="DefaultParagraphFont"/>
    <w:uiPriority w:val="99"/>
    <w:rsid w:val="00D7784E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9">
    <w:name w:val="Font Style19"/>
    <w:basedOn w:val="DefaultParagraphFont"/>
    <w:uiPriority w:val="99"/>
    <w:rsid w:val="00D7784E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20">
    <w:name w:val="Font Style20"/>
    <w:basedOn w:val="DefaultParagraphFont"/>
    <w:uiPriority w:val="99"/>
    <w:rsid w:val="00D7784E"/>
    <w:rPr>
      <w:rFonts w:ascii="Times New Roman" w:hAnsi="Times New Roman" w:cs="Times New Roman"/>
      <w:b/>
      <w:bCs/>
      <w:smallCaps/>
      <w:sz w:val="16"/>
      <w:szCs w:val="16"/>
    </w:rPr>
  </w:style>
  <w:style w:type="character" w:customStyle="1" w:styleId="FontStyle21">
    <w:name w:val="Font Style21"/>
    <w:basedOn w:val="DefaultParagraphFont"/>
    <w:uiPriority w:val="99"/>
    <w:rsid w:val="00D7784E"/>
    <w:rPr>
      <w:rFonts w:ascii="Times New Roman" w:hAnsi="Times New Roman" w:cs="Times New Roman"/>
      <w:b/>
      <w:bCs/>
      <w:spacing w:val="-1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9684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84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84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684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684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84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84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84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6843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684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84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84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6843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684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842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842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84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84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84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84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84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84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84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84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84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84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84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84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84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84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84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84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84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84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84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84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84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84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84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84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84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84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84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84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84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84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84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84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84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84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84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84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84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84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84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84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84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84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84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84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84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84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84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84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84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84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84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84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1474</TotalTime>
  <Pages>35</Pages>
  <Words>7543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</dc:creator>
  <cp:keywords/>
  <dc:description/>
  <cp:lastModifiedBy>XTreme</cp:lastModifiedBy>
  <cp:revision>129</cp:revision>
  <cp:lastPrinted>2016-09-12T10:44:00Z</cp:lastPrinted>
  <dcterms:created xsi:type="dcterms:W3CDTF">2011-09-16T11:10:00Z</dcterms:created>
  <dcterms:modified xsi:type="dcterms:W3CDTF">2016-09-23T10:43:00Z</dcterms:modified>
</cp:coreProperties>
</file>